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C5AD83" w14:textId="77777777" w:rsidR="00A76E0F" w:rsidRDefault="00000000"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2996608" behindDoc="1" locked="0" layoutInCell="1" allowOverlap="1" wp14:anchorId="26575760" wp14:editId="7FBFD397">
                <wp:simplePos x="0" y="0"/>
                <wp:positionH relativeFrom="column">
                  <wp:posOffset>-1136015</wp:posOffset>
                </wp:positionH>
                <wp:positionV relativeFrom="paragraph">
                  <wp:posOffset>-923290</wp:posOffset>
                </wp:positionV>
                <wp:extent cx="7565390" cy="10698480"/>
                <wp:effectExtent l="0" t="0" r="16510" b="762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390" cy="10698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FBABD" id="矩形 39" o:spid="_x0000_s1026" style="position:absolute;margin-left:-89.45pt;margin-top:-72.7pt;width:595.7pt;height:842.4pt;z-index:-2503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" fillcolor="white [3212]" stroked="f" strokeweight="2pt"/>
            </w:pict>
          </mc:Fallback>
        </mc:AlternateContent>
      </w:r>
      <w:r>
        <w:rPr>
          <w:rFonts w:hint="eastAsia"/>
        </w:rPr>
        <w:t xml:space="preserve"> </w:t>
      </w:r>
    </w:p>
    <w:tbl>
      <w:tblPr>
        <w:tblpPr w:leftFromText="180" w:rightFromText="180" w:vertAnchor="text" w:horzAnchor="page" w:tblpX="1216" w:tblpY="237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493"/>
        <w:gridCol w:w="1193"/>
        <w:gridCol w:w="835"/>
        <w:gridCol w:w="388"/>
        <w:gridCol w:w="1030"/>
        <w:gridCol w:w="217"/>
        <w:gridCol w:w="1213"/>
        <w:gridCol w:w="1706"/>
      </w:tblGrid>
      <w:tr w:rsidR="00A76E0F" w14:paraId="416EF471" w14:textId="77777777">
        <w:trPr>
          <w:cantSplit/>
          <w:trHeight w:val="732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5D9E7878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姓名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2380736E" w14:textId="237EAD42" w:rsidR="00A76E0F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    林</w:t>
            </w:r>
            <w:r w:rsidR="00981F35">
              <w:rPr>
                <w:rFonts w:ascii="微软雅黑" w:eastAsia="微软雅黑" w:hAnsi="微软雅黑" w:cs="微软雅黑" w:hint="eastAsia"/>
              </w:rPr>
              <w:t>豆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11D902A7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性别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4D478347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女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4B8426FD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出生年月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27D89CD7" w14:textId="44EAA77A" w:rsidR="00A76E0F" w:rsidRDefault="00796968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20xx.03</w:t>
            </w:r>
          </w:p>
        </w:tc>
        <w:tc>
          <w:tcPr>
            <w:tcW w:w="1706" w:type="dxa"/>
            <w:vMerge w:val="restart"/>
            <w:tcBorders>
              <w:tl2br w:val="nil"/>
              <w:tr2bl w:val="nil"/>
            </w:tcBorders>
            <w:vAlign w:val="center"/>
          </w:tcPr>
          <w:p w14:paraId="3C05B148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  <w:sz w:val="30"/>
              </w:rPr>
              <w:drawing>
                <wp:anchor distT="0" distB="0" distL="114300" distR="114300" simplePos="0" relativeHeight="253580288" behindDoc="0" locked="0" layoutInCell="1" allowOverlap="1" wp14:anchorId="7D254043" wp14:editId="4DC98236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251460</wp:posOffset>
                  </wp:positionV>
                  <wp:extent cx="978535" cy="1329055"/>
                  <wp:effectExtent l="0" t="0" r="0" b="4445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6E0F" w14:paraId="3DCC17B3" w14:textId="77777777">
        <w:trPr>
          <w:cantSplit/>
          <w:trHeight w:val="695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58A4725C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民族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37C40F0F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汉族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778291E8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政治面貌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67245ADA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党员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78BE5AD9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身高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39B0282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175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36001FAE" w14:textId="77777777" w:rsidR="00A76E0F" w:rsidRDefault="00A76E0F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A76E0F" w14:paraId="6D95384E" w14:textId="77777777">
        <w:trPr>
          <w:cantSplit/>
          <w:trHeight w:val="687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59B5FE6D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学制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35EE719E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kern w:val="0"/>
              </w:rPr>
              <w:t>4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178981F5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学历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114B5964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本科</w:t>
            </w:r>
          </w:p>
        </w:tc>
        <w:tc>
          <w:tcPr>
            <w:tcW w:w="1247" w:type="dxa"/>
            <w:gridSpan w:val="2"/>
            <w:tcBorders>
              <w:tl2br w:val="nil"/>
              <w:tr2bl w:val="nil"/>
            </w:tcBorders>
            <w:vAlign w:val="center"/>
          </w:tcPr>
          <w:p w14:paraId="12B10C73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户籍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2D375751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广东广州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3F1D9977" w14:textId="77777777" w:rsidR="00A76E0F" w:rsidRDefault="00A76E0F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A76E0F" w14:paraId="66F64D1F" w14:textId="77777777">
        <w:trPr>
          <w:cantSplit/>
          <w:trHeight w:val="705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109DEC85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专业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14:paraId="1587584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kern w:val="0"/>
              </w:rPr>
              <w:t>机械自动化</w:t>
            </w:r>
          </w:p>
        </w:tc>
        <w:tc>
          <w:tcPr>
            <w:tcW w:w="2416" w:type="dxa"/>
            <w:gridSpan w:val="3"/>
            <w:tcBorders>
              <w:tl2br w:val="nil"/>
              <w:tr2bl w:val="nil"/>
            </w:tcBorders>
            <w:vAlign w:val="center"/>
          </w:tcPr>
          <w:p w14:paraId="04514FFE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毕业学校</w:t>
            </w:r>
          </w:p>
        </w:tc>
        <w:tc>
          <w:tcPr>
            <w:tcW w:w="2460" w:type="dxa"/>
            <w:gridSpan w:val="3"/>
            <w:tcBorders>
              <w:tl2br w:val="nil"/>
              <w:tr2bl w:val="nil"/>
            </w:tcBorders>
            <w:vAlign w:val="center"/>
          </w:tcPr>
          <w:p w14:paraId="3E76745A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广东工业大学</w:t>
            </w: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14:paraId="615A798F" w14:textId="77777777" w:rsidR="00A76E0F" w:rsidRDefault="00A76E0F">
            <w:pPr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A76E0F" w14:paraId="2CB795A4" w14:textId="77777777">
        <w:trPr>
          <w:trHeight w:val="665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11F986DD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技能、特长或爱好</w:t>
            </w:r>
          </w:p>
        </w:tc>
      </w:tr>
      <w:tr w:rsidR="00A76E0F" w14:paraId="733EC136" w14:textId="77777777">
        <w:trPr>
          <w:cantSplit/>
          <w:trHeight w:val="72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19F487C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外语等级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55089C0D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英语六级</w:t>
            </w:r>
          </w:p>
        </w:tc>
        <w:tc>
          <w:tcPr>
            <w:tcW w:w="1223" w:type="dxa"/>
            <w:gridSpan w:val="2"/>
            <w:tcBorders>
              <w:tl2br w:val="nil"/>
              <w:tr2bl w:val="nil"/>
            </w:tcBorders>
            <w:vAlign w:val="center"/>
          </w:tcPr>
          <w:p w14:paraId="46578D9E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计算机</w:t>
            </w:r>
          </w:p>
        </w:tc>
        <w:tc>
          <w:tcPr>
            <w:tcW w:w="4166" w:type="dxa"/>
            <w:gridSpan w:val="4"/>
            <w:tcBorders>
              <w:tl2br w:val="nil"/>
              <w:tr2bl w:val="nil"/>
            </w:tcBorders>
            <w:vAlign w:val="center"/>
          </w:tcPr>
          <w:p w14:paraId="27E0B9A5" w14:textId="77777777" w:rsidR="00A76E0F" w:rsidRDefault="00000000">
            <w:pPr>
              <w:ind w:firstLineChars="400" w:firstLine="84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全国计算机二级</w:t>
            </w:r>
          </w:p>
        </w:tc>
      </w:tr>
      <w:tr w:rsidR="00A76E0F" w14:paraId="5FCC1305" w14:textId="77777777">
        <w:trPr>
          <w:trHeight w:val="666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49871F64" w14:textId="77777777" w:rsidR="00A76E0F" w:rsidRDefault="00000000">
            <w:pPr>
              <w:ind w:firstLineChars="1900" w:firstLine="3990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个  人  履  历</w:t>
            </w:r>
          </w:p>
        </w:tc>
      </w:tr>
      <w:tr w:rsidR="00A76E0F" w14:paraId="17702B8C" w14:textId="77777777">
        <w:trPr>
          <w:trHeight w:val="668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3302A2E6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时　间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0730239B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单位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5CD2A0D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经　历</w:t>
            </w:r>
          </w:p>
        </w:tc>
      </w:tr>
      <w:tr w:rsidR="00A76E0F" w14:paraId="09D4450D" w14:textId="77777777">
        <w:trPr>
          <w:trHeight w:val="59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4543677C" w14:textId="5BEA6640" w:rsidR="00A76E0F" w:rsidRDefault="00A20A33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20xx年4月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45E5E0C7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七天酒店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1EED1F3E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服务员</w:t>
            </w:r>
          </w:p>
        </w:tc>
      </w:tr>
      <w:tr w:rsidR="00A76E0F" w14:paraId="12B1CDA1" w14:textId="77777777">
        <w:trPr>
          <w:trHeight w:val="631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2F69A7B1" w14:textId="1B12F2FC" w:rsidR="00A76E0F" w:rsidRDefault="00A20A33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20xx年3月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0352EBF9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广东海洋公司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1F336B8D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实习生</w:t>
            </w:r>
          </w:p>
        </w:tc>
      </w:tr>
      <w:tr w:rsidR="00A76E0F" w14:paraId="647C4CC1" w14:textId="77777777">
        <w:trPr>
          <w:trHeight w:val="650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4A2A55F5" w14:textId="48883E7A" w:rsidR="00A76E0F" w:rsidRDefault="00A20A33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20xx年8月</w:t>
            </w:r>
          </w:p>
        </w:tc>
        <w:tc>
          <w:tcPr>
            <w:tcW w:w="2686" w:type="dxa"/>
            <w:gridSpan w:val="2"/>
            <w:tcBorders>
              <w:tl2br w:val="nil"/>
              <w:tr2bl w:val="nil"/>
            </w:tcBorders>
            <w:vAlign w:val="center"/>
          </w:tcPr>
          <w:p w14:paraId="553061E2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机械制造厂</w:t>
            </w:r>
          </w:p>
        </w:tc>
        <w:tc>
          <w:tcPr>
            <w:tcW w:w="5389" w:type="dxa"/>
            <w:gridSpan w:val="6"/>
            <w:tcBorders>
              <w:tl2br w:val="nil"/>
              <w:tr2bl w:val="nil"/>
            </w:tcBorders>
            <w:vAlign w:val="center"/>
          </w:tcPr>
          <w:p w14:paraId="3C27F8B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实习生</w:t>
            </w:r>
          </w:p>
        </w:tc>
      </w:tr>
      <w:tr w:rsidR="00A76E0F" w14:paraId="0DDBF673" w14:textId="77777777">
        <w:trPr>
          <w:trHeight w:val="695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0F9979A2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联  系  方  式</w:t>
            </w:r>
          </w:p>
        </w:tc>
      </w:tr>
      <w:tr w:rsidR="00A76E0F" w14:paraId="12C509E3" w14:textId="77777777">
        <w:trPr>
          <w:trHeight w:val="744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4A8A4EE7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通讯地址</w:t>
            </w:r>
          </w:p>
        </w:tc>
        <w:tc>
          <w:tcPr>
            <w:tcW w:w="3521" w:type="dxa"/>
            <w:gridSpan w:val="3"/>
            <w:tcBorders>
              <w:tl2br w:val="nil"/>
              <w:tr2bl w:val="nil"/>
            </w:tcBorders>
            <w:vAlign w:val="center"/>
          </w:tcPr>
          <w:p w14:paraId="3701C571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广州花都区粮道街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5A004B81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联系电话</w:t>
            </w:r>
          </w:p>
        </w:tc>
        <w:tc>
          <w:tcPr>
            <w:tcW w:w="3136" w:type="dxa"/>
            <w:gridSpan w:val="3"/>
            <w:tcBorders>
              <w:tl2br w:val="nil"/>
              <w:tr2bl w:val="nil"/>
            </w:tcBorders>
            <w:vAlign w:val="center"/>
          </w:tcPr>
          <w:p w14:paraId="585D6A54" w14:textId="5E79BDF2" w:rsidR="00A76E0F" w:rsidRDefault="00000000">
            <w:pPr>
              <w:ind w:firstLineChars="200" w:firstLine="42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125</w:t>
            </w:r>
            <w:r w:rsidR="00406EEF">
              <w:rPr>
                <w:rFonts w:ascii="微软雅黑" w:eastAsia="微软雅黑" w:hAnsi="微软雅黑" w:cs="微软雅黑" w:hint="eastAsia"/>
              </w:rPr>
              <w:t>00000000</w:t>
            </w:r>
          </w:p>
        </w:tc>
      </w:tr>
      <w:tr w:rsidR="00A76E0F" w14:paraId="01F337E1" w14:textId="77777777">
        <w:trPr>
          <w:cantSplit/>
          <w:trHeight w:val="686"/>
        </w:trPr>
        <w:tc>
          <w:tcPr>
            <w:tcW w:w="1564" w:type="dxa"/>
            <w:tcBorders>
              <w:tl2br w:val="nil"/>
              <w:tr2bl w:val="nil"/>
            </w:tcBorders>
            <w:vAlign w:val="center"/>
          </w:tcPr>
          <w:p w14:paraId="2C18F620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pacing w:val="29"/>
                <w:kern w:val="0"/>
              </w:rPr>
              <w:t>E-mai</w:t>
            </w:r>
            <w:r>
              <w:rPr>
                <w:rFonts w:ascii="微软雅黑" w:eastAsia="微软雅黑" w:hAnsi="微软雅黑" w:cs="微软雅黑" w:hint="eastAsia"/>
                <w:b/>
                <w:bCs/>
                <w:spacing w:val="3"/>
                <w:kern w:val="0"/>
              </w:rPr>
              <w:t>l</w:t>
            </w:r>
          </w:p>
        </w:tc>
        <w:tc>
          <w:tcPr>
            <w:tcW w:w="3521" w:type="dxa"/>
            <w:gridSpan w:val="3"/>
            <w:tcBorders>
              <w:tl2br w:val="nil"/>
              <w:tr2bl w:val="nil"/>
            </w:tcBorders>
            <w:vAlign w:val="center"/>
          </w:tcPr>
          <w:p w14:paraId="54A6E6FE" w14:textId="4CE03247" w:rsidR="00A76E0F" w:rsidRDefault="00B60B2A">
            <w:pPr>
              <w:ind w:firstLineChars="300" w:firstLine="630"/>
              <w:jc w:val="left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aacc</w:t>
            </w:r>
            <w:r w:rsidR="00000000">
              <w:rPr>
                <w:rFonts w:ascii="微软雅黑" w:eastAsia="微软雅黑" w:hAnsi="微软雅黑" w:cs="微软雅黑" w:hint="eastAsia"/>
              </w:rPr>
              <w:t>@qq.com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21F86F0C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邮   编</w:t>
            </w:r>
          </w:p>
        </w:tc>
        <w:tc>
          <w:tcPr>
            <w:tcW w:w="3136" w:type="dxa"/>
            <w:gridSpan w:val="3"/>
            <w:tcBorders>
              <w:tl2br w:val="nil"/>
              <w:tr2bl w:val="nil"/>
            </w:tcBorders>
            <w:vAlign w:val="center"/>
          </w:tcPr>
          <w:p w14:paraId="52C8F1DB" w14:textId="77777777" w:rsidR="00A76E0F" w:rsidRDefault="00000000">
            <w:pPr>
              <w:ind w:firstLineChars="300" w:firstLine="63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3652175</w:t>
            </w:r>
          </w:p>
        </w:tc>
      </w:tr>
      <w:tr w:rsidR="00A76E0F" w14:paraId="7C9C3DB9" w14:textId="77777777">
        <w:trPr>
          <w:trHeight w:val="773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6AB353A1" w14:textId="77777777" w:rsidR="00A76E0F" w:rsidRDefault="00000000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自  我  评  价</w:t>
            </w:r>
          </w:p>
        </w:tc>
      </w:tr>
      <w:tr w:rsidR="00A76E0F" w14:paraId="3862F8B0" w14:textId="77777777">
        <w:trPr>
          <w:trHeight w:val="2057"/>
        </w:trPr>
        <w:tc>
          <w:tcPr>
            <w:tcW w:w="9639" w:type="dxa"/>
            <w:gridSpan w:val="9"/>
            <w:tcBorders>
              <w:tl2br w:val="nil"/>
              <w:tr2bl w:val="nil"/>
            </w:tcBorders>
            <w:vAlign w:val="center"/>
          </w:tcPr>
          <w:p w14:paraId="10F8EB2E" w14:textId="77777777" w:rsidR="00A76E0F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我本人性格开朗，积极向上，乐于与人沟通，喜欢迎接新的挑战。并且有良好的团队合作精神，有较强的组织沟通能力</w:t>
            </w:r>
          </w:p>
        </w:tc>
      </w:tr>
    </w:tbl>
    <w:p w14:paraId="47EB3B86" w14:textId="77777777" w:rsidR="00A76E0F" w:rsidRDefault="00000000"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5FE60EF7" wp14:editId="17D91092">
                <wp:simplePos x="0" y="0"/>
                <wp:positionH relativeFrom="column">
                  <wp:posOffset>1499870</wp:posOffset>
                </wp:positionH>
                <wp:positionV relativeFrom="paragraph">
                  <wp:posOffset>-333375</wp:posOffset>
                </wp:positionV>
                <wp:extent cx="2327275" cy="478155"/>
                <wp:effectExtent l="0" t="0" r="0" b="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275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276B3C" w14:textId="77777777" w:rsidR="00A76E0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2"/>
                              </w:rPr>
                              <w:t>个  人  简  历</w:t>
                            </w:r>
                          </w:p>
                          <w:p w14:paraId="6E49BDC0" w14:textId="77777777" w:rsidR="00A76E0F" w:rsidRDefault="00A76E0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FE60EF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8.1pt;margin-top:-26.25pt;width:183.25pt;height:37.65pt;z-index:2529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" filled="f" stroked="f">
                <v:textbox>
                  <w:txbxContent>
                    <w:p w14:paraId="67276B3C" w14:textId="77777777" w:rsidR="00A76E0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2"/>
                        </w:rPr>
                        <w:t>个  人  简  历</w:t>
                      </w:r>
                    </w:p>
                    <w:p w14:paraId="6E49BDC0" w14:textId="77777777" w:rsidR="00A76E0F" w:rsidRDefault="00A76E0F"/>
                  </w:txbxContent>
                </v:textbox>
              </v:shape>
            </w:pict>
          </mc:Fallback>
        </mc:AlternateContent>
      </w:r>
    </w:p>
    <w:sectPr w:rsidR="00A76E0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83F6" w14:textId="77777777" w:rsidR="005F325F" w:rsidRDefault="005F325F" w:rsidP="00A20A33">
      <w:pPr>
        <w:spacing w:after="0" w:line="240" w:lineRule="auto"/>
      </w:pPr>
      <w:r>
        <w:separator/>
      </w:r>
    </w:p>
  </w:endnote>
  <w:endnote w:type="continuationSeparator" w:id="0">
    <w:p w14:paraId="19908E11" w14:textId="77777777" w:rsidR="005F325F" w:rsidRDefault="005F325F" w:rsidP="00A2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1585" w14:textId="77777777" w:rsidR="005F325F" w:rsidRDefault="005F325F" w:rsidP="00A20A33">
      <w:pPr>
        <w:spacing w:after="0" w:line="240" w:lineRule="auto"/>
      </w:pPr>
      <w:r>
        <w:separator/>
      </w:r>
    </w:p>
  </w:footnote>
  <w:footnote w:type="continuationSeparator" w:id="0">
    <w:p w14:paraId="278022C9" w14:textId="77777777" w:rsidR="005F325F" w:rsidRDefault="005F325F" w:rsidP="00A20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EE0875"/>
    <w:rsid w:val="00005A1E"/>
    <w:rsid w:val="000A1685"/>
    <w:rsid w:val="00406EEF"/>
    <w:rsid w:val="0041352F"/>
    <w:rsid w:val="005F325F"/>
    <w:rsid w:val="00796968"/>
    <w:rsid w:val="00837D8E"/>
    <w:rsid w:val="008D15D6"/>
    <w:rsid w:val="00933D25"/>
    <w:rsid w:val="00981F35"/>
    <w:rsid w:val="009D27E0"/>
    <w:rsid w:val="00A20A33"/>
    <w:rsid w:val="00A42409"/>
    <w:rsid w:val="00A76E0F"/>
    <w:rsid w:val="00B60B2A"/>
    <w:rsid w:val="00D333CD"/>
    <w:rsid w:val="00D47F7F"/>
    <w:rsid w:val="00D94312"/>
    <w:rsid w:val="00DA62C9"/>
    <w:rsid w:val="00E62B8C"/>
    <w:rsid w:val="00EA28A2"/>
    <w:rsid w:val="00F9283B"/>
    <w:rsid w:val="0D3158A9"/>
    <w:rsid w:val="10C5632E"/>
    <w:rsid w:val="180F34A3"/>
    <w:rsid w:val="28E6790A"/>
    <w:rsid w:val="298C473A"/>
    <w:rsid w:val="3C072436"/>
    <w:rsid w:val="3DA66ABF"/>
    <w:rsid w:val="575B62DC"/>
    <w:rsid w:val="651771DE"/>
    <w:rsid w:val="77E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D454B8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1019;&#24847;&#35774;&#35745;00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简历创意设计007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个人简历(一)</dc:title>
  <dc:creator>S</dc:creator>
  <cp:lastModifiedBy>xt j.</cp:lastModifiedBy>
  <cp:revision>10</cp:revision>
  <dcterms:created xsi:type="dcterms:W3CDTF">2017-08-12T13:41:00Z</dcterms:created>
  <dcterms:modified xsi:type="dcterms:W3CDTF">2025-06-01T02:31:00Z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