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7" w:type="dxa"/>
        <w:jc w:val="center"/>
        <w:tblBorders>
          <w:top w:val="single" w:sz="8" w:space="0" w:color="568ED8"/>
          <w:left w:val="single" w:sz="8" w:space="0" w:color="568ED8"/>
          <w:bottom w:val="single" w:sz="8" w:space="0" w:color="568ED8"/>
          <w:right w:val="single" w:sz="8" w:space="0" w:color="568ED8"/>
          <w:insideH w:val="single" w:sz="8" w:space="0" w:color="568ED8"/>
          <w:insideV w:val="single" w:sz="8" w:space="0" w:color="568ED8"/>
        </w:tblBorders>
        <w:tblLayout w:type="fixed"/>
        <w:tblLook w:val="04A0" w:firstRow="1" w:lastRow="0" w:firstColumn="1" w:lastColumn="0" w:noHBand="0" w:noVBand="1"/>
      </w:tblPr>
      <w:tblGrid>
        <w:gridCol w:w="2139"/>
        <w:gridCol w:w="1230"/>
        <w:gridCol w:w="2409"/>
        <w:gridCol w:w="3969"/>
      </w:tblGrid>
      <w:tr w:rsidR="004F1C8B" w14:paraId="42A3B81B" w14:textId="77777777">
        <w:trPr>
          <w:jc w:val="center"/>
        </w:trPr>
        <w:tc>
          <w:tcPr>
            <w:tcW w:w="2139" w:type="dxa"/>
            <w:vMerge w:val="restart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133CF3C4" w14:textId="77777777" w:rsidR="004F1C8B" w:rsidRDefault="00000000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062C8678" wp14:editId="7F6F1230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161925</wp:posOffset>
                  </wp:positionV>
                  <wp:extent cx="910590" cy="1233805"/>
                  <wp:effectExtent l="0" t="0" r="3810" b="4445"/>
                  <wp:wrapNone/>
                  <wp:docPr id="1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590" cy="12338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324F2D07" wp14:editId="227F28E8">
                      <wp:simplePos x="0" y="0"/>
                      <wp:positionH relativeFrom="column">
                        <wp:posOffset>-782320</wp:posOffset>
                      </wp:positionH>
                      <wp:positionV relativeFrom="paragraph">
                        <wp:posOffset>-935355</wp:posOffset>
                      </wp:positionV>
                      <wp:extent cx="7618095" cy="10717530"/>
                      <wp:effectExtent l="0" t="0" r="1905" b="7620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5405" y="69850"/>
                                <a:ext cx="7618095" cy="107175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652180" id="矩形 2" o:spid="_x0000_s1026" style="position:absolute;margin-left:-61.6pt;margin-top:-73.65pt;width:599.85pt;height:843.9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" fillcolor="white [3212]" stroked="f" strokeweight="2pt"/>
                  </w:pict>
                </mc:Fallback>
              </mc:AlternateContent>
            </w:r>
          </w:p>
        </w:tc>
        <w:tc>
          <w:tcPr>
            <w:tcW w:w="3639" w:type="dxa"/>
            <w:gridSpan w:val="2"/>
            <w:tcBorders>
              <w:top w:val="single" w:sz="12" w:space="0" w:color="A6A6A6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246060CD" w14:textId="7B54CDFB" w:rsidR="004F1C8B" w:rsidRDefault="00000000">
            <w:pPr>
              <w:rPr>
                <w:rFonts w:ascii="微软雅黑" w:eastAsia="微软雅黑" w:hAnsi="微软雅黑" w:hint="eastAsia"/>
                <w:b/>
                <w:color w:val="568ED8"/>
                <w:sz w:val="32"/>
                <w:szCs w:val="3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510B13" wp14:editId="5722939E">
                      <wp:simplePos x="0" y="0"/>
                      <wp:positionH relativeFrom="column">
                        <wp:posOffset>975995</wp:posOffset>
                      </wp:positionH>
                      <wp:positionV relativeFrom="paragraph">
                        <wp:posOffset>-501650</wp:posOffset>
                      </wp:positionV>
                      <wp:extent cx="1385570" cy="47625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2682240" y="269875"/>
                                <a:ext cx="1385570" cy="4762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046F05" w14:textId="77777777" w:rsidR="004F1C8B" w:rsidRDefault="00000000">
                                  <w:pPr>
                                    <w:jc w:val="distribute"/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F7F7F"/>
                                      <w:sz w:val="36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微软雅黑" w:eastAsia="微软雅黑" w:hAnsi="微软雅黑" w:hint="eastAsia"/>
                                      <w:b/>
                                      <w:color w:val="7F7F7F"/>
                                      <w:sz w:val="36"/>
                                      <w:szCs w:val="40"/>
                                    </w:rPr>
                                    <w:t>个人简历</w:t>
                                  </w:r>
                                </w:p>
                                <w:p w14:paraId="1E23DC19" w14:textId="77777777" w:rsidR="004F1C8B" w:rsidRDefault="004F1C8B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3510B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3" o:spid="_x0000_s1026" type="#_x0000_t202" style="position:absolute;left:0;text-align:left;margin-left:76.85pt;margin-top:-39.5pt;width:109.1pt;height:37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" filled="f" stroked="f" strokeweight=".5pt">
                      <v:textbox>
                        <w:txbxContent>
                          <w:p w14:paraId="2D046F05" w14:textId="77777777" w:rsidR="004F1C8B" w:rsidRDefault="00000000">
                            <w:pPr>
                              <w:jc w:val="distribute"/>
                              <w:rPr>
                                <w:rFonts w:ascii="微软雅黑" w:eastAsia="微软雅黑" w:hAnsi="微软雅黑" w:hint="eastAsia"/>
                                <w:b/>
                                <w:color w:val="7F7F7F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7F7F7F"/>
                                <w:sz w:val="36"/>
                                <w:szCs w:val="40"/>
                              </w:rPr>
                              <w:t>个人简历</w:t>
                            </w:r>
                          </w:p>
                          <w:p w14:paraId="1E23DC19" w14:textId="77777777" w:rsidR="004F1C8B" w:rsidRDefault="004F1C8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姓名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：</w:t>
            </w:r>
            <w:proofErr w:type="gramStart"/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林</w:t>
            </w:r>
            <w:r w:rsidR="00EC12C8"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豆</w:t>
            </w:r>
            <w:proofErr w:type="gramEnd"/>
          </w:p>
        </w:tc>
        <w:tc>
          <w:tcPr>
            <w:tcW w:w="3969" w:type="dxa"/>
            <w:tcBorders>
              <w:top w:val="single" w:sz="12" w:space="0" w:color="A6A6A6"/>
              <w:left w:val="dotted" w:sz="4" w:space="0" w:color="BFBFBF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206E4D99" w14:textId="77777777" w:rsidR="004F1C8B" w:rsidRDefault="00000000">
            <w:pP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城市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：现居广州</w:t>
            </w:r>
          </w:p>
        </w:tc>
      </w:tr>
      <w:tr w:rsidR="004F1C8B" w14:paraId="6E3278E9" w14:textId="77777777">
        <w:trPr>
          <w:jc w:val="center"/>
        </w:trPr>
        <w:tc>
          <w:tcPr>
            <w:tcW w:w="2139" w:type="dxa"/>
            <w:vMerge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dotted" w:sz="4" w:space="0" w:color="BFBFBF"/>
            </w:tcBorders>
            <w:shd w:val="clear" w:color="auto" w:fill="auto"/>
          </w:tcPr>
          <w:p w14:paraId="1DDAAF44" w14:textId="77777777" w:rsidR="004F1C8B" w:rsidRDefault="004F1C8B"/>
        </w:tc>
        <w:tc>
          <w:tcPr>
            <w:tcW w:w="3639" w:type="dxa"/>
            <w:gridSpan w:val="2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98273CE" w14:textId="77777777" w:rsidR="004F1C8B" w:rsidRDefault="00000000">
            <w:pPr>
              <w:rPr>
                <w:color w:val="7F7F7F"/>
                <w:sz w:val="24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性别：男</w:t>
            </w:r>
          </w:p>
        </w:tc>
        <w:tc>
          <w:tcPr>
            <w:tcW w:w="396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4CA19734" w14:textId="77777777" w:rsidR="004F1C8B" w:rsidRDefault="00000000">
            <w:pP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联系电话：1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2345678910</w:t>
            </w:r>
          </w:p>
        </w:tc>
      </w:tr>
      <w:tr w:rsidR="004F1C8B" w14:paraId="58ECAEAD" w14:textId="77777777">
        <w:trPr>
          <w:jc w:val="center"/>
        </w:trPr>
        <w:tc>
          <w:tcPr>
            <w:tcW w:w="2139" w:type="dxa"/>
            <w:vMerge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dotted" w:sz="4" w:space="0" w:color="BFBFBF"/>
            </w:tcBorders>
            <w:shd w:val="clear" w:color="auto" w:fill="auto"/>
          </w:tcPr>
          <w:p w14:paraId="21556660" w14:textId="77777777" w:rsidR="004F1C8B" w:rsidRDefault="004F1C8B"/>
        </w:tc>
        <w:tc>
          <w:tcPr>
            <w:tcW w:w="3639" w:type="dxa"/>
            <w:gridSpan w:val="2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dotted" w:sz="4" w:space="0" w:color="BFBFBF"/>
            </w:tcBorders>
            <w:shd w:val="clear" w:color="auto" w:fill="auto"/>
            <w:vAlign w:val="center"/>
          </w:tcPr>
          <w:p w14:paraId="644541B9" w14:textId="3B011BBE" w:rsidR="004F1C8B" w:rsidRDefault="00000000">
            <w:pP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出生日期：</w:t>
            </w:r>
            <w:r w:rsidR="00821256"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20xx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.1.1</w:t>
            </w:r>
          </w:p>
        </w:tc>
        <w:tc>
          <w:tcPr>
            <w:tcW w:w="3969" w:type="dxa"/>
            <w:tcBorders>
              <w:top w:val="dotted" w:sz="4" w:space="0" w:color="BFBFBF"/>
              <w:left w:val="dotted" w:sz="4" w:space="0" w:color="BFBFBF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4FF72FAC" w14:textId="77777777" w:rsidR="004F1C8B" w:rsidRDefault="00000000">
            <w:pPr>
              <w:rPr>
                <w:color w:val="7F7F7F"/>
                <w:sz w:val="24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电子邮箱：1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23456789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@qq.com</w:t>
            </w:r>
          </w:p>
        </w:tc>
      </w:tr>
      <w:tr w:rsidR="004F1C8B" w14:paraId="63D327A6" w14:textId="77777777">
        <w:trPr>
          <w:jc w:val="center"/>
        </w:trPr>
        <w:tc>
          <w:tcPr>
            <w:tcW w:w="2139" w:type="dxa"/>
            <w:vMerge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dotted" w:sz="4" w:space="0" w:color="BFBFBF"/>
            </w:tcBorders>
            <w:shd w:val="clear" w:color="auto" w:fill="auto"/>
          </w:tcPr>
          <w:p w14:paraId="0AF610D9" w14:textId="77777777" w:rsidR="004F1C8B" w:rsidRDefault="004F1C8B"/>
        </w:tc>
        <w:tc>
          <w:tcPr>
            <w:tcW w:w="7608" w:type="dxa"/>
            <w:gridSpan w:val="3"/>
            <w:tcBorders>
              <w:top w:val="dotted" w:sz="4" w:space="0" w:color="BFBFBF"/>
              <w:left w:val="dotted" w:sz="4" w:space="0" w:color="BFBFBF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1CF0FAD3" w14:textId="77777777" w:rsidR="004F1C8B" w:rsidRDefault="00000000">
            <w:pPr>
              <w:rPr>
                <w:color w:val="7F7F7F"/>
                <w:sz w:val="24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求职意向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：人事行政专员</w:t>
            </w:r>
          </w:p>
        </w:tc>
      </w:tr>
      <w:tr w:rsidR="004F1C8B" w14:paraId="2BBC71C7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36A4F195" w14:textId="77777777" w:rsidR="004F1C8B" w:rsidRDefault="00000000">
            <w:pPr>
              <w:rPr>
                <w:rFonts w:ascii="微软雅黑" w:eastAsia="微软雅黑" w:hAnsi="微软雅黑" w:hint="eastAsia"/>
                <w:b/>
                <w:color w:val="7F7F7F"/>
                <w:sz w:val="32"/>
                <w:szCs w:val="32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t>教育经历</w:t>
            </w:r>
          </w:p>
        </w:tc>
        <w:tc>
          <w:tcPr>
            <w:tcW w:w="7608" w:type="dxa"/>
            <w:gridSpan w:val="3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70D4B8A4" w14:textId="77777777" w:rsidR="004F1C8B" w:rsidRDefault="004F1C8B">
            <w:pPr>
              <w:jc w:val="center"/>
              <w:rPr>
                <w:b/>
                <w:color w:val="568ED8"/>
                <w:sz w:val="48"/>
                <w:szCs w:val="48"/>
              </w:rPr>
            </w:pPr>
          </w:p>
        </w:tc>
      </w:tr>
      <w:tr w:rsidR="004F1C8B" w14:paraId="110710C5" w14:textId="77777777">
        <w:trPr>
          <w:trHeight w:val="510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  <w:vAlign w:val="center"/>
          </w:tcPr>
          <w:p w14:paraId="77659F0E" w14:textId="284A7DB8" w:rsidR="004F1C8B" w:rsidRDefault="005D10C0">
            <w:pPr>
              <w:spacing w:line="440" w:lineRule="exact"/>
              <w:jc w:val="center"/>
              <w:rPr>
                <w:rFonts w:ascii="微软雅黑" w:eastAsia="微软雅黑" w:hAnsi="微软雅黑" w:hint="eastAsia"/>
                <w:b/>
                <w:color w:val="7F7F7F"/>
                <w:sz w:val="32"/>
                <w:szCs w:val="32"/>
              </w:rPr>
            </w:pPr>
            <w:r>
              <w:rPr>
                <w:rFonts w:ascii="微软雅黑" w:eastAsia="微软雅黑" w:hAnsi="微软雅黑"/>
                <w:b/>
                <w:color w:val="7F7F7F"/>
              </w:rPr>
              <w:t>20xx-20xx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1093CC08" w14:textId="77777777" w:rsidR="004F1C8B" w:rsidRDefault="00000000">
            <w:pPr>
              <w:spacing w:line="440" w:lineRule="exact"/>
              <w:rPr>
                <w:b/>
                <w:color w:val="568ED8"/>
                <w:sz w:val="48"/>
                <w:szCs w:val="48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华南理工大学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   企业管理   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 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硕士</w:t>
            </w:r>
          </w:p>
        </w:tc>
      </w:tr>
      <w:tr w:rsidR="004F1C8B" w14:paraId="2D2EFE72" w14:textId="77777777">
        <w:trPr>
          <w:trHeight w:val="510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  <w:vAlign w:val="center"/>
          </w:tcPr>
          <w:p w14:paraId="571B2271" w14:textId="1E00D710" w:rsidR="004F1C8B" w:rsidRDefault="005D10C0">
            <w:pPr>
              <w:spacing w:line="440" w:lineRule="exact"/>
              <w:jc w:val="center"/>
              <w:rPr>
                <w:rFonts w:ascii="微软雅黑" w:eastAsia="微软雅黑" w:hAnsi="微软雅黑" w:hint="eastAsia"/>
                <w:b/>
                <w:color w:val="7F7F7F"/>
                <w:sz w:val="32"/>
                <w:szCs w:val="32"/>
              </w:rPr>
            </w:pPr>
            <w:r>
              <w:rPr>
                <w:rFonts w:ascii="微软雅黑" w:eastAsia="微软雅黑" w:hAnsi="微软雅黑"/>
                <w:b/>
                <w:color w:val="7F7F7F"/>
              </w:rPr>
              <w:t>20xx-20xx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470530D4" w14:textId="77777777" w:rsidR="004F1C8B" w:rsidRDefault="00000000">
            <w:pPr>
              <w:spacing w:line="440" w:lineRule="exact"/>
              <w:rPr>
                <w:b/>
                <w:color w:val="568ED8"/>
                <w:sz w:val="48"/>
                <w:szCs w:val="48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广州大学   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 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人力资源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管理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  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 xml:space="preserve">   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 xml:space="preserve">   本科</w:t>
            </w:r>
          </w:p>
        </w:tc>
      </w:tr>
      <w:tr w:rsidR="004F1C8B" w14:paraId="18070E6D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7EE4358D" w14:textId="77777777" w:rsidR="004F1C8B" w:rsidRDefault="00000000">
            <w:pPr>
              <w:rPr>
                <w:rFonts w:ascii="微软雅黑" w:eastAsia="微软雅黑" w:hAnsi="微软雅黑" w:hint="eastAsia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t>实践经历</w:t>
            </w:r>
          </w:p>
        </w:tc>
        <w:tc>
          <w:tcPr>
            <w:tcW w:w="1230" w:type="dxa"/>
            <w:tcBorders>
              <w:top w:val="single" w:sz="12" w:space="0" w:color="A6A6A6"/>
              <w:left w:val="nil"/>
              <w:bottom w:val="dotted" w:sz="4" w:space="0" w:color="BFBFBF"/>
              <w:right w:val="nil"/>
            </w:tcBorders>
            <w:shd w:val="clear" w:color="auto" w:fill="auto"/>
          </w:tcPr>
          <w:p w14:paraId="13E74FC5" w14:textId="77777777" w:rsidR="004F1C8B" w:rsidRDefault="004F1C8B">
            <w:pPr>
              <w:spacing w:line="240" w:lineRule="auto"/>
              <w:jc w:val="left"/>
              <w:rPr>
                <w:b/>
                <w:color w:val="7F7F7F"/>
                <w:spacing w:val="-20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</w:tcPr>
          <w:p w14:paraId="2BEC019F" w14:textId="77777777" w:rsidR="004F1C8B" w:rsidRDefault="004F1C8B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hint="eastAsia"/>
                <w:color w:val="7F7F7F"/>
              </w:rPr>
            </w:pPr>
          </w:p>
        </w:tc>
      </w:tr>
      <w:tr w:rsidR="004F1C8B" w14:paraId="75A2D43D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61C12105" w14:textId="44B08C6B" w:rsidR="004F1C8B" w:rsidRDefault="005D10C0">
            <w:pPr>
              <w:spacing w:line="240" w:lineRule="auto"/>
              <w:jc w:val="center"/>
              <w:rPr>
                <w:b/>
                <w:color w:val="7F7F7F"/>
                <w:spacing w:val="-20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20xx年6-9月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</w:tcPr>
          <w:p w14:paraId="491CAA36" w14:textId="77777777" w:rsidR="004F1C8B" w:rsidRDefault="00000000">
            <w:pPr>
              <w:spacing w:line="240" w:lineRule="auto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 xml:space="preserve">科技有限公司     </w:t>
            </w:r>
            <w:r>
              <w:rPr>
                <w:rFonts w:ascii="微软雅黑" w:eastAsia="微软雅黑" w:hAnsi="微软雅黑"/>
                <w:b/>
                <w:color w:val="7F7F7F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7F7F7F"/>
              </w:rPr>
              <w:t>人事行政实习生</w:t>
            </w:r>
          </w:p>
          <w:p w14:paraId="6BBABAF2" w14:textId="77777777" w:rsidR="004F1C8B" w:rsidRDefault="00000000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hint="eastAsia"/>
                <w:color w:val="7F7F7F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协助招聘，筛选简历，对候选人进行初次面试；撰写候选人报告，跟踪反馈候选人后续情况；完成前台工作，并协助上级盘点和管理办公室固定资产、移动资产；负责对各项规章制度监督与执行</w:t>
            </w:r>
          </w:p>
        </w:tc>
      </w:tr>
      <w:tr w:rsidR="004F1C8B" w14:paraId="20554857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02B531F5" w14:textId="7675C18C" w:rsidR="004F1C8B" w:rsidRDefault="005D10C0">
            <w:pPr>
              <w:spacing w:line="240" w:lineRule="auto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20xx年6-9月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</w:tcPr>
          <w:p w14:paraId="7C4A38FA" w14:textId="77777777" w:rsidR="004F1C8B" w:rsidRDefault="00000000">
            <w:pPr>
              <w:spacing w:line="240" w:lineRule="auto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 xml:space="preserve">电器有限公司     </w:t>
            </w:r>
            <w:r>
              <w:rPr>
                <w:rFonts w:ascii="微软雅黑" w:eastAsia="微软雅黑" w:hAnsi="微软雅黑"/>
                <w:b/>
                <w:color w:val="7F7F7F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7F7F7F"/>
              </w:rPr>
              <w:t>人事助理</w:t>
            </w:r>
          </w:p>
          <w:p w14:paraId="4678B8C5" w14:textId="77777777" w:rsidR="004F1C8B" w:rsidRDefault="00000000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在人力资源部实习，调查学习国有企业转型后人力资源管理</w:t>
            </w:r>
          </w:p>
        </w:tc>
      </w:tr>
      <w:tr w:rsidR="004F1C8B" w14:paraId="0A2F9B01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</w:tcPr>
          <w:p w14:paraId="02C5053B" w14:textId="6F819340" w:rsidR="004F1C8B" w:rsidRDefault="005D10C0">
            <w:pPr>
              <w:spacing w:line="240" w:lineRule="auto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  <w:spacing w:val="-20"/>
              </w:rPr>
              <w:t>20xx年6-9月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</w:tcPr>
          <w:p w14:paraId="5B6650D2" w14:textId="77777777" w:rsidR="004F1C8B" w:rsidRDefault="00000000">
            <w:pPr>
              <w:spacing w:line="240" w:lineRule="auto"/>
              <w:rPr>
                <w:rFonts w:ascii="微软雅黑" w:eastAsia="微软雅黑" w:hAnsi="微软雅黑" w:hint="eastAsia"/>
                <w:b/>
                <w:color w:val="7F7F7F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 xml:space="preserve">食品有限公司     </w:t>
            </w:r>
            <w:r>
              <w:rPr>
                <w:rFonts w:ascii="微软雅黑" w:eastAsia="微软雅黑" w:hAnsi="微软雅黑"/>
                <w:b/>
                <w:color w:val="7F7F7F"/>
              </w:rPr>
              <w:t xml:space="preserve">    </w:t>
            </w:r>
            <w:r>
              <w:rPr>
                <w:rFonts w:ascii="微软雅黑" w:eastAsia="微软雅黑" w:hAnsi="微软雅黑" w:hint="eastAsia"/>
                <w:b/>
                <w:color w:val="7F7F7F"/>
              </w:rPr>
              <w:t>实习生</w:t>
            </w:r>
          </w:p>
          <w:p w14:paraId="7F375E75" w14:textId="77777777" w:rsidR="004F1C8B" w:rsidRDefault="00000000">
            <w:pPr>
              <w:pStyle w:val="a9"/>
              <w:spacing w:before="0" w:beforeAutospacing="0" w:afterLines="50" w:after="156" w:afterAutospacing="0" w:line="360" w:lineRule="exact"/>
              <w:jc w:val="both"/>
              <w:rPr>
                <w:rFonts w:hint="eastAsia"/>
                <w:color w:val="7F7F7F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参加为期三个月的专业实习，主要在档案室搞人事代理方面的工作，以及参与私营企业的人力资源管理</w:t>
            </w:r>
          </w:p>
        </w:tc>
      </w:tr>
      <w:tr w:rsidR="004F1C8B" w14:paraId="7A6F816B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5F5A2970" w14:textId="77777777" w:rsidR="004F1C8B" w:rsidRDefault="00000000"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t>技能特长</w:t>
            </w:r>
          </w:p>
        </w:tc>
        <w:tc>
          <w:tcPr>
            <w:tcW w:w="1230" w:type="dxa"/>
            <w:tcBorders>
              <w:top w:val="single" w:sz="12" w:space="0" w:color="A6A6A6"/>
              <w:left w:val="nil"/>
              <w:bottom w:val="dotted" w:sz="4" w:space="0" w:color="BFBFBF"/>
              <w:right w:val="nil"/>
            </w:tcBorders>
            <w:shd w:val="clear" w:color="auto" w:fill="auto"/>
            <w:vAlign w:val="bottom"/>
          </w:tcPr>
          <w:p w14:paraId="20F490BF" w14:textId="77777777" w:rsidR="004F1C8B" w:rsidRDefault="004F1C8B">
            <w:pPr>
              <w:spacing w:line="240" w:lineRule="auto"/>
              <w:rPr>
                <w:rFonts w:hint="eastAsia"/>
                <w:b/>
                <w:color w:val="7F7F7F"/>
                <w:sz w:val="28"/>
                <w:szCs w:val="28"/>
              </w:rPr>
            </w:pPr>
          </w:p>
        </w:tc>
        <w:tc>
          <w:tcPr>
            <w:tcW w:w="6378" w:type="dxa"/>
            <w:gridSpan w:val="2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bottom"/>
          </w:tcPr>
          <w:p w14:paraId="6161A7CE" w14:textId="77777777" w:rsidR="004F1C8B" w:rsidRDefault="004F1C8B">
            <w:pPr>
              <w:spacing w:line="240" w:lineRule="auto"/>
              <w:rPr>
                <w:rFonts w:hint="eastAsia"/>
                <w:color w:val="7F7F7F"/>
              </w:rPr>
            </w:pPr>
          </w:p>
        </w:tc>
      </w:tr>
      <w:tr w:rsidR="004F1C8B" w14:paraId="212B965A" w14:textId="77777777">
        <w:trPr>
          <w:trHeight w:val="474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  <w:vAlign w:val="center"/>
          </w:tcPr>
          <w:p w14:paraId="22C4E22E" w14:textId="77777777" w:rsidR="004F1C8B" w:rsidRDefault="00000000">
            <w:pPr>
              <w:spacing w:line="440" w:lineRule="exact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>所获奖项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7625BF5F" w14:textId="77777777" w:rsidR="004F1C8B" w:rsidRDefault="00000000">
            <w:pPr>
              <w:spacing w:line="440" w:lineRule="exact"/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国家一等奖学金、校优秀团干、优秀社团学生干部</w:t>
            </w:r>
          </w:p>
        </w:tc>
      </w:tr>
      <w:tr w:rsidR="004F1C8B" w14:paraId="08ECFC9D" w14:textId="77777777">
        <w:trPr>
          <w:trHeight w:val="474"/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  <w:vAlign w:val="center"/>
          </w:tcPr>
          <w:p w14:paraId="2033B178" w14:textId="77777777" w:rsidR="004F1C8B" w:rsidRDefault="00000000">
            <w:pPr>
              <w:spacing w:line="440" w:lineRule="exact"/>
              <w:jc w:val="center"/>
              <w:rPr>
                <w:b/>
                <w:color w:val="7F7F7F"/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b/>
                <w:color w:val="7F7F7F"/>
              </w:rPr>
              <w:t>技能证书</w:t>
            </w: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4E5C9A42" w14:textId="77777777" w:rsidR="004F1C8B" w:rsidRDefault="00000000">
            <w:pPr>
              <w:spacing w:line="440" w:lineRule="exact"/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人力资源管理师、</w:t>
            </w:r>
            <w:r>
              <w:rPr>
                <w:rFonts w:ascii="微软雅黑" w:eastAsia="微软雅黑" w:hAnsi="微软雅黑"/>
                <w:color w:val="7F7F7F"/>
                <w:kern w:val="24"/>
                <w:sz w:val="22"/>
                <w:szCs w:val="22"/>
              </w:rPr>
              <w:t>CET-6</w:t>
            </w:r>
            <w:r>
              <w:rPr>
                <w:rFonts w:ascii="微软雅黑" w:eastAsia="微软雅黑" w:hAnsi="微软雅黑" w:hint="eastAsia"/>
                <w:color w:val="7F7F7F"/>
                <w:kern w:val="24"/>
                <w:sz w:val="22"/>
                <w:szCs w:val="22"/>
              </w:rPr>
              <w:t>、会计从业资格证书</w:t>
            </w:r>
          </w:p>
          <w:p w14:paraId="7A2C19F6" w14:textId="77777777" w:rsidR="00FB4509" w:rsidRDefault="00FB4509">
            <w:pPr>
              <w:spacing w:line="440" w:lineRule="exact"/>
              <w:rPr>
                <w:rFonts w:hint="eastAsia"/>
                <w:color w:val="7F7F7F"/>
              </w:rPr>
            </w:pPr>
          </w:p>
        </w:tc>
      </w:tr>
      <w:tr w:rsidR="004F1C8B" w14:paraId="0EDE6D84" w14:textId="77777777">
        <w:trPr>
          <w:jc w:val="center"/>
        </w:trPr>
        <w:tc>
          <w:tcPr>
            <w:tcW w:w="2139" w:type="dxa"/>
            <w:tcBorders>
              <w:top w:val="single" w:sz="12" w:space="0" w:color="A6A6A6"/>
              <w:left w:val="single" w:sz="12" w:space="0" w:color="A6A6A6"/>
              <w:bottom w:val="dotted" w:sz="4" w:space="0" w:color="BFBFBF"/>
              <w:right w:val="nil"/>
            </w:tcBorders>
            <w:shd w:val="clear" w:color="auto" w:fill="auto"/>
          </w:tcPr>
          <w:p w14:paraId="06A3CB76" w14:textId="77777777" w:rsidR="004F1C8B" w:rsidRDefault="00000000">
            <w:r>
              <w:rPr>
                <w:rFonts w:ascii="微软雅黑" w:eastAsia="微软雅黑" w:hAnsi="微软雅黑" w:hint="eastAsia"/>
                <w:b/>
                <w:color w:val="7F7F7F"/>
                <w:sz w:val="28"/>
                <w:szCs w:val="32"/>
              </w:rPr>
              <w:lastRenderedPageBreak/>
              <w:t>自我评价</w:t>
            </w:r>
          </w:p>
        </w:tc>
        <w:tc>
          <w:tcPr>
            <w:tcW w:w="7608" w:type="dxa"/>
            <w:gridSpan w:val="3"/>
            <w:tcBorders>
              <w:top w:val="single" w:sz="12" w:space="0" w:color="A6A6A6"/>
              <w:left w:val="nil"/>
              <w:bottom w:val="dotted" w:sz="4" w:space="0" w:color="BFBFBF"/>
              <w:right w:val="single" w:sz="12" w:space="0" w:color="A6A6A6"/>
            </w:tcBorders>
            <w:shd w:val="clear" w:color="auto" w:fill="auto"/>
            <w:vAlign w:val="center"/>
          </w:tcPr>
          <w:p w14:paraId="54C118BA" w14:textId="77777777" w:rsidR="004F1C8B" w:rsidRDefault="004F1C8B">
            <w:pPr>
              <w:pStyle w:val="a9"/>
              <w:spacing w:before="0" w:beforeAutospacing="0" w:afterLines="50" w:after="156" w:afterAutospacing="0" w:line="440" w:lineRule="exact"/>
              <w:jc w:val="both"/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</w:pPr>
          </w:p>
        </w:tc>
      </w:tr>
      <w:tr w:rsidR="004F1C8B" w14:paraId="232A301C" w14:textId="77777777">
        <w:trPr>
          <w:jc w:val="center"/>
        </w:trPr>
        <w:tc>
          <w:tcPr>
            <w:tcW w:w="2139" w:type="dxa"/>
            <w:tcBorders>
              <w:top w:val="dotted" w:sz="4" w:space="0" w:color="BFBFBF"/>
              <w:left w:val="single" w:sz="12" w:space="0" w:color="A6A6A6"/>
              <w:bottom w:val="single" w:sz="12" w:space="0" w:color="A6A6A6"/>
              <w:right w:val="nil"/>
            </w:tcBorders>
            <w:shd w:val="clear" w:color="auto" w:fill="auto"/>
          </w:tcPr>
          <w:p w14:paraId="061C218C" w14:textId="77777777" w:rsidR="004F1C8B" w:rsidRDefault="004F1C8B">
            <w:pPr>
              <w:rPr>
                <w:rFonts w:ascii="微软雅黑" w:eastAsia="微软雅黑" w:hAnsi="微软雅黑" w:hint="eastAsia"/>
                <w:b/>
                <w:color w:val="568ED8"/>
                <w:sz w:val="32"/>
                <w:szCs w:val="32"/>
              </w:rPr>
            </w:pPr>
          </w:p>
        </w:tc>
        <w:tc>
          <w:tcPr>
            <w:tcW w:w="7608" w:type="dxa"/>
            <w:gridSpan w:val="3"/>
            <w:tcBorders>
              <w:top w:val="dotted" w:sz="4" w:space="0" w:color="BFBFBF"/>
              <w:left w:val="nil"/>
              <w:bottom w:val="single" w:sz="12" w:space="0" w:color="A6A6A6"/>
              <w:right w:val="single" w:sz="12" w:space="0" w:color="A6A6A6"/>
            </w:tcBorders>
            <w:shd w:val="clear" w:color="auto" w:fill="auto"/>
            <w:vAlign w:val="center"/>
          </w:tcPr>
          <w:p w14:paraId="003F9B01" w14:textId="77777777" w:rsidR="004F1C8B" w:rsidRDefault="00000000">
            <w:pPr>
              <w:pStyle w:val="a9"/>
              <w:spacing w:before="0" w:beforeAutospacing="0" w:afterLines="50" w:after="156" w:afterAutospacing="0" w:line="440" w:lineRule="exact"/>
              <w:jc w:val="both"/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</w:pPr>
            <w:r>
              <w:rPr>
                <w:rFonts w:ascii="微软雅黑" w:eastAsia="微软雅黑" w:hAnsi="微软雅黑" w:cs="Times New Roman" w:hint="eastAsia"/>
                <w:color w:val="7F7F7F"/>
                <w:kern w:val="24"/>
                <w:sz w:val="22"/>
                <w:szCs w:val="22"/>
              </w:rPr>
              <w:t>人际关系非常好；喜欢羽毛球、篮球、音乐、看书；完成了各项学习、实习（认识实习、暑假实践、专业实习）、设计任务（员工导向设计、薪酬结构设计、人力资源管理制度设计、人力资源规划设计）。积极投身于各种班级、学院及社交活动，从不同层次、不同角度锻炼自己。</w:t>
            </w:r>
          </w:p>
        </w:tc>
      </w:tr>
    </w:tbl>
    <w:p w14:paraId="2484653C" w14:textId="77777777" w:rsidR="004F1C8B" w:rsidRDefault="004F1C8B">
      <w:pPr>
        <w:widowControl/>
        <w:spacing w:line="240" w:lineRule="auto"/>
        <w:jc w:val="left"/>
      </w:pPr>
    </w:p>
    <w:sectPr w:rsidR="004F1C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0281" w14:textId="77777777" w:rsidR="00070A6F" w:rsidRDefault="00070A6F" w:rsidP="005D10C0">
      <w:pPr>
        <w:spacing w:after="0" w:line="240" w:lineRule="auto"/>
      </w:pPr>
      <w:r>
        <w:separator/>
      </w:r>
    </w:p>
  </w:endnote>
  <w:endnote w:type="continuationSeparator" w:id="0">
    <w:p w14:paraId="4132CDA2" w14:textId="77777777" w:rsidR="00070A6F" w:rsidRDefault="00070A6F" w:rsidP="005D10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00F44" w14:textId="77777777" w:rsidR="00070A6F" w:rsidRDefault="00070A6F" w:rsidP="005D10C0">
      <w:pPr>
        <w:spacing w:after="0" w:line="240" w:lineRule="auto"/>
      </w:pPr>
      <w:r>
        <w:separator/>
      </w:r>
    </w:p>
  </w:footnote>
  <w:footnote w:type="continuationSeparator" w:id="0">
    <w:p w14:paraId="567F539F" w14:textId="77777777" w:rsidR="00070A6F" w:rsidRDefault="00070A6F" w:rsidP="005D10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154B1"/>
    <w:multiLevelType w:val="multilevel"/>
    <w:tmpl w:val="156154B1"/>
    <w:lvl w:ilvl="0">
      <w:start w:val="1"/>
      <w:numFmt w:val="chineseCountingThousand"/>
      <w:pStyle w:val="1"/>
      <w:lvlText w:val="%1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1">
      <w:start w:val="1"/>
      <w:numFmt w:val="decimal"/>
      <w:pStyle w:val="2"/>
      <w:isLgl/>
      <w:lvlText w:val="%1.%2"/>
      <w:lvlJc w:val="left"/>
      <w:pPr>
        <w:tabs>
          <w:tab w:val="left" w:pos="1418"/>
        </w:tabs>
        <w:ind w:left="1701" w:hanging="1021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tabs>
          <w:tab w:val="left" w:pos="1418"/>
        </w:tabs>
        <w:ind w:left="851" w:hanging="171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tabs>
          <w:tab w:val="left" w:pos="2268"/>
        </w:tabs>
        <w:ind w:left="2552" w:hanging="1134"/>
      </w:pPr>
      <w:rPr>
        <w:rFonts w:hint="eastAsia"/>
      </w:rPr>
    </w:lvl>
    <w:lvl w:ilvl="4">
      <w:start w:val="1"/>
      <w:numFmt w:val="chineseCountingThousand"/>
      <w:lvlText w:val="(%5)"/>
      <w:lvlJc w:val="left"/>
      <w:pPr>
        <w:tabs>
          <w:tab w:val="left" w:pos="2835"/>
        </w:tabs>
        <w:ind w:left="3119" w:hanging="851"/>
      </w:pPr>
      <w:rPr>
        <w:rFonts w:hint="eastAsia"/>
      </w:rPr>
    </w:lvl>
    <w:lvl w:ilvl="5">
      <w:start w:val="1"/>
      <w:numFmt w:val="decimal"/>
      <w:lvlText w:val=" (%6)"/>
      <w:lvlJc w:val="left"/>
      <w:pPr>
        <w:tabs>
          <w:tab w:val="left" w:pos="2835"/>
        </w:tabs>
        <w:ind w:left="3402" w:hanging="680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left" w:pos="5528"/>
        </w:tabs>
        <w:ind w:left="5102" w:firstLine="0"/>
      </w:pPr>
      <w:rPr>
        <w:rFonts w:hint="eastAsia"/>
      </w:rPr>
    </w:lvl>
    <w:lvl w:ilvl="7">
      <w:start w:val="1"/>
      <w:numFmt w:val="decimal"/>
      <w:lvlText w:val="(%8)"/>
      <w:lvlJc w:val="left"/>
      <w:pPr>
        <w:tabs>
          <w:tab w:val="left" w:pos="6378"/>
        </w:tabs>
        <w:ind w:left="5953" w:firstLine="0"/>
      </w:pPr>
      <w:rPr>
        <w:rFonts w:hint="eastAsia"/>
      </w:rPr>
    </w:lvl>
    <w:lvl w:ilvl="8">
      <w:start w:val="1"/>
      <w:numFmt w:val="decimal"/>
      <w:lvlText w:val="(%9)"/>
      <w:lvlJc w:val="left"/>
      <w:pPr>
        <w:tabs>
          <w:tab w:val="left" w:pos="7228"/>
        </w:tabs>
        <w:ind w:left="6803" w:firstLine="0"/>
      </w:pPr>
      <w:rPr>
        <w:rFonts w:hint="eastAsia"/>
      </w:rPr>
    </w:lvl>
  </w:abstractNum>
  <w:num w:numId="1" w16cid:durableId="127016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A6109F5"/>
    <w:rsid w:val="00012822"/>
    <w:rsid w:val="00055471"/>
    <w:rsid w:val="00070A6F"/>
    <w:rsid w:val="000868B8"/>
    <w:rsid w:val="000921CD"/>
    <w:rsid w:val="0009746A"/>
    <w:rsid w:val="000C7AE2"/>
    <w:rsid w:val="000D0DFC"/>
    <w:rsid w:val="000F3CC4"/>
    <w:rsid w:val="001161A6"/>
    <w:rsid w:val="00141CEB"/>
    <w:rsid w:val="001538E5"/>
    <w:rsid w:val="001740CA"/>
    <w:rsid w:val="0018741E"/>
    <w:rsid w:val="001C39D1"/>
    <w:rsid w:val="001E303C"/>
    <w:rsid w:val="002972B0"/>
    <w:rsid w:val="002B225E"/>
    <w:rsid w:val="00300526"/>
    <w:rsid w:val="0030091E"/>
    <w:rsid w:val="00307BF3"/>
    <w:rsid w:val="003302A7"/>
    <w:rsid w:val="003326A4"/>
    <w:rsid w:val="00341084"/>
    <w:rsid w:val="003536DF"/>
    <w:rsid w:val="00363DBD"/>
    <w:rsid w:val="00390BD5"/>
    <w:rsid w:val="003C086A"/>
    <w:rsid w:val="003E69BF"/>
    <w:rsid w:val="003F40A1"/>
    <w:rsid w:val="004009E1"/>
    <w:rsid w:val="004B06EE"/>
    <w:rsid w:val="004D4DAA"/>
    <w:rsid w:val="004D4E3D"/>
    <w:rsid w:val="004E03DF"/>
    <w:rsid w:val="004F1C8B"/>
    <w:rsid w:val="00527B55"/>
    <w:rsid w:val="005606BE"/>
    <w:rsid w:val="00571F66"/>
    <w:rsid w:val="005744C8"/>
    <w:rsid w:val="00591CF2"/>
    <w:rsid w:val="005A2508"/>
    <w:rsid w:val="005D10C0"/>
    <w:rsid w:val="005F13FB"/>
    <w:rsid w:val="0061151F"/>
    <w:rsid w:val="00646BC8"/>
    <w:rsid w:val="0065798F"/>
    <w:rsid w:val="00662D3F"/>
    <w:rsid w:val="00666521"/>
    <w:rsid w:val="006818C3"/>
    <w:rsid w:val="006841FF"/>
    <w:rsid w:val="00693C8D"/>
    <w:rsid w:val="006C677C"/>
    <w:rsid w:val="007173E6"/>
    <w:rsid w:val="00761C6D"/>
    <w:rsid w:val="0076301C"/>
    <w:rsid w:val="007639A5"/>
    <w:rsid w:val="00771A4B"/>
    <w:rsid w:val="007871FA"/>
    <w:rsid w:val="00787533"/>
    <w:rsid w:val="007A47A4"/>
    <w:rsid w:val="007A4E99"/>
    <w:rsid w:val="007F6B21"/>
    <w:rsid w:val="00820675"/>
    <w:rsid w:val="00821256"/>
    <w:rsid w:val="00834A5F"/>
    <w:rsid w:val="00837D8E"/>
    <w:rsid w:val="008C6892"/>
    <w:rsid w:val="00920933"/>
    <w:rsid w:val="0094717C"/>
    <w:rsid w:val="00975C77"/>
    <w:rsid w:val="009A65E1"/>
    <w:rsid w:val="009B4CA9"/>
    <w:rsid w:val="00A71233"/>
    <w:rsid w:val="00A873E0"/>
    <w:rsid w:val="00AB0DDD"/>
    <w:rsid w:val="00B1433B"/>
    <w:rsid w:val="00B576BD"/>
    <w:rsid w:val="00B8716B"/>
    <w:rsid w:val="00BA3BE1"/>
    <w:rsid w:val="00BA78E2"/>
    <w:rsid w:val="00C06361"/>
    <w:rsid w:val="00C43A85"/>
    <w:rsid w:val="00CA5FE3"/>
    <w:rsid w:val="00CB0C38"/>
    <w:rsid w:val="00CD0924"/>
    <w:rsid w:val="00D13AC6"/>
    <w:rsid w:val="00D16D6C"/>
    <w:rsid w:val="00D333CD"/>
    <w:rsid w:val="00D82186"/>
    <w:rsid w:val="00D87514"/>
    <w:rsid w:val="00DF2BCC"/>
    <w:rsid w:val="00E54910"/>
    <w:rsid w:val="00E96312"/>
    <w:rsid w:val="00EB3519"/>
    <w:rsid w:val="00EB49B2"/>
    <w:rsid w:val="00EC0386"/>
    <w:rsid w:val="00EC12C8"/>
    <w:rsid w:val="00ED07C9"/>
    <w:rsid w:val="00F112EE"/>
    <w:rsid w:val="00F219E7"/>
    <w:rsid w:val="00F7528A"/>
    <w:rsid w:val="00F7655E"/>
    <w:rsid w:val="00F82FA0"/>
    <w:rsid w:val="00F84E55"/>
    <w:rsid w:val="00F9283B"/>
    <w:rsid w:val="00FA0F3D"/>
    <w:rsid w:val="00FB4509"/>
    <w:rsid w:val="13974C78"/>
    <w:rsid w:val="304D16D7"/>
    <w:rsid w:val="68021310"/>
    <w:rsid w:val="6A6109F5"/>
    <w:rsid w:val="7573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062F4F"/>
  <w15:docId w15:val="{DF445493-C921-44E1-900E-B19DACE74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pageBreakBefore/>
      <w:numPr>
        <w:numId w:val="1"/>
      </w:numPr>
      <w:pBdr>
        <w:bottom w:val="single" w:sz="4" w:space="1" w:color="99CCFF"/>
      </w:pBdr>
      <w:adjustRightInd w:val="0"/>
      <w:snapToGrid w:val="0"/>
      <w:spacing w:beforeLines="50" w:afterLines="100"/>
      <w:outlineLvl w:val="0"/>
    </w:pPr>
    <w:rPr>
      <w:b/>
      <w:bCs/>
      <w:color w:val="265996"/>
      <w:kern w:val="44"/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pPr>
      <w:spacing w:line="240" w:lineRule="auto"/>
    </w:pPr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link w:val="a8"/>
    <w:qFormat/>
    <w:pP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table" w:styleId="aa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link w:val="1"/>
    <w:qFormat/>
    <w:rPr>
      <w:b/>
      <w:bCs/>
      <w:color w:val="265996"/>
      <w:kern w:val="44"/>
      <w:sz w:val="28"/>
      <w:szCs w:val="28"/>
    </w:rPr>
  </w:style>
  <w:style w:type="character" w:customStyle="1" w:styleId="a4">
    <w:name w:val="批注框文本 字符"/>
    <w:link w:val="a3"/>
    <w:qFormat/>
    <w:rPr>
      <w:kern w:val="2"/>
      <w:sz w:val="18"/>
      <w:szCs w:val="18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\AppData\Roaming\kingsoft\office6\templates\download\&#40664;&#35748;\&#34920;&#26684;&#31616;&#21382;&#8212;&#8212;&#24212;&#23626;&#29983;&#20010;&#24615;&#27714;&#32844;&#31616;&#21382;21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表格简历——应届生个性求职简历21</Template>
  <TotalTime>0</TotalTime>
  <Pages>2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xt j.</cp:lastModifiedBy>
  <cp:revision>3</cp:revision>
  <dcterms:created xsi:type="dcterms:W3CDTF">2017-08-12T16:19:00Z</dcterms:created>
  <dcterms:modified xsi:type="dcterms:W3CDTF">2025-06-01T02:30:00Z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