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59E53" w14:textId="77777777" w:rsidR="00BF07DA" w:rsidRDefault="0010475C">
      <w:pPr>
        <w:snapToGrid w:val="0"/>
        <w:jc w:val="center"/>
        <w:rPr>
          <w:rFonts w:ascii="微软雅黑" w:eastAsia="微软雅黑" w:hAnsi="微软雅黑" w:hint="eastAsia"/>
          <w:bCs/>
          <w:sz w:val="44"/>
          <w:szCs w:val="44"/>
        </w:rPr>
      </w:pP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C02FCC" wp14:editId="73F69726">
                <wp:simplePos x="0" y="0"/>
                <wp:positionH relativeFrom="column">
                  <wp:posOffset>2611120</wp:posOffset>
                </wp:positionH>
                <wp:positionV relativeFrom="paragraph">
                  <wp:posOffset>-8255</wp:posOffset>
                </wp:positionV>
                <wp:extent cx="1363980" cy="47625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98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212EA5" w14:textId="77777777" w:rsidR="00BF07DA" w:rsidRDefault="0010475C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sz w:val="36"/>
                                <w:szCs w:val="36"/>
                              </w:rPr>
                              <w:t>个人简历</w:t>
                            </w:r>
                          </w:p>
                          <w:p w14:paraId="1F071928" w14:textId="77777777" w:rsidR="00BF07DA" w:rsidRDefault="00BF07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C02FCC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205.6pt;margin-top:-.65pt;width:107.4pt;height:3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" filled="f" fillcolor="white [3201]" stroked="f" strokeweight=".5pt">
                <v:textbox>
                  <w:txbxContent>
                    <w:p w14:paraId="07212EA5" w14:textId="77777777" w:rsidR="00BF07DA" w:rsidRDefault="0010475C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sz w:val="36"/>
                          <w:szCs w:val="36"/>
                        </w:rPr>
                        <w:t>个人简历</w:t>
                      </w:r>
                    </w:p>
                    <w:p w14:paraId="1F071928" w14:textId="77777777" w:rsidR="00BF07DA" w:rsidRDefault="00BF07DA"/>
                  </w:txbxContent>
                </v:textbox>
              </v:shape>
            </w:pict>
          </mc:Fallback>
        </mc:AlternateContent>
      </w: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6117853" wp14:editId="7741FB2A">
                <wp:simplePos x="0" y="0"/>
                <wp:positionH relativeFrom="column">
                  <wp:posOffset>-450850</wp:posOffset>
                </wp:positionH>
                <wp:positionV relativeFrom="paragraph">
                  <wp:posOffset>-475615</wp:posOffset>
                </wp:positionV>
                <wp:extent cx="7595870" cy="11050905"/>
                <wp:effectExtent l="0" t="0" r="5080" b="1714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70" y="64135"/>
                          <a:ext cx="7595870" cy="11050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5.5pt;margin-top:-37.45pt;height:870.15pt;width:598.1pt;z-index:-251658240;v-text-anchor:middle;mso-width-relative:page;mso-height-relative:page;" fillcolor="#FFFFFF [3212]" filled="t" stroked="f" coordsize="21600,21600" o:gfxdata="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NJP&#10;CMnbAAAADQEAAA8AAAAAAAAAAQAgAAAAIgAAAGRycy9kb3ducmV2LnhtbFBLAQIUABQAAAAIAIdO&#10;4kADg25BWQIAAIcEAAAOAAAAAAAAAAEAIAAAACoBAABkcnMvZTJvRG9jLnhtbFBLBQYAAAAABgAG&#10;AFkBAAD1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tbl>
      <w:tblPr>
        <w:tblW w:w="10117" w:type="dxa"/>
        <w:tblInd w:w="295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8"/>
        <w:gridCol w:w="1658"/>
        <w:gridCol w:w="1170"/>
        <w:gridCol w:w="1532"/>
        <w:gridCol w:w="1154"/>
        <w:gridCol w:w="1290"/>
        <w:gridCol w:w="1845"/>
      </w:tblGrid>
      <w:tr w:rsidR="00BF07DA" w14:paraId="41A7F08B" w14:textId="77777777">
        <w:trPr>
          <w:trHeight w:val="558"/>
        </w:trPr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14:paraId="69A7A6FF" w14:textId="77777777" w:rsidR="00BF07DA" w:rsidRDefault="0010475C">
            <w:pPr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</w:rPr>
              <w:t>姓    名</w:t>
            </w:r>
          </w:p>
        </w:tc>
        <w:tc>
          <w:tcPr>
            <w:tcW w:w="1658" w:type="dxa"/>
            <w:tcBorders>
              <w:tl2br w:val="nil"/>
              <w:tr2bl w:val="nil"/>
            </w:tcBorders>
            <w:vAlign w:val="center"/>
          </w:tcPr>
          <w:p w14:paraId="5FBE8476" w14:textId="561BE161" w:rsidR="00BF07DA" w:rsidRDefault="00423AEE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胡</w:t>
            </w:r>
            <w:r w:rsidR="0072364B"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小豆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vAlign w:val="center"/>
          </w:tcPr>
          <w:p w14:paraId="2AEC9E6D" w14:textId="77777777" w:rsidR="00BF07DA" w:rsidRDefault="0010475C">
            <w:pPr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</w:rPr>
              <w:t>性别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vAlign w:val="center"/>
          </w:tcPr>
          <w:p w14:paraId="5286833A" w14:textId="77777777" w:rsidR="00BF07DA" w:rsidRDefault="0010475C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男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14:paraId="0D653ACA" w14:textId="77777777" w:rsidR="00BF07DA" w:rsidRDefault="0010475C">
            <w:pPr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</w:rPr>
              <w:t>民族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14:paraId="7F8D0E60" w14:textId="77777777" w:rsidR="00BF07DA" w:rsidRDefault="0010475C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汉族</w:t>
            </w:r>
          </w:p>
        </w:tc>
        <w:tc>
          <w:tcPr>
            <w:tcW w:w="1845" w:type="dxa"/>
            <w:vMerge w:val="restart"/>
            <w:tcBorders>
              <w:tl2br w:val="nil"/>
              <w:tr2bl w:val="nil"/>
            </w:tcBorders>
            <w:vAlign w:val="center"/>
          </w:tcPr>
          <w:p w14:paraId="616D8584" w14:textId="77777777" w:rsidR="00BF07DA" w:rsidRDefault="0010475C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noProof/>
              </w:rPr>
              <w:drawing>
                <wp:anchor distT="0" distB="0" distL="114300" distR="114300" simplePos="0" relativeHeight="251662336" behindDoc="0" locked="0" layoutInCell="1" allowOverlap="1" wp14:anchorId="394D737E" wp14:editId="0234AB81">
                  <wp:simplePos x="0" y="0"/>
                  <wp:positionH relativeFrom="column">
                    <wp:posOffset>-51435</wp:posOffset>
                  </wp:positionH>
                  <wp:positionV relativeFrom="page">
                    <wp:posOffset>80010</wp:posOffset>
                  </wp:positionV>
                  <wp:extent cx="1137920" cy="1515745"/>
                  <wp:effectExtent l="0" t="0" r="5080" b="8255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920" cy="151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F07DA" w14:paraId="1035D029" w14:textId="77777777">
        <w:trPr>
          <w:trHeight w:val="597"/>
        </w:trPr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14:paraId="62C3EB4C" w14:textId="77777777" w:rsidR="00BF07DA" w:rsidRDefault="0010475C">
            <w:pPr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</w:rPr>
              <w:t>出生年月</w:t>
            </w:r>
          </w:p>
        </w:tc>
        <w:tc>
          <w:tcPr>
            <w:tcW w:w="1658" w:type="dxa"/>
            <w:tcBorders>
              <w:tl2br w:val="nil"/>
              <w:tr2bl w:val="nil"/>
            </w:tcBorders>
            <w:vAlign w:val="center"/>
          </w:tcPr>
          <w:p w14:paraId="1126A48B" w14:textId="3F68C64E" w:rsidR="00BF07DA" w:rsidRDefault="00BE34EB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20xx.01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vAlign w:val="center"/>
          </w:tcPr>
          <w:p w14:paraId="12832B7C" w14:textId="77777777" w:rsidR="00BF07DA" w:rsidRDefault="0010475C">
            <w:pPr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</w:rPr>
              <w:t>政治面貌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vAlign w:val="center"/>
          </w:tcPr>
          <w:p w14:paraId="4D27F65C" w14:textId="77777777" w:rsidR="00BF07DA" w:rsidRDefault="0010475C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团员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14:paraId="1122F7C0" w14:textId="77777777" w:rsidR="00BF07DA" w:rsidRDefault="0010475C">
            <w:pPr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</w:rPr>
              <w:t>婚姻状况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14:paraId="05872971" w14:textId="77777777" w:rsidR="00BF07DA" w:rsidRDefault="0010475C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未婚</w:t>
            </w:r>
          </w:p>
        </w:tc>
        <w:tc>
          <w:tcPr>
            <w:tcW w:w="1845" w:type="dxa"/>
            <w:vMerge/>
            <w:tcBorders>
              <w:tl2br w:val="nil"/>
              <w:tr2bl w:val="nil"/>
            </w:tcBorders>
            <w:vAlign w:val="center"/>
          </w:tcPr>
          <w:p w14:paraId="2D4D795E" w14:textId="77777777" w:rsidR="00BF07DA" w:rsidRDefault="00BF07DA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BF07DA" w14:paraId="2B9EF6B9" w14:textId="77777777">
        <w:trPr>
          <w:trHeight w:val="597"/>
        </w:trPr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14:paraId="7B7F7388" w14:textId="77777777" w:rsidR="00BF07DA" w:rsidRDefault="0010475C">
            <w:pPr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</w:rPr>
              <w:t>学历</w:t>
            </w:r>
          </w:p>
        </w:tc>
        <w:tc>
          <w:tcPr>
            <w:tcW w:w="1658" w:type="dxa"/>
            <w:tcBorders>
              <w:tl2br w:val="nil"/>
              <w:tr2bl w:val="nil"/>
            </w:tcBorders>
            <w:vAlign w:val="center"/>
          </w:tcPr>
          <w:p w14:paraId="638022EA" w14:textId="77777777" w:rsidR="00BF07DA" w:rsidRDefault="0010475C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本科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vAlign w:val="center"/>
          </w:tcPr>
          <w:p w14:paraId="45C8443F" w14:textId="77777777" w:rsidR="00BF07DA" w:rsidRDefault="0010475C">
            <w:pPr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</w:rPr>
              <w:t>毕业学校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vAlign w:val="center"/>
          </w:tcPr>
          <w:p w14:paraId="2EEF0B8A" w14:textId="77777777" w:rsidR="00BF07DA" w:rsidRDefault="0010475C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上海科技大学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14:paraId="239A8121" w14:textId="77777777" w:rsidR="00BF07DA" w:rsidRDefault="0010475C">
            <w:pPr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</w:rPr>
              <w:t>专业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14:paraId="79589A37" w14:textId="77777777" w:rsidR="00BF07DA" w:rsidRDefault="0010475C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信息工程</w:t>
            </w:r>
          </w:p>
        </w:tc>
        <w:tc>
          <w:tcPr>
            <w:tcW w:w="1845" w:type="dxa"/>
            <w:vMerge/>
            <w:tcBorders>
              <w:tl2br w:val="nil"/>
              <w:tr2bl w:val="nil"/>
            </w:tcBorders>
            <w:vAlign w:val="center"/>
          </w:tcPr>
          <w:p w14:paraId="572117E8" w14:textId="77777777" w:rsidR="00BF07DA" w:rsidRDefault="00BF07DA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BF07DA" w14:paraId="5745877B" w14:textId="77777777">
        <w:trPr>
          <w:trHeight w:val="538"/>
        </w:trPr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14:paraId="0C6BF013" w14:textId="77777777" w:rsidR="00BF07DA" w:rsidRDefault="0010475C">
            <w:pPr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</w:rPr>
              <w:t>籍贯</w:t>
            </w:r>
          </w:p>
        </w:tc>
        <w:tc>
          <w:tcPr>
            <w:tcW w:w="2828" w:type="dxa"/>
            <w:gridSpan w:val="2"/>
            <w:tcBorders>
              <w:tl2br w:val="nil"/>
              <w:tr2bl w:val="nil"/>
            </w:tcBorders>
            <w:vAlign w:val="center"/>
          </w:tcPr>
          <w:p w14:paraId="23E5CCB7" w14:textId="77777777" w:rsidR="00BF07DA" w:rsidRDefault="0010475C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湖南株洲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vAlign w:val="center"/>
          </w:tcPr>
          <w:p w14:paraId="41EB4AB8" w14:textId="77777777" w:rsidR="00BF07DA" w:rsidRDefault="0010475C">
            <w:pPr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</w:rPr>
              <w:t>现所在地</w:t>
            </w:r>
          </w:p>
        </w:tc>
        <w:tc>
          <w:tcPr>
            <w:tcW w:w="2444" w:type="dxa"/>
            <w:gridSpan w:val="2"/>
            <w:tcBorders>
              <w:tl2br w:val="nil"/>
              <w:tr2bl w:val="nil"/>
            </w:tcBorders>
            <w:vAlign w:val="center"/>
          </w:tcPr>
          <w:p w14:paraId="7A9E3E32" w14:textId="77777777" w:rsidR="00BF07DA" w:rsidRDefault="0010475C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上海浦东</w:t>
            </w:r>
          </w:p>
        </w:tc>
        <w:tc>
          <w:tcPr>
            <w:tcW w:w="1845" w:type="dxa"/>
            <w:vMerge/>
            <w:tcBorders>
              <w:tl2br w:val="nil"/>
              <w:tr2bl w:val="nil"/>
            </w:tcBorders>
            <w:vAlign w:val="center"/>
          </w:tcPr>
          <w:p w14:paraId="23C4FDB3" w14:textId="77777777" w:rsidR="00BF07DA" w:rsidRDefault="00BF07DA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BF07DA" w14:paraId="3028ED45" w14:textId="77777777">
        <w:trPr>
          <w:trHeight w:val="617"/>
        </w:trPr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14:paraId="216B5027" w14:textId="77777777" w:rsidR="00BF07DA" w:rsidRDefault="0010475C">
            <w:pPr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</w:rPr>
              <w:t>联系电话</w:t>
            </w:r>
          </w:p>
        </w:tc>
        <w:tc>
          <w:tcPr>
            <w:tcW w:w="2828" w:type="dxa"/>
            <w:gridSpan w:val="2"/>
            <w:tcBorders>
              <w:tl2br w:val="nil"/>
              <w:tr2bl w:val="nil"/>
            </w:tcBorders>
            <w:vAlign w:val="center"/>
          </w:tcPr>
          <w:p w14:paraId="2CEEB32C" w14:textId="63173FB2" w:rsidR="00BF07DA" w:rsidRDefault="00CD28E8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13500000000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vAlign w:val="center"/>
          </w:tcPr>
          <w:p w14:paraId="5C5C7201" w14:textId="77777777" w:rsidR="00BF07DA" w:rsidRDefault="0010475C">
            <w:pPr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</w:rPr>
              <w:t>邮箱</w:t>
            </w:r>
          </w:p>
        </w:tc>
        <w:tc>
          <w:tcPr>
            <w:tcW w:w="2444" w:type="dxa"/>
            <w:gridSpan w:val="2"/>
            <w:tcBorders>
              <w:tl2br w:val="nil"/>
              <w:tr2bl w:val="nil"/>
            </w:tcBorders>
            <w:vAlign w:val="center"/>
          </w:tcPr>
          <w:p w14:paraId="618E7417" w14:textId="606433C9" w:rsidR="00BF07DA" w:rsidRDefault="004A6301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xxx@163.com</w:t>
            </w:r>
          </w:p>
        </w:tc>
        <w:tc>
          <w:tcPr>
            <w:tcW w:w="1845" w:type="dxa"/>
            <w:vMerge/>
            <w:tcBorders>
              <w:tl2br w:val="nil"/>
              <w:tr2bl w:val="nil"/>
            </w:tcBorders>
            <w:vAlign w:val="center"/>
          </w:tcPr>
          <w:p w14:paraId="31088D7E" w14:textId="77777777" w:rsidR="00BF07DA" w:rsidRDefault="00BF07DA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BF07DA" w14:paraId="3DC2FBDC" w14:textId="77777777">
        <w:trPr>
          <w:trHeight w:val="608"/>
        </w:trPr>
        <w:tc>
          <w:tcPr>
            <w:tcW w:w="10117" w:type="dxa"/>
            <w:gridSpan w:val="7"/>
            <w:tcBorders>
              <w:tl2br w:val="nil"/>
              <w:tr2bl w:val="nil"/>
            </w:tcBorders>
            <w:vAlign w:val="center"/>
          </w:tcPr>
          <w:p w14:paraId="2D234962" w14:textId="77777777" w:rsidR="00BF07DA" w:rsidRDefault="0010475C">
            <w:pPr>
              <w:numPr>
                <w:ilvl w:val="0"/>
                <w:numId w:val="1"/>
              </w:num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教育经历</w:t>
            </w:r>
          </w:p>
        </w:tc>
      </w:tr>
      <w:tr w:rsidR="00BF07DA" w14:paraId="3A34CC63" w14:textId="77777777">
        <w:trPr>
          <w:trHeight w:val="1103"/>
        </w:trPr>
        <w:tc>
          <w:tcPr>
            <w:tcW w:w="10117" w:type="dxa"/>
            <w:gridSpan w:val="7"/>
            <w:tcBorders>
              <w:tl2br w:val="nil"/>
              <w:tr2bl w:val="nil"/>
            </w:tcBorders>
            <w:vAlign w:val="center"/>
          </w:tcPr>
          <w:p w14:paraId="7C44F6CB" w14:textId="77777777" w:rsidR="00BF07DA" w:rsidRDefault="00BF07DA">
            <w:pPr>
              <w:rPr>
                <w:rFonts w:ascii="微软雅黑" w:eastAsia="微软雅黑" w:hAnsi="微软雅黑" w:cs="微软雅黑" w:hint="eastAsia"/>
              </w:rPr>
            </w:pPr>
          </w:p>
          <w:p w14:paraId="7CBCBBB5" w14:textId="6BE5BFA4" w:rsidR="00BF07DA" w:rsidRDefault="00BE34EB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20xx.9-20xx.7         上海科技大学                  会计学（本科）</w:t>
            </w:r>
          </w:p>
          <w:p w14:paraId="6F7A1998" w14:textId="77777777" w:rsidR="00BF07DA" w:rsidRDefault="00BF07DA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BF07DA" w14:paraId="71CBB4F0" w14:textId="77777777">
        <w:trPr>
          <w:trHeight w:val="675"/>
        </w:trPr>
        <w:tc>
          <w:tcPr>
            <w:tcW w:w="10117" w:type="dxa"/>
            <w:gridSpan w:val="7"/>
            <w:tcBorders>
              <w:tl2br w:val="nil"/>
              <w:tr2bl w:val="nil"/>
            </w:tcBorders>
            <w:vAlign w:val="center"/>
          </w:tcPr>
          <w:p w14:paraId="1691C8A9" w14:textId="77777777" w:rsidR="00BF07DA" w:rsidRDefault="0010475C">
            <w:pPr>
              <w:numPr>
                <w:ilvl w:val="0"/>
                <w:numId w:val="1"/>
              </w:num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特长及兴趣爱好</w:t>
            </w:r>
          </w:p>
        </w:tc>
      </w:tr>
      <w:tr w:rsidR="00BF07DA" w14:paraId="35845A89" w14:textId="77777777">
        <w:trPr>
          <w:trHeight w:val="1488"/>
        </w:trPr>
        <w:tc>
          <w:tcPr>
            <w:tcW w:w="10117" w:type="dxa"/>
            <w:gridSpan w:val="7"/>
            <w:tcBorders>
              <w:tl2br w:val="nil"/>
              <w:tr2bl w:val="nil"/>
            </w:tcBorders>
            <w:vAlign w:val="center"/>
          </w:tcPr>
          <w:p w14:paraId="2EE94836" w14:textId="77777777" w:rsidR="00BF07DA" w:rsidRDefault="00BF07DA">
            <w:pPr>
              <w:rPr>
                <w:rFonts w:ascii="微软雅黑" w:eastAsia="微软雅黑" w:hAnsi="微软雅黑" w:cs="微软雅黑" w:hint="eastAsia"/>
              </w:rPr>
            </w:pPr>
          </w:p>
          <w:p w14:paraId="4683FE2F" w14:textId="77777777" w:rsidR="00BF07DA" w:rsidRDefault="0010475C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待人热诚，对新兴技术和事物有浓厚兴趣，领悟能力强，喜欢竞技游戏，喜欢语言，记忆力不错，有一定的自我学习能力，吃苦耐劳，酷爱运动</w:t>
            </w:r>
          </w:p>
          <w:p w14:paraId="50BB1E40" w14:textId="77777777" w:rsidR="00BF07DA" w:rsidRDefault="00BF07DA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BF07DA" w14:paraId="4CD8EFE7" w14:textId="77777777">
        <w:trPr>
          <w:trHeight w:val="684"/>
        </w:trPr>
        <w:tc>
          <w:tcPr>
            <w:tcW w:w="10117" w:type="dxa"/>
            <w:gridSpan w:val="7"/>
            <w:tcBorders>
              <w:tl2br w:val="nil"/>
              <w:tr2bl w:val="nil"/>
            </w:tcBorders>
            <w:vAlign w:val="center"/>
          </w:tcPr>
          <w:p w14:paraId="31921914" w14:textId="77777777" w:rsidR="00BF07DA" w:rsidRDefault="0010475C">
            <w:pPr>
              <w:numPr>
                <w:ilvl w:val="0"/>
                <w:numId w:val="1"/>
              </w:num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计算机能力</w:t>
            </w:r>
          </w:p>
        </w:tc>
      </w:tr>
      <w:tr w:rsidR="00BF07DA" w14:paraId="1D2FC099" w14:textId="77777777">
        <w:trPr>
          <w:trHeight w:val="1340"/>
        </w:trPr>
        <w:tc>
          <w:tcPr>
            <w:tcW w:w="10117" w:type="dxa"/>
            <w:gridSpan w:val="7"/>
            <w:tcBorders>
              <w:tl2br w:val="nil"/>
              <w:tr2bl w:val="nil"/>
            </w:tcBorders>
            <w:vAlign w:val="center"/>
          </w:tcPr>
          <w:p w14:paraId="39785061" w14:textId="77777777" w:rsidR="00BF07DA" w:rsidRDefault="00BF07DA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</w:p>
          <w:p w14:paraId="57B05C73" w14:textId="77777777" w:rsidR="00BF07DA" w:rsidRDefault="0010475C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全国计算机二级,熟练应用Word、Excel、PPT等办公软件。</w:t>
            </w:r>
          </w:p>
          <w:p w14:paraId="23D77EFF" w14:textId="77777777" w:rsidR="00BF07DA" w:rsidRDefault="00BF07DA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BF07DA" w14:paraId="30713C97" w14:textId="77777777">
        <w:trPr>
          <w:trHeight w:val="716"/>
        </w:trPr>
        <w:tc>
          <w:tcPr>
            <w:tcW w:w="10117" w:type="dxa"/>
            <w:gridSpan w:val="7"/>
            <w:tcBorders>
              <w:tl2br w:val="nil"/>
              <w:tr2bl w:val="nil"/>
            </w:tcBorders>
            <w:vAlign w:val="center"/>
          </w:tcPr>
          <w:p w14:paraId="4BFC7DC1" w14:textId="77777777" w:rsidR="00BF07DA" w:rsidRDefault="0010475C">
            <w:pPr>
              <w:numPr>
                <w:ilvl w:val="0"/>
                <w:numId w:val="1"/>
              </w:num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外语水平</w:t>
            </w:r>
          </w:p>
        </w:tc>
      </w:tr>
      <w:tr w:rsidR="00BF07DA" w14:paraId="25790410" w14:textId="77777777">
        <w:trPr>
          <w:trHeight w:val="1265"/>
        </w:trPr>
        <w:tc>
          <w:tcPr>
            <w:tcW w:w="10117" w:type="dxa"/>
            <w:gridSpan w:val="7"/>
            <w:tcBorders>
              <w:tl2br w:val="nil"/>
              <w:tr2bl w:val="nil"/>
            </w:tcBorders>
            <w:vAlign w:val="center"/>
          </w:tcPr>
          <w:p w14:paraId="032E40C7" w14:textId="77777777" w:rsidR="00BF07DA" w:rsidRDefault="00BF07DA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</w:p>
          <w:p w14:paraId="2077D68E" w14:textId="77777777" w:rsidR="00BF07DA" w:rsidRDefault="0010475C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大学英语四级,良好的听说读写能力</w:t>
            </w:r>
          </w:p>
          <w:p w14:paraId="306ECB46" w14:textId="77777777" w:rsidR="00BF07DA" w:rsidRDefault="00BF07DA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BF07DA" w14:paraId="70FC769E" w14:textId="77777777">
        <w:trPr>
          <w:trHeight w:val="663"/>
        </w:trPr>
        <w:tc>
          <w:tcPr>
            <w:tcW w:w="10117" w:type="dxa"/>
            <w:gridSpan w:val="7"/>
            <w:tcBorders>
              <w:tl2br w:val="nil"/>
              <w:tr2bl w:val="nil"/>
            </w:tcBorders>
            <w:vAlign w:val="center"/>
          </w:tcPr>
          <w:p w14:paraId="2E9DA62A" w14:textId="77777777" w:rsidR="00BF07DA" w:rsidRDefault="0010475C">
            <w:pPr>
              <w:numPr>
                <w:ilvl w:val="0"/>
                <w:numId w:val="1"/>
              </w:num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奖励情况</w:t>
            </w:r>
          </w:p>
        </w:tc>
      </w:tr>
      <w:tr w:rsidR="00BF07DA" w14:paraId="296BB451" w14:textId="77777777">
        <w:trPr>
          <w:trHeight w:val="2095"/>
        </w:trPr>
        <w:tc>
          <w:tcPr>
            <w:tcW w:w="10117" w:type="dxa"/>
            <w:gridSpan w:val="7"/>
            <w:tcBorders>
              <w:tl2br w:val="nil"/>
              <w:tr2bl w:val="nil"/>
            </w:tcBorders>
            <w:vAlign w:val="center"/>
          </w:tcPr>
          <w:p w14:paraId="205F71AE" w14:textId="77777777" w:rsidR="00BF07DA" w:rsidRDefault="00BF07DA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</w:p>
          <w:p w14:paraId="0898D171" w14:textId="77777777" w:rsidR="00BF07DA" w:rsidRDefault="0010475C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获得军训先进个人</w:t>
            </w:r>
          </w:p>
          <w:p w14:paraId="69A79C7D" w14:textId="77777777" w:rsidR="00BF07DA" w:rsidRDefault="0010475C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获得校优秀学生干部两次，获得校优秀团员</w:t>
            </w:r>
          </w:p>
          <w:p w14:paraId="5E2B4957" w14:textId="77777777" w:rsidR="00BF07DA" w:rsidRDefault="0010475C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获得学院二等奖学金两次，三等奖学金一次</w:t>
            </w:r>
          </w:p>
          <w:p w14:paraId="3DA977F5" w14:textId="77777777" w:rsidR="00BF07DA" w:rsidRDefault="00BF07DA">
            <w:pPr>
              <w:rPr>
                <w:rFonts w:ascii="微软雅黑" w:eastAsia="微软雅黑" w:hAnsi="微软雅黑" w:cs="微软雅黑" w:hint="eastAsia"/>
              </w:rPr>
            </w:pPr>
          </w:p>
        </w:tc>
      </w:tr>
    </w:tbl>
    <w:p w14:paraId="23F157C0" w14:textId="77777777" w:rsidR="00BF07DA" w:rsidRDefault="00BF07DA">
      <w:pPr>
        <w:snapToGrid w:val="0"/>
        <w:rPr>
          <w:rFonts w:ascii="微软雅黑" w:eastAsia="微软雅黑" w:hAnsi="微软雅黑" w:hint="eastAsia"/>
        </w:rPr>
      </w:pPr>
    </w:p>
    <w:sectPr w:rsidR="00BF07DA">
      <w:footerReference w:type="default" r:id="rId9"/>
      <w:pgSz w:w="11906" w:h="16838"/>
      <w:pgMar w:top="720" w:right="720" w:bottom="720" w:left="720" w:header="851" w:footer="992" w:gutter="0"/>
      <w:pgNumType w:start="1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F0AED" w14:textId="77777777" w:rsidR="00F731A5" w:rsidRDefault="00F731A5">
      <w:r>
        <w:separator/>
      </w:r>
    </w:p>
  </w:endnote>
  <w:endnote w:type="continuationSeparator" w:id="0">
    <w:p w14:paraId="3684B34E" w14:textId="77777777" w:rsidR="00F731A5" w:rsidRDefault="00F73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BA703" w14:textId="77777777" w:rsidR="00BF07DA" w:rsidRDefault="0010475C">
    <w:pPr>
      <w:pStyle w:val="a4"/>
      <w:framePr w:wrap="around" w:vAnchor="text" w:hAnchor="margin" w:xAlign="right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>
      <w:rPr>
        <w:rStyle w:val="a6"/>
      </w:rPr>
      <w:t>1</w:t>
    </w:r>
    <w:r>
      <w:fldChar w:fldCharType="end"/>
    </w:r>
  </w:p>
  <w:p w14:paraId="4BD2DBA5" w14:textId="77777777" w:rsidR="00BF07DA" w:rsidRDefault="00BF07D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D9A12" w14:textId="77777777" w:rsidR="00F731A5" w:rsidRDefault="00F731A5">
      <w:r>
        <w:separator/>
      </w:r>
    </w:p>
  </w:footnote>
  <w:footnote w:type="continuationSeparator" w:id="0">
    <w:p w14:paraId="6D06ACDD" w14:textId="77777777" w:rsidR="00F731A5" w:rsidRDefault="00F73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943D66"/>
    <w:multiLevelType w:val="singleLevel"/>
    <w:tmpl w:val="59943D66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862039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attachedTemplate r:id="rId1"/>
  <w:defaultTabStop w:val="420"/>
  <w:drawingGridHorizontalSpacing w:val="210"/>
  <w:drawingGridVerticalSpacing w:val="156"/>
  <w:noPunctuationKerning/>
  <w:characterSpacingControl w:val="compressPunctuation"/>
  <w:doNotValidateAgainstSchema/>
  <w:doNotDemarcateInvalidXml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9C75D1"/>
    <w:rsid w:val="00002861"/>
    <w:rsid w:val="00042323"/>
    <w:rsid w:val="000A1F70"/>
    <w:rsid w:val="0010475C"/>
    <w:rsid w:val="001605A5"/>
    <w:rsid w:val="00172A27"/>
    <w:rsid w:val="0030576B"/>
    <w:rsid w:val="003C04C5"/>
    <w:rsid w:val="00423AEE"/>
    <w:rsid w:val="004A6301"/>
    <w:rsid w:val="0062252A"/>
    <w:rsid w:val="006C06C2"/>
    <w:rsid w:val="0072364B"/>
    <w:rsid w:val="00743B66"/>
    <w:rsid w:val="0082122B"/>
    <w:rsid w:val="0086740F"/>
    <w:rsid w:val="00A257D1"/>
    <w:rsid w:val="00A258CB"/>
    <w:rsid w:val="00B06222"/>
    <w:rsid w:val="00BD2D4F"/>
    <w:rsid w:val="00BE34EB"/>
    <w:rsid w:val="00BF07DA"/>
    <w:rsid w:val="00CB2FB7"/>
    <w:rsid w:val="00CD28E8"/>
    <w:rsid w:val="00D764DF"/>
    <w:rsid w:val="00EE52D9"/>
    <w:rsid w:val="00F12623"/>
    <w:rsid w:val="00F731A5"/>
    <w:rsid w:val="00F95C58"/>
    <w:rsid w:val="00FE7CD5"/>
    <w:rsid w:val="045B3F05"/>
    <w:rsid w:val="220255DE"/>
    <w:rsid w:val="2B017A6F"/>
    <w:rsid w:val="2FE45589"/>
    <w:rsid w:val="3E9C75D1"/>
    <w:rsid w:val="44B262A1"/>
    <w:rsid w:val="50195F9A"/>
    <w:rsid w:val="63C76834"/>
    <w:rsid w:val="645E7594"/>
    <w:rsid w:val="6D4D5CAF"/>
    <w:rsid w:val="71EB2A7A"/>
    <w:rsid w:val="73EB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3350493"/>
  <w15:docId w15:val="{EB3C8B78-36C6-460A-9E4D-93987A69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</w:pPr>
    <w:rPr>
      <w:sz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</w:style>
  <w:style w:type="character" w:styleId="a7">
    <w:name w:val="Hyperlink"/>
    <w:basedOn w:val="a0"/>
    <w:qFormat/>
    <w:rPr>
      <w:color w:val="0000FF"/>
      <w:u w:val="single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12304;&#36130;&#21153;&#31616;&#21382;&#12305;&#34920;&#26684;&#31616;&#21382;&#20250;&#35745;&#31616;&#21382;&#36890;&#29992;&#31616;&#21382;&#24212;&#23626;&#29983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【财务简历】表格简历会计简历通用简历应届生简历</Template>
  <TotalTime>0</TotalTime>
  <Pages>1</Pages>
  <Words>60</Words>
  <Characters>348</Characters>
  <Application>Microsoft Office Word</Application>
  <DocSecurity>0</DocSecurity>
  <Lines>2</Lines>
  <Paragraphs>1</Paragraphs>
  <ScaleCrop>false</ScaleCrop>
  <Manager>http://resume.bidejob.com</Manager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个人简历 彩色简历模板</dc:title>
  <dc:subject>个人简历模板</dc:subject>
  <dc:creator>S</dc:creator>
  <cp:keywords>个人简历模板网 简历模板 空白简历 空白模版 resume.bidejob.com www.bidejob.com word格式简历 word简历模板</cp:keywords>
  <dc:description>http://resume.bidejob.com 个人简历模板网 简历模板http://resume.bidejob.com/resume/ 必得人才网 简历模板http://resume.bidejob.com 必得人才网 简历模板http://resume.bidejob.com 必得人才网 简历模板http://resume.bidejob.com 必得人才网 简历模板http://resume.bidejob.com 必得人才网 简历模板http://resume.bidejob.com 必得人才网 简历模板</dc:description>
  <cp:lastModifiedBy>xt j.</cp:lastModifiedBy>
  <cp:revision>12</cp:revision>
  <dcterms:created xsi:type="dcterms:W3CDTF">2017-08-16T07:05:00Z</dcterms:created>
  <dcterms:modified xsi:type="dcterms:W3CDTF">2025-05-12T23:49:00Z</dcterms:modified>
  <cp:category>http://resume.bidejob.com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