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CB8F" w14:textId="1724E9FE" w:rsidR="001B7139" w:rsidRDefault="00104F20">
      <w:r>
        <w:rPr>
          <w:noProof/>
        </w:rPr>
        <w:drawing>
          <wp:anchor distT="0" distB="0" distL="114300" distR="114300" simplePos="0" relativeHeight="251666944" behindDoc="0" locked="0" layoutInCell="1" allowOverlap="1" wp14:anchorId="7C9756EB" wp14:editId="6FF46DBA">
            <wp:simplePos x="0" y="0"/>
            <wp:positionH relativeFrom="margin">
              <wp:posOffset>-578457</wp:posOffset>
            </wp:positionH>
            <wp:positionV relativeFrom="page">
              <wp:posOffset>946215</wp:posOffset>
            </wp:positionV>
            <wp:extent cx="986155" cy="1336655"/>
            <wp:effectExtent l="0" t="0" r="444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133665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A71E3E" wp14:editId="663FFC93">
                <wp:simplePos x="0" y="0"/>
                <wp:positionH relativeFrom="column">
                  <wp:posOffset>-786765</wp:posOffset>
                </wp:positionH>
                <wp:positionV relativeFrom="paragraph">
                  <wp:posOffset>1745615</wp:posOffset>
                </wp:positionV>
                <wp:extent cx="1398905" cy="40005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35" y="2660015"/>
                          <a:ext cx="13989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1B0D5D" w14:textId="20DA2362" w:rsidR="001B7139" w:rsidRDefault="00AC396D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胡</w:t>
                            </w:r>
                            <w:r w:rsidR="00104F2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小豆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71E3E" id="矩形 73" o:spid="_x0000_s1026" style="position:absolute;left:0;text-align:left;margin-left:-61.95pt;margin-top:137.45pt;width:110.15pt;height:31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" filled="f" stroked="f">
                <v:textbox style="mso-fit-shape-to-text:t">
                  <w:txbxContent>
                    <w:p w14:paraId="381B0D5D" w14:textId="20DA2362" w:rsidR="001B7139" w:rsidRDefault="00AC396D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胡</w:t>
                      </w:r>
                      <w:r w:rsidR="00104F2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小豆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C97B41" wp14:editId="2F8A3D03">
                <wp:simplePos x="0" y="0"/>
                <wp:positionH relativeFrom="column">
                  <wp:posOffset>-808990</wp:posOffset>
                </wp:positionH>
                <wp:positionV relativeFrom="paragraph">
                  <wp:posOffset>2148840</wp:posOffset>
                </wp:positionV>
                <wp:extent cx="1655445" cy="261620"/>
                <wp:effectExtent l="0" t="0" r="0" b="0"/>
                <wp:wrapNone/>
                <wp:docPr id="7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010" y="3063240"/>
                          <a:ext cx="165544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836630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264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C97B41" id="_x0000_t202" coordsize="21600,21600" o:spt="202" path="m,l,21600r21600,l21600,xe">
                <v:stroke joinstyle="miter"/>
                <v:path gradientshapeok="t" o:connecttype="rect"/>
              </v:shapetype>
              <v:shape id="文本框 83" o:spid="_x0000_s1027" type="#_x0000_t202" style="position:absolute;left:0;text-align:left;margin-left:-63.7pt;margin-top:169.2pt;width:130.35pt;height:20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" filled="f" stroked="f">
                <v:textbox>
                  <w:txbxContent>
                    <w:p w14:paraId="26836630" w14:textId="77777777" w:rsidR="001B7139" w:rsidRDefault="009D1C19">
                      <w:pPr>
                        <w:pStyle w:val="a3"/>
                        <w:spacing w:before="0" w:beforeAutospacing="0" w:after="0" w:afterAutospacing="0" w:line="264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求职意向：产品经理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53721B" wp14:editId="4D4D63BA">
                <wp:simplePos x="0" y="0"/>
                <wp:positionH relativeFrom="column">
                  <wp:posOffset>-833120</wp:posOffset>
                </wp:positionH>
                <wp:positionV relativeFrom="paragraph">
                  <wp:posOffset>4271645</wp:posOffset>
                </wp:positionV>
                <wp:extent cx="153670" cy="153670"/>
                <wp:effectExtent l="0" t="0" r="17780" b="1778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5186045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336.35pt;height:12.1pt;width:12.1pt;z-index:251649024;v-text-anchor:middle;mso-width-relative:page;mso-height-relative:page;" fillcolor="#FFFFFF [3212]" filled="t" stroked="f" coordsize="2120900,2125662" o:gfxdata="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575,119442;88928,131091;88412,107630;89444,99521;101924,100447;101181,108515;102687,129938;109082,113989;123439,93780;134083,98492;137776,126625;133217,131914;112877,136874;80182,137038;57862,132181;52664,126995;55882,98986;66216,93821;79084,51150;75125,64694;78157,74677;91250,87172;97828,87563;110283,77744;114943,66547;105622,60351;89147,55390;82879,49750;101581,32851;111087,38491;117871,48083;120902,60413;118943,73648;112365,84331;103478,91350;94673,93676;85745,90733;77002,83240;70816,72187;69537,58848;73063,46766;80219,37606;89951,32521;54367,102;78590,7862;83191,23587;65983,11711;45949,9406;29443,15190;16918,26819;9945,42688;9924,59566;15701,73789;26059,84945;39986,91757;29112,97335;14071,86406;3940,70907;20,52321;4044,31265;15928,14140;3369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F7C252" wp14:editId="37E67EE9">
                <wp:simplePos x="0" y="0"/>
                <wp:positionH relativeFrom="column">
                  <wp:posOffset>-821690</wp:posOffset>
                </wp:positionH>
                <wp:positionV relativeFrom="paragraph">
                  <wp:posOffset>3323590</wp:posOffset>
                </wp:positionV>
                <wp:extent cx="130810" cy="165735"/>
                <wp:effectExtent l="0" t="0" r="2540" b="571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310" y="423799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7pt;margin-top:261.7pt;height:13.05pt;width:10.3pt;z-index:251648000;v-text-anchor:middle;mso-width-relative:page;mso-height-relative:page;" fillcolor="#FFFFFF [3212]" filled="t" stroked="f" coordsize="1679575,2125662" o:gfxdata="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601,72786;50261,78307;49685,81545;49020,85425;50305,89549;71934,130969;69009,88684;69829,84471;68942,81012;71424,77952;81663,72298;91037,72808;97929,79615;103868,87243;108832,95713;112688,105181;115436,115669;116965,127266;112134,135847;96777,142432;80666,146667;64045,148485;46449,147687;29053,144073;12410,137754;0,130703;1196,118396;3678,107332;7357,97398;12144,88551;17972,80724;24753,73784;33308,67088;64786,399;72209,2419;78922,5971;84661,10833;89203,16782;92416,23664;94078,31278;93878,40069;91308,48860;86677,56541;80274,62735;71278,67619;65207,69217;58649,69661;51315,68707;44579,66287;38530,62602;33058,57429;28582,50769;25746,43155;24704,34830;25591,26950;28161,19757;32149,13341;37378,7947;43671,3818;50827,1087;5858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9F7030" wp14:editId="1F9F961D">
                <wp:simplePos x="0" y="0"/>
                <wp:positionH relativeFrom="column">
                  <wp:posOffset>-814705</wp:posOffset>
                </wp:positionH>
                <wp:positionV relativeFrom="paragraph">
                  <wp:posOffset>3948430</wp:posOffset>
                </wp:positionV>
                <wp:extent cx="116205" cy="174625"/>
                <wp:effectExtent l="0" t="0" r="17145" b="158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8295" y="486283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15pt;margin-top:310.9pt;height:13.75pt;width:9.15pt;z-index:251653120;v-text-anchor:middle;mso-width-relative:page;mso-height-relative:page;" fillcolor="#FFFFFF [3212]" filled="t" stroked="f" coordsize="1357313,2041525" o:gfxdata="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0,121316;81565,131496;27759,128440;32537,119335;71694,45382;57354,58687;50976,58687;36636,45382;17678,34710;23091,47344;35631,62449;44850,71808;47007,81927;44639,91603;34764,101427;22520,116490;17614,128490;91794,133201;87481,119215;76167,104152;64706,92997;61640,84420;62359,75315;67709,67139;82152,51759;89574,39062;93359,17893;104165,1309;107929,5873;107992,11830;104672,16246;99766,25098;95601,44893;86698,60252;70987,76118;69951,82286;77563,92807;89743,106877;97102,122574;101331,145285;106174,148032;108415,153144;106935,158996;102177,162545;5878,162397;1289,158637;84,152721;2579,147736;7527,145201;11376,122574;18735,106877;30915,92807;38506,82519;37470,76118;21780,60252;12877,44893;8500,23323;3467,15992;359,11450;697,5471;4673,107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4EA49C" wp14:editId="0C0DD8DB">
                <wp:simplePos x="0" y="0"/>
                <wp:positionH relativeFrom="column">
                  <wp:posOffset>-803910</wp:posOffset>
                </wp:positionH>
                <wp:positionV relativeFrom="paragraph">
                  <wp:posOffset>3627120</wp:posOffset>
                </wp:positionV>
                <wp:extent cx="95250" cy="163195"/>
                <wp:effectExtent l="19685" t="0" r="37465" b="825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090" y="4541520"/>
                          <a:ext cx="9525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3.3pt;margin-top:285.6pt;height:12.85pt;width:7.5pt;z-index:251652096;v-text-anchor:middle;mso-width-relative:page;mso-height-relative:page;" fillcolor="#FFFFFF [3212]" filled="t" stroked="f" coordsize="559792,955625" o:gfxdata="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1Cu0&#10;RtcAAAANAQAADwAAAAAAAAABACAAAAAiAAAAZHJzL2Rvd25yZXYueG1sUEsBAhQAFAAAAAgAh07i&#10;QDRMaThAAwAAcwgAAA4AAAAAAAAAAQAgAAAAJgEAAGRycy9lMm9Eb2MueG1sUEsFBgAAAAAGAAYA&#10;WQEAANg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A44F76B" wp14:editId="12D47DA5">
                <wp:simplePos x="0" y="0"/>
                <wp:positionH relativeFrom="column">
                  <wp:posOffset>-589915</wp:posOffset>
                </wp:positionH>
                <wp:positionV relativeFrom="paragraph">
                  <wp:posOffset>3159125</wp:posOffset>
                </wp:positionV>
                <wp:extent cx="1648460" cy="1361440"/>
                <wp:effectExtent l="0" t="0" r="0" b="0"/>
                <wp:wrapNone/>
                <wp:docPr id="3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4073525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83E39E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姓名：苏芒</w:t>
                            </w:r>
                          </w:p>
                          <w:p w14:paraId="1EC0095E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籍贯：湖北武汉</w:t>
                            </w:r>
                          </w:p>
                          <w:p w14:paraId="48341897" w14:textId="034C3FEB" w:rsidR="001B7139" w:rsidRDefault="009D1C1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出生日期：</w:t>
                            </w:r>
                            <w:r w:rsidR="000F4367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.02</w:t>
                            </w:r>
                          </w:p>
                          <w:p w14:paraId="11A0309A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F76B" id="文本框 64" o:spid="_x0000_s1028" type="#_x0000_t202" style="position:absolute;left:0;text-align:left;margin-left:-46.45pt;margin-top:248.75pt;width:129.8pt;height:107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" filled="f" stroked="f">
                <v:textbox style="mso-fit-shape-to-text:t">
                  <w:txbxContent>
                    <w:p w14:paraId="4083E39E" w14:textId="77777777" w:rsidR="001B7139" w:rsidRDefault="009D1C1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姓名：苏芒</w:t>
                      </w:r>
                    </w:p>
                    <w:p w14:paraId="1EC0095E" w14:textId="77777777" w:rsidR="001B7139" w:rsidRDefault="009D1C1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籍贯：湖北武汉</w:t>
                      </w:r>
                    </w:p>
                    <w:p w14:paraId="48341897" w14:textId="034C3FEB" w:rsidR="001B7139" w:rsidRDefault="009D1C1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出生日期：</w:t>
                      </w:r>
                      <w:r w:rsidR="000F4367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.02</w:t>
                      </w:r>
                    </w:p>
                    <w:p w14:paraId="11A0309A" w14:textId="77777777" w:rsidR="001B7139" w:rsidRDefault="009D1C1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E4D823" wp14:editId="7244B591">
                <wp:simplePos x="0" y="0"/>
                <wp:positionH relativeFrom="column">
                  <wp:posOffset>-833120</wp:posOffset>
                </wp:positionH>
                <wp:positionV relativeFrom="paragraph">
                  <wp:posOffset>6142355</wp:posOffset>
                </wp:positionV>
                <wp:extent cx="182880" cy="170815"/>
                <wp:effectExtent l="0" t="0" r="7620" b="635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7056755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483.65pt;height:13.45pt;width:14.4pt;z-index:251651072;v-text-anchor:middle-center;mso-width-relative:page;mso-height-relative:page;" fillcolor="#FFFFFF [3212]" filled="t" stroked="f" coordsize="969654,903534" o:gfxdata="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314,47335;74847,50831;78314,54327;81782,50831;78314,47335;58461,47335;54993,50831;58461,54327;61928,50831;58461,47335;66588,32678;86855,40991;84872,75193;87249,87742;76324,80073;44284,69246;53453,36248;66588,32678;52770,18185;47568,23429;52770,28673;57971,23429;52770,18185;28360,18185;23159,23429;28360,28673;33561,23429;28360,18185;39350,16;53277,1825;80933,36461;51570,34717;42400,67716;46078,71819;35317,71997;23666,81338;20633,67634;5242,18387;39350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F66972" wp14:editId="1838184D">
                <wp:simplePos x="0" y="0"/>
                <wp:positionH relativeFrom="column">
                  <wp:posOffset>-819785</wp:posOffset>
                </wp:positionH>
                <wp:positionV relativeFrom="paragraph">
                  <wp:posOffset>5829300</wp:posOffset>
                </wp:positionV>
                <wp:extent cx="149860" cy="154940"/>
                <wp:effectExtent l="0" t="0" r="2540" b="1778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74370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59pt;height:12.2pt;width:11.8pt;z-index:251650048;v-text-anchor:middle;mso-width-relative:page;mso-height-relative:page;" fillcolor="#FFFFFF [3212]" filled="t" stroked="f" coordsize="90,93" o:gfxdata="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090C4D" wp14:editId="6529C701">
                <wp:simplePos x="0" y="0"/>
                <wp:positionH relativeFrom="column">
                  <wp:posOffset>-819785</wp:posOffset>
                </wp:positionH>
                <wp:positionV relativeFrom="paragraph">
                  <wp:posOffset>5516880</wp:posOffset>
                </wp:positionV>
                <wp:extent cx="148590" cy="148590"/>
                <wp:effectExtent l="0" t="0" r="3810" b="381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43128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34.4pt;height:11.7pt;width:11.7pt;z-index:251661312;v-text-anchor:middle;mso-width-relative:page;mso-height-relative:page;" fillcolor="#FFFFFF [3212]" filled="t" stroked="f" coordsize="5581,5581" o:gfxdata="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C453D3" wp14:editId="1CD06CB1">
                <wp:simplePos x="0" y="0"/>
                <wp:positionH relativeFrom="column">
                  <wp:posOffset>-591185</wp:posOffset>
                </wp:positionH>
                <wp:positionV relativeFrom="paragraph">
                  <wp:posOffset>5363210</wp:posOffset>
                </wp:positionV>
                <wp:extent cx="1656080" cy="104394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15" y="627761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242FB2" w14:textId="6FA65B6D" w:rsidR="001B7139" w:rsidRDefault="005579AC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13500000000</w:t>
                            </w:r>
                          </w:p>
                          <w:p w14:paraId="1A468367" w14:textId="5DBBE6DD" w:rsidR="001B7139" w:rsidRDefault="005579AC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  <w:p w14:paraId="1E2BC1B0" w14:textId="79348C39" w:rsidR="001B7139" w:rsidRDefault="009D1C1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53D3" id="文本框 71" o:spid="_x0000_s1029" type="#_x0000_t202" style="position:absolute;left:0;text-align:left;margin-left:-46.55pt;margin-top:422.3pt;width:130.4pt;height:8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" filled="f" stroked="f">
                <v:textbox style="mso-fit-shape-to-text:t">
                  <w:txbxContent>
                    <w:p w14:paraId="2F242FB2" w14:textId="6FA65B6D" w:rsidR="001B7139" w:rsidRDefault="005579AC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13500000000</w:t>
                      </w:r>
                    </w:p>
                    <w:p w14:paraId="1A468367" w14:textId="5DBBE6DD" w:rsidR="001B7139" w:rsidRDefault="005579AC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@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 w14:paraId="1E2BC1B0" w14:textId="79348C39" w:rsidR="001B7139" w:rsidRDefault="009D1C1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2E68E22" wp14:editId="61E75AEF">
                <wp:simplePos x="0" y="0"/>
                <wp:positionH relativeFrom="column">
                  <wp:posOffset>1536065</wp:posOffset>
                </wp:positionH>
                <wp:positionV relativeFrom="paragraph">
                  <wp:posOffset>7872730</wp:posOffset>
                </wp:positionV>
                <wp:extent cx="4807585" cy="314960"/>
                <wp:effectExtent l="0" t="0" r="12065" b="889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14960"/>
                          <a:chOff x="2693881" y="569795"/>
                          <a:chExt cx="4807459" cy="314967"/>
                        </a:xfrm>
                      </wpg:grpSpPr>
                      <wps:wsp>
                        <wps:cNvPr id="93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94" name="组合 66"/>
                        <wpg:cNvGrpSpPr/>
                        <wpg:grpSpPr>
                          <a:xfrm>
                            <a:off x="2693881" y="569795"/>
                            <a:ext cx="4807459" cy="314967"/>
                            <a:chOff x="2693881" y="569795"/>
                            <a:chExt cx="4807459" cy="314967"/>
                          </a:xfrm>
                        </wpg:grpSpPr>
                        <wpg:grpSp>
                          <wpg:cNvPr id="95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96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7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9" name="文本框 107"/>
                          <wps:cNvSpPr txBox="1"/>
                          <wps:spPr>
                            <a:xfrm>
                              <a:off x="2725630" y="585670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DD974E" w14:textId="77777777" w:rsidR="001B7139" w:rsidRDefault="009D1C19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技能奖项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Skills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E68E22" id="组合 92" o:spid="_x0000_s1030" style="position:absolute;left:0;text-align:left;margin-left:120.95pt;margin-top:619.9pt;width:378.55pt;height:24.8pt;z-index:251662848" coordorigin="26938,5697" coordsize="48074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">
                <v:rect id="矩形 65" o:spid="_x0000_s1031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" fillcolor="#e35368" stroked="f" strokeweight="1pt"/>
                <v:group id="组合 66" o:spid="_x0000_s1032" style="position:absolute;left:26938;top:5697;width:48075;height:3150" coordorigin="26938,5697" coordsize="48074,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组合 67" o:spid="_x0000_s1033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">
                    <v:shape id="任意多边形 69" o:spid="_x0000_s1034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qJB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sAn9f4g+Q8zsAAAD//wMAUEsBAi0AFAAGAAgAAAAhANvh9svuAAAAhQEAABMAAAAAAAAA&#10;AAAAAAAAAAAAAFtDb250ZW50X1R5cGVzXS54bWxQSwECLQAUAAYACAAAACEAWvQsW78AAAAVAQAA&#10;CwAAAAAAAAAAAAAAAAAfAQAAX3JlbHMvLnJlbHNQSwECLQAUAAYACAAAACEAzkKiQc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边形 70" o:spid="_x0000_s1035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" adj="13498" fillcolor="#f2f2f2 [3052]" stroked="f" strokeweight="1pt"/>
                    <v:shape id="平行四边形 71" o:spid="_x0000_s1036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rb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8bKF/kBenEFAAD//wMAUEsBAi0AFAAGAAgAAAAhANvh9svuAAAAhQEAABMAAAAAAAAAAAAA&#10;AAAAAAAAAFtDb250ZW50X1R5cGVzXS54bWxQSwECLQAUAAYACAAAACEAWvQsW78AAAAVAQAACwAA&#10;AAAAAAAAAAAAAAAfAQAAX3JlbHMvLnJlbHNQSwECLQAUAAYACAAAACEA1Ez628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37" type="#_x0000_t202" style="position:absolute;left:27256;top:5856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<v:textbox>
                      <w:txbxContent>
                        <w:p w14:paraId="45DD974E" w14:textId="77777777" w:rsidR="001B7139" w:rsidRDefault="009D1C19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技能奖项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Skills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985F98" wp14:editId="0797E965">
                <wp:simplePos x="0" y="0"/>
                <wp:positionH relativeFrom="column">
                  <wp:posOffset>1526540</wp:posOffset>
                </wp:positionH>
                <wp:positionV relativeFrom="paragraph">
                  <wp:posOffset>8269605</wp:posOffset>
                </wp:positionV>
                <wp:extent cx="4535805" cy="1056640"/>
                <wp:effectExtent l="0" t="0" r="0" b="0"/>
                <wp:wrapNone/>
                <wp:docPr id="3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184005"/>
                          <a:ext cx="4535805" cy="105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49B408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校级 二、三等奖学金                     五四”优秀团干 </w:t>
                            </w:r>
                          </w:p>
                          <w:p w14:paraId="508C6847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校幻映PPT社团创始人                   计算机MS二级 证书 </w:t>
                            </w:r>
                          </w:p>
                          <w:p w14:paraId="35894FAC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英语四级证书                            机动车驾驶证 </w:t>
                            </w:r>
                          </w:p>
                          <w:p w14:paraId="6FC25831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全国英语竞赛一等奖                      院篮球队队长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85F98" id="文本框 102" o:spid="_x0000_s1038" type="#_x0000_t202" style="position:absolute;left:0;text-align:left;margin-left:120.2pt;margin-top:651.15pt;width:357.15pt;height:83.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" filled="f" stroked="f">
                <v:textbox style="mso-fit-shape-to-text:t">
                  <w:txbxContent>
                    <w:p w14:paraId="3249B408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校级 二、三等奖学金                     五四”优秀团干 </w:t>
                      </w:r>
                    </w:p>
                    <w:p w14:paraId="508C6847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校幻映PPT社团创始人                   计算机MS二级 证书 </w:t>
                      </w:r>
                    </w:p>
                    <w:p w14:paraId="35894FAC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英语四级证书                            机动车驾驶证 </w:t>
                      </w:r>
                    </w:p>
                    <w:p w14:paraId="6FC25831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全国英语竞赛一等奖                      院篮球队队长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69E16A62" wp14:editId="07BB0F44">
                <wp:simplePos x="0" y="0"/>
                <wp:positionH relativeFrom="column">
                  <wp:posOffset>1536065</wp:posOffset>
                </wp:positionH>
                <wp:positionV relativeFrom="paragraph">
                  <wp:posOffset>950595</wp:posOffset>
                </wp:positionV>
                <wp:extent cx="4807585" cy="324485"/>
                <wp:effectExtent l="0" t="0" r="12065" b="1841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77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78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79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0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1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2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83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A2302" w14:textId="77777777" w:rsidR="001B7139" w:rsidRDefault="009D1C19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工作经历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E16A62" id="组合 76" o:spid="_x0000_s1039" style="position:absolute;left:0;text-align:left;margin-left:120.95pt;margin-top:74.85pt;width:378.55pt;height:25.55pt;z-index:251673088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38ztAYAAH4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">
                <v:rect id="矩形 65" o:spid="_x0000_s1040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" fillcolor="#e35368" stroked="f" strokeweight="1pt"/>
                <v:group id="组合 66" o:spid="_x0000_s1041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组合 67" o:spid="_x0000_s1042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">
                    <v:shape id="任意多边形 69" o:spid="_x0000_s1043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lz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/r4Jf4AufkFAAD//wMAUEsBAi0AFAAGAAgAAAAhANvh9svuAAAAhQEAABMAAAAAAAAAAAAA&#10;AAAAAAAAAFtDb250ZW50X1R5cGVzXS54bWxQSwECLQAUAAYACAAAACEAWvQsW78AAAAVAQAACwAA&#10;AAAAAAAAAAAAAAAfAQAAX3JlbHMvLnJlbHNQSwECLQAUAAYACAAAACEAqz4Jc8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44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" adj="13498" fillcolor="#f2f2f2 [3052]" stroked="f" strokeweight="1pt"/>
                    <v:shape id="平行四边形 71" o:spid="_x0000_s1045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46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<v:textbox>
                      <w:txbxContent>
                        <w:p w14:paraId="56BA2302" w14:textId="77777777" w:rsidR="001B7139" w:rsidRDefault="009D1C19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工作经历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Experience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455921" wp14:editId="35790E05">
                <wp:simplePos x="0" y="0"/>
                <wp:positionH relativeFrom="column">
                  <wp:posOffset>1526540</wp:posOffset>
                </wp:positionH>
                <wp:positionV relativeFrom="paragraph">
                  <wp:posOffset>1336675</wp:posOffset>
                </wp:positionV>
                <wp:extent cx="4535805" cy="2263140"/>
                <wp:effectExtent l="0" t="0" r="0" b="0"/>
                <wp:wrapNone/>
                <wp:docPr id="5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2251075"/>
                          <a:ext cx="4535805" cy="2263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7DD357" w14:textId="63664059" w:rsidR="001B7139" w:rsidRDefault="00CF03A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20XX.06~08       武汉华硕实习生培训计划           销售实习生</w:t>
                            </w:r>
                          </w:p>
                          <w:p w14:paraId="242159F8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E853CC3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负责华硕旗舰店店内笔记本电脑的销售工作，在实习60天内，销售笔记本电脑34台，7、8月个人销量排店内当期业绩第1位</w:t>
                            </w:r>
                          </w:p>
                          <w:p w14:paraId="4878CB1F" w14:textId="77777777" w:rsidR="001B7139" w:rsidRDefault="001B713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5D154CA3" w14:textId="224A169C" w:rsidR="001B7139" w:rsidRDefault="00CF03A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20XX.06~08       武汉云印传媒有限公司               销售专员 </w:t>
                            </w:r>
                          </w:p>
                          <w:p w14:paraId="1529E408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031DC015" w14:textId="5F99B368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期间负责公司 官方微博运营，设计并发布宣传图；参与产品内测，</w:t>
                            </w:r>
                            <w:r w:rsidR="00CF03A9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5921" id="文本框 97" o:spid="_x0000_s1047" type="#_x0000_t202" style="position:absolute;left:0;text-align:left;margin-left:120.2pt;margin-top:105.25pt;width:357.15pt;height:178.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" filled="f" stroked="f">
                <v:textbox style="mso-fit-shape-to-text:t">
                  <w:txbxContent>
                    <w:p w14:paraId="067DD357" w14:textId="63664059" w:rsidR="001B7139" w:rsidRDefault="00CF03A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20XX.06~08       武汉华硕实习生培训计划           销售实习生</w:t>
                      </w:r>
                    </w:p>
                    <w:p w14:paraId="242159F8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2E853CC3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负责华硕旗舰店店内笔记本电脑的销售工作，在实习60天内，销售笔记本电脑34台，7、8月个人销量排店内当期业绩第1位</w:t>
                      </w:r>
                    </w:p>
                    <w:p w14:paraId="4878CB1F" w14:textId="77777777" w:rsidR="001B7139" w:rsidRDefault="001B713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5D154CA3" w14:textId="224A169C" w:rsidR="001B7139" w:rsidRDefault="00CF03A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20XX.06~08       武汉云印传媒有限公司               销售专员 </w:t>
                      </w:r>
                    </w:p>
                    <w:p w14:paraId="1529E408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031DC015" w14:textId="5F99B368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期间负责公司 官方微博运营，设计并发布宣传图；参与产品内测，</w:t>
                      </w:r>
                      <w:r w:rsidR="00CF03A9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内售出 158份 公司产品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01BB727" wp14:editId="424E04C5">
                <wp:simplePos x="0" y="0"/>
                <wp:positionH relativeFrom="column">
                  <wp:posOffset>1536065</wp:posOffset>
                </wp:positionH>
                <wp:positionV relativeFrom="paragraph">
                  <wp:posOffset>-344170</wp:posOffset>
                </wp:positionV>
                <wp:extent cx="4807585" cy="302260"/>
                <wp:effectExtent l="0" t="0" r="12065" b="254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02260"/>
                          <a:chOff x="2693881" y="569795"/>
                          <a:chExt cx="4807459" cy="302320"/>
                        </a:xfrm>
                      </wpg:grpSpPr>
                      <wps:wsp>
                        <wps:cNvPr id="6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66" name="组合 66"/>
                        <wpg:cNvGrpSpPr/>
                        <wpg:grpSpPr>
                          <a:xfrm>
                            <a:off x="2693881" y="569795"/>
                            <a:ext cx="4807459" cy="302320"/>
                            <a:chOff x="2693881" y="569795"/>
                            <a:chExt cx="4807459" cy="302320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69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70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1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68" name="文本框 107"/>
                          <wps:cNvSpPr txBox="1"/>
                          <wps:spPr>
                            <a:xfrm>
                              <a:off x="2725473" y="595116"/>
                              <a:ext cx="187886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CBAD82" w14:textId="77777777" w:rsidR="001B7139" w:rsidRDefault="009D1C19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教育背景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1BB727" id="组合 64" o:spid="_x0000_s1048" style="position:absolute;left:0;text-align:left;margin-left:120.95pt;margin-top:-27.1pt;width:378.55pt;height:23.8pt;z-index:251651584" coordorigin="26938,5697" coordsize="48074,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">
                <v:rect id="矩形 65" o:spid="_x0000_s1049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" fillcolor="#e35368" stroked="f" strokeweight="1pt"/>
                <v:group id="组合 66" o:spid="_x0000_s1050" style="position:absolute;left:26938;top:5697;width:48075;height:3024" coordorigin="26938,5697" coordsize="48074,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67" o:spid="_x0000_s1051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">
                    <v:shape id="任意多边形 69" o:spid="_x0000_s1052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YU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kBn9f4g+Q8zsAAAD//wMAUEsBAi0AFAAGAAgAAAAhANvh9svuAAAAhQEAABMAAAAAAAAA&#10;AAAAAAAAAAAAAFtDb250ZW50X1R5cGVzXS54bWxQSwECLQAUAAYACAAAACEAWvQsW78AAAAVAQAA&#10;CwAAAAAAAAAAAAAAAAAfAQAAX3JlbHMvLnJlbHNQSwECLQAUAAYACAAAACEAighGFM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53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" adj="13498" fillcolor="#f2f2f2 [3052]" stroked="f" strokeweight="1pt"/>
                    <v:shape id="平行四边形 71" o:spid="_x0000_s1054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55" type="#_x0000_t202" style="position:absolute;left:27254;top:5951;width:1878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  <v:textbox style="mso-fit-shape-to-text:t">
                      <w:txbxContent>
                        <w:p w14:paraId="70CBAD82" w14:textId="77777777" w:rsidR="001B7139" w:rsidRDefault="009D1C19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教育背景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19DCD9" wp14:editId="7E316141">
                <wp:simplePos x="0" y="0"/>
                <wp:positionH relativeFrom="column">
                  <wp:posOffset>1526540</wp:posOffset>
                </wp:positionH>
                <wp:positionV relativeFrom="paragraph">
                  <wp:posOffset>49530</wp:posOffset>
                </wp:positionV>
                <wp:extent cx="4535805" cy="574040"/>
                <wp:effectExtent l="0" t="0" r="0" b="0"/>
                <wp:wrapNone/>
                <wp:docPr id="6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63930"/>
                          <a:ext cx="4535805" cy="574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094F1F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湖北工业大学               市场营销专业               硕士学位</w:t>
                            </w:r>
                          </w:p>
                          <w:p w14:paraId="622D32EC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浙江工商大学工商学院       市场营销专业               本科学位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9DCD9" id="文本框 96" o:spid="_x0000_s1056" type="#_x0000_t202" style="position:absolute;left:0;text-align:left;margin-left:120.2pt;margin-top:3.9pt;width:357.15pt;height:45.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" filled="f" stroked="f">
                <v:textbox style="mso-fit-shape-to-text:t">
                  <w:txbxContent>
                    <w:p w14:paraId="4A094F1F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湖北工业大学               市场营销专业               硕士学位</w:t>
                      </w:r>
                    </w:p>
                    <w:p w14:paraId="622D32EC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浙江工商大学工商学院       市场营销专业               本科学位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CDEE62D" wp14:editId="6E314115">
                <wp:simplePos x="0" y="0"/>
                <wp:positionH relativeFrom="column">
                  <wp:posOffset>-1157605</wp:posOffset>
                </wp:positionH>
                <wp:positionV relativeFrom="paragraph">
                  <wp:posOffset>6781165</wp:posOffset>
                </wp:positionV>
                <wp:extent cx="2193925" cy="45720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8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533.95pt;height:36pt;width:172.75pt;z-index:251658240;mso-width-relative:page;mso-height-relative:page;" coordorigin="2334,5965" coordsize="3455,720" o:gfxdata="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KOkM8TdAAAADgEAAA8AAAAAAAAAAQAgAAAA&#10;IgAAAGRycy9kb3ducmV2LnhtbFBLAQIUABQAAAAIAIdO4kCRsoX2eAIAAOMGAAAOAAAAAAAAAAEA&#10;IAAAACwBAABkcnMvZTJvRG9jLnhtbFBLBQYAAAAABgAGAFkBAAAWBgAAAAA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E4R14b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Y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Ede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fMjQeroAAADb&#10;AAAADwAAAGRycy9kb3ducmV2LnhtbEVPS0vDQBC+C/6HZYTe7CaFiqbd9lAieGxj1PY2ZKfZ0OxM&#10;yG4f/ntXELzNx/ec5frme3WhMXTCBvJpBoq4Edtxa6B+f318BhUissVemAx8U4D16v5uiYWVK+/o&#10;UsVWpRAOBRpwMQ6F1qFx5DFMZSBO3FFGjzHBsdV2xGsK972eZdmT9thxanA40MZRc6rO3kCJUpVy&#10;kP28/JhvZ5+u5vyrNmbykGcLUJFu8V/8536zaf4L/P6SDtC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yNB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29AC2AE" wp14:editId="362B7763">
                <wp:simplePos x="0" y="0"/>
                <wp:positionH relativeFrom="column">
                  <wp:posOffset>-1157605</wp:posOffset>
                </wp:positionH>
                <wp:positionV relativeFrom="paragraph">
                  <wp:posOffset>4865370</wp:posOffset>
                </wp:positionV>
                <wp:extent cx="2193925" cy="45720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0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383.1pt;height:36pt;width:172.75pt;z-index:251667456;mso-width-relative:page;mso-height-relative:page;" coordorigin="2334,5965" coordsize="3455,720" o:gfxdata="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0CQ+KNsAAAAMAQAADwAAAAAAAAABACAAAAAiAAAA&#10;ZHJzL2Rvd25yZXYueG1sUEsBAhQAFAAAAAgAh07iQMWZ7EJ2AgAA4QYAAA4AAAAAAAAAAQAgAAAA&#10;KgEAAGRycy9lMm9Eb2MueG1sUEsFBgAAAAAGAAYAWQEAABIGAAAAAA=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7fJ557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6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yee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gr7cfLoAAADb&#10;AAAADwAAAGRycy9kb3ducmV2LnhtbEVPTWvCQBC9C/0Pywi96SaCpURXD5JCj22a2nobsmM2mJ0J&#10;2a3af98tCN7m8T5nvb36Xp1pDJ2wgXyegSJuxHbcGqg/XmbPoEJEttgLk4FfCrDdPEzWWFi58Dud&#10;q9iqFMKhQAMuxqHQOjSOPIa5DMSJO8roMSY4ttqOeEnhvteLLHvSHjtODQ4H2jlqTtWPN1CiVKUc&#10;5HtZfi7fFntXc/5VG/M4zbMVqEjXeBff3K82zc/h/5d0gN7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vtx8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C8FD347" wp14:editId="74A91B1D">
                <wp:simplePos x="0" y="0"/>
                <wp:positionH relativeFrom="column">
                  <wp:posOffset>-1157605</wp:posOffset>
                </wp:positionH>
                <wp:positionV relativeFrom="paragraph">
                  <wp:posOffset>2693670</wp:posOffset>
                </wp:positionV>
                <wp:extent cx="2193925" cy="4572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212.1pt;height:36pt;width:172.75pt;z-index:251661312;mso-width-relative:page;mso-height-relative:page;" coordorigin="2334,5965" coordsize="3455,720" o:gfxdata="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S3mx7cAAAADAEAAA8AAAAAAAAAAQAgAAAAIgAAAGRy&#10;cy9kb3ducmV2LnhtbFBLAQIUABQAAAAIAIdO4kAX41O9cwIAAN8GAAAOAAAAAAAAAAEAIAAAACsB&#10;AABkcnMvZTJvRG9jLnhtbFBLBQYAAAAABgAGAFkBAAAQBgAAAAA=&#10;">
                <o:lock v:ext="edit" aspectratio="f"/>
                <v:line id="_x0000_s1026" o:spid="_x0000_s1026" o:spt="20" style="position:absolute;left:2334;top:5965;height:0;width:3440;" filled="f" stroked="t" coordsize="21600,21600" o:gfxdata="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3Erhr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_x0000_s1026" o:spid="_x0000_s1026" o:spt="20" style="position:absolute;left:2349;top:6685;height:0;width:3440;" filled="f" stroked="t" coordsize="21600,21600" o:gfxdata="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9jh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6821CF3" wp14:editId="189D6208">
                <wp:simplePos x="0" y="0"/>
                <wp:positionH relativeFrom="column">
                  <wp:posOffset>1536065</wp:posOffset>
                </wp:positionH>
                <wp:positionV relativeFrom="paragraph">
                  <wp:posOffset>3950970</wp:posOffset>
                </wp:positionV>
                <wp:extent cx="4807585" cy="324485"/>
                <wp:effectExtent l="0" t="0" r="12065" b="1841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8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86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8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8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9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0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1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BAA215" w14:textId="77777777" w:rsidR="001B7139" w:rsidRDefault="009D1C19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校内活动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Practice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821CF3" id="组合 84" o:spid="_x0000_s1057" style="position:absolute;left:0;text-align:left;margin-left:120.95pt;margin-top:311.1pt;width:378.55pt;height:25.55pt;z-index:251665920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TysAYAAH8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">
                <v:rect id="矩形 65" o:spid="_x0000_s1058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" fillcolor="#e35368" stroked="f" strokeweight="1pt"/>
                <v:group id="组合 66" o:spid="_x0000_s1059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group id="组合 67" o:spid="_x0000_s1060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">
                    <v:shape id="任意多边形 69" o:spid="_x0000_s1061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V1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9j4Jf4AufkFAAD//wMAUEsBAi0AFAAGAAgAAAAhANvh9svuAAAAhQEAABMAAAAAAAAAAAAA&#10;AAAAAAAAAFtDb250ZW50X1R5cGVzXS54bWxQSwECLQAUAAYACAAAACEAWvQsW78AAAAVAQAACwAA&#10;AAAAAAAAAAAAAAAfAQAAX3JlbHMvLnJlbHNQSwECLQAUAAYACAAAACEAVUgFdc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62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" adj="13498" fillcolor="#f2f2f2 [3052]" stroked="f" strokeweight="1pt"/>
                    <v:shape id="平行四边形 71" o:spid="_x0000_s1063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bd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9bLF/kBenEFAAD//wMAUEsBAi0AFAAGAAgAAAAhANvh9svuAAAAhQEAABMAAAAAAAAAAAAA&#10;AAAAAAAAAFtDb250ZW50X1R5cGVzXS54bWxQSwECLQAUAAYACAAAACEAWvQsW78AAAAVAQAACwAA&#10;AAAAAAAAAAAAAAAfAQAAX3JlbHMvLnJlbHNQSwECLQAUAAYACAAAACEAKjr23c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64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69BAA215" w14:textId="77777777" w:rsidR="001B7139" w:rsidRDefault="009D1C19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校内活动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Practice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C698E2" wp14:editId="25E3F6FC">
                <wp:simplePos x="0" y="0"/>
                <wp:positionH relativeFrom="column">
                  <wp:posOffset>1526540</wp:posOffset>
                </wp:positionH>
                <wp:positionV relativeFrom="paragraph">
                  <wp:posOffset>4455795</wp:posOffset>
                </wp:positionV>
                <wp:extent cx="4740910" cy="2987040"/>
                <wp:effectExtent l="0" t="0" r="0" b="0"/>
                <wp:wrapNone/>
                <wp:docPr id="4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5370195"/>
                          <a:ext cx="474091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8BECFB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湖北省“创青春”大学生创业计划大赛 / 专项赛省级银奖</w:t>
                            </w:r>
                          </w:p>
                          <w:p w14:paraId="360F4F0C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领导能力：项目进行，制定短期目标，引导团队成员完成各项任务</w:t>
                            </w:r>
                          </w:p>
                          <w:p w14:paraId="04584E90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管理能力：利用  甘特图等  方法来进行 项目 和 任务 的 进度管理</w:t>
                            </w:r>
                          </w:p>
                          <w:p w14:paraId="4ACA9D90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营销能力：负责项目的推广，内测期利用微博与讲座结合获得310客户</w:t>
                            </w:r>
                          </w:p>
                          <w:p w14:paraId="5A0B8071" w14:textId="77777777" w:rsidR="001B7139" w:rsidRDefault="001B713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064B54CF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湖北工业大学工程技术学院学生会 / 体育部部长 </w:t>
                            </w:r>
                          </w:p>
                          <w:p w14:paraId="13012FF1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任期一年     带领部门13人       </w:t>
                            </w:r>
                          </w:p>
                          <w:p w14:paraId="2F98E082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组织管理系100余人篮球赛  及   学院运动会等活动 </w:t>
                            </w:r>
                          </w:p>
                          <w:p w14:paraId="16E9984C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A845083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湖北工业大学工程技术学院院报 / 网络宣传部副部长 </w:t>
                            </w:r>
                          </w:p>
                          <w:p w14:paraId="61116E35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任期半年     协助部门7人        </w:t>
                            </w:r>
                          </w:p>
                          <w:p w14:paraId="74BDBF11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698E2" id="文本框 101" o:spid="_x0000_s1065" type="#_x0000_t202" style="position:absolute;left:0;text-align:left;margin-left:120.2pt;margin-top:350.85pt;width:373.3pt;height:235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" filled="f" stroked="f">
                <v:textbox style="mso-fit-shape-to-text:t">
                  <w:txbxContent>
                    <w:p w14:paraId="7F8BECFB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湖北省“创青春”大学生创业计划大赛 / 专项赛省级银奖</w:t>
                      </w:r>
                    </w:p>
                    <w:p w14:paraId="360F4F0C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领导能力：项目进行，制定短期目标，引导团队成员完成各项任务</w:t>
                      </w:r>
                    </w:p>
                    <w:p w14:paraId="04584E90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管理能力：利用  甘特图等  方法来进行 项目 和 任务 的 进度管理</w:t>
                      </w:r>
                    </w:p>
                    <w:p w14:paraId="4ACA9D90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营销能力：负责项目的推广，内测期利用微博与讲座结合获得310客户</w:t>
                      </w:r>
                    </w:p>
                    <w:p w14:paraId="5A0B8071" w14:textId="77777777" w:rsidR="001B7139" w:rsidRDefault="001B713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064B54CF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湖北工业大学工程技术学院学生会 / 体育部部长 </w:t>
                      </w:r>
                    </w:p>
                    <w:p w14:paraId="13012FF1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任期一年     带领部门13人       </w:t>
                      </w:r>
                    </w:p>
                    <w:p w14:paraId="2F98E082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组织管理系100余人篮球赛  及   学院运动会等活动 </w:t>
                      </w:r>
                    </w:p>
                    <w:p w14:paraId="16E9984C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A845083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湖北工业大学工程技术学院院报 / 网络宣传部副部长 </w:t>
                      </w:r>
                    </w:p>
                    <w:p w14:paraId="61116E35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任期半年     协助部门7人        </w:t>
                      </w:r>
                    </w:p>
                    <w:p w14:paraId="74BDBF11" w14:textId="77777777" w:rsidR="001B7139" w:rsidRDefault="009D1C1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86F611" wp14:editId="159ABFD2">
                <wp:simplePos x="0" y="0"/>
                <wp:positionH relativeFrom="column">
                  <wp:posOffset>-942340</wp:posOffset>
                </wp:positionH>
                <wp:positionV relativeFrom="paragraph">
                  <wp:posOffset>7291070</wp:posOffset>
                </wp:positionV>
                <wp:extent cx="1797050" cy="16916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169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DAB5BE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有责任感，吃苦耐劳，擅于管理时间，勇于面对挑战。良好的自主学习能力，勤于学习，不断提高。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6F611" id="矩形 16" o:spid="_x0000_s1066" style="position:absolute;left:0;text-align:left;margin-left:-74.2pt;margin-top:574.1pt;width:141.5pt;height:133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" filled="f" stroked="f">
                <v:textbox style="mso-fit-shape-to-text:t">
                  <w:txbxContent>
                    <w:p w14:paraId="7DDAB5BE" w14:textId="77777777" w:rsidR="001B7139" w:rsidRDefault="009D1C1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有责任感，吃苦耐劳，擅于管理时间，勇于面对挑战。良好的自主学习能力，勤于学习，不断提高。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CBDA65D" wp14:editId="42A43E23">
                <wp:simplePos x="0" y="0"/>
                <wp:positionH relativeFrom="column">
                  <wp:posOffset>-973455</wp:posOffset>
                </wp:positionH>
                <wp:positionV relativeFrom="paragraph">
                  <wp:posOffset>6783705</wp:posOffset>
                </wp:positionV>
                <wp:extent cx="1546225" cy="45148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5148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F4E5E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CBDA65D" id="矩形 15" o:spid="_x0000_s1067" style="position:absolute;left:0;text-align:left;margin-left:-76.65pt;margin-top:534.15pt;width:121.75pt;height:35.5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" filled="f" stroked="f" strokeweight="4.5pt">
                <v:textbox>
                  <w:txbxContent>
                    <w:p w14:paraId="723F4E5E" w14:textId="77777777" w:rsidR="001B7139" w:rsidRDefault="009D1C19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1F0A466" wp14:editId="77DFB52B">
                <wp:simplePos x="0" y="0"/>
                <wp:positionH relativeFrom="column">
                  <wp:posOffset>-887095</wp:posOffset>
                </wp:positionH>
                <wp:positionV relativeFrom="paragraph">
                  <wp:posOffset>4890135</wp:posOffset>
                </wp:positionV>
                <wp:extent cx="1546225" cy="39814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39814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3CAB9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1F0A466" id="矩形 13" o:spid="_x0000_s1068" style="position:absolute;left:0;text-align:left;margin-left:-69.85pt;margin-top:385.05pt;width:121.75pt;height:31.3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" filled="f" stroked="f" strokeweight="4.5pt">
                <v:textbox>
                  <w:txbxContent>
                    <w:p w14:paraId="18B3CAB9" w14:textId="77777777" w:rsidR="001B7139" w:rsidRDefault="009D1C19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C3623D6" wp14:editId="2409B444">
                <wp:simplePos x="0" y="0"/>
                <wp:positionH relativeFrom="column">
                  <wp:posOffset>-963295</wp:posOffset>
                </wp:positionH>
                <wp:positionV relativeFrom="paragraph">
                  <wp:posOffset>2706370</wp:posOffset>
                </wp:positionV>
                <wp:extent cx="1546225" cy="41529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1529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C91A7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C3623D6" id="矩形 12" o:spid="_x0000_s1069" style="position:absolute;left:0;text-align:left;margin-left:-75.85pt;margin-top:213.1pt;width:121.75pt;height:32.7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" filled="f" stroked="f" strokeweight="4.5pt">
                <v:textbox>
                  <w:txbxContent>
                    <w:p w14:paraId="50BC91A7" w14:textId="77777777" w:rsidR="001B7139" w:rsidRDefault="009D1C19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3556148" wp14:editId="1D81D310">
                <wp:simplePos x="0" y="0"/>
                <wp:positionH relativeFrom="column">
                  <wp:posOffset>-1157605</wp:posOffset>
                </wp:positionH>
                <wp:positionV relativeFrom="paragraph">
                  <wp:posOffset>-932815</wp:posOffset>
                </wp:positionV>
                <wp:extent cx="7599045" cy="10714990"/>
                <wp:effectExtent l="0" t="0" r="1905" b="101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895" y="40005"/>
                          <a:ext cx="7599045" cy="107149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3.45pt;height:843.7pt;width:598.35pt;z-index:-251680768;v-text-anchor:middle;mso-width-relative:page;mso-height-relative:page;" fillcolor="#F2F2F2" filled="t" stroked="f" coordsize="21600,21600" o:gfxdata="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tvozX3gAAAA8BAAAPAAAAAAAAAAEAIAAAACIAAABkcnMvZG93bnJldi54bWxQSwECFAAUAAAA&#10;CACHTuJAJnHrs1oCAACKBAAADgAAAAAAAAABACAAAAAt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88AC05E" wp14:editId="1E02886D">
                <wp:simplePos x="0" y="0"/>
                <wp:positionH relativeFrom="column">
                  <wp:posOffset>-1157605</wp:posOffset>
                </wp:positionH>
                <wp:positionV relativeFrom="paragraph">
                  <wp:posOffset>-914400</wp:posOffset>
                </wp:positionV>
                <wp:extent cx="2184400" cy="10701655"/>
                <wp:effectExtent l="0" t="0" r="6350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10701339"/>
                        </a:xfrm>
                        <a:prstGeom prst="rect">
                          <a:avLst/>
                        </a:prstGeom>
                        <a:solidFill>
                          <a:srgbClr val="4A4E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2pt;height:842.65pt;width:172pt;z-index:-251679744;v-text-anchor:middle;mso-width-relative:page;mso-height-relative:page;" fillcolor="#4A4E59" filled="t" stroked="f" coordsize="21600,21600" o:gfxdata="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O618TaAAAADgEAAA8AAAAAAAAAAQAg&#10;AAAAIgAAAGRycy9kb3ducmV2LnhtbFBLAQIUABQAAAAIAIdO4kA+Mfkc0wEAAHoDAAAOAAAAAAAA&#10;AAEAIAAAACk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23892DD" wp14:editId="2F671D40">
                <wp:simplePos x="0" y="0"/>
                <wp:positionH relativeFrom="column">
                  <wp:posOffset>-1157605</wp:posOffset>
                </wp:positionH>
                <wp:positionV relativeFrom="paragraph">
                  <wp:posOffset>-775970</wp:posOffset>
                </wp:positionV>
                <wp:extent cx="2184400" cy="399415"/>
                <wp:effectExtent l="0" t="0" r="0" b="0"/>
                <wp:wrapNone/>
                <wp:docPr id="3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3994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CFF3CA" w14:textId="77777777" w:rsidR="001B7139" w:rsidRDefault="009D1C19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ERSONAL </w:t>
                            </w: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892DD" id="文本框 79" o:spid="_x0000_s1070" type="#_x0000_t202" style="position:absolute;left:0;text-align:left;margin-left:-91.15pt;margin-top:-61.1pt;width:172pt;height:31.4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" filled="f" stroked="f">
                <v:textbox style="mso-fit-shape-to-text:t">
                  <w:txbxContent>
                    <w:p w14:paraId="62CFF3CA" w14:textId="77777777" w:rsidR="001B7139" w:rsidRDefault="009D1C19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 xml:space="preserve">ERSONAL </w:t>
                      </w: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>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1D9E87C" wp14:editId="3FB8946B">
                <wp:simplePos x="0" y="0"/>
                <wp:positionH relativeFrom="column">
                  <wp:posOffset>1624965</wp:posOffset>
                </wp:positionH>
                <wp:positionV relativeFrom="paragraph">
                  <wp:posOffset>2555240</wp:posOffset>
                </wp:positionV>
                <wp:extent cx="4373880" cy="16510"/>
                <wp:effectExtent l="0" t="0" r="0" b="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201.2pt;height:1.3pt;width:344.4pt;z-index:251660288;mso-width-relative:page;mso-height-relative:page;" filled="f" stroked="t" coordsize="21600,21600" o:gfxdata="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6WRAdkAAAALAQAADwAAAAAA&#10;AAABACAAAAAiAAAAZHJzL2Rvd25yZXYueG1sUEsBAhQAFAAAAAgAh07iQAqkgh0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22AFA1" wp14:editId="78B87665">
                <wp:simplePos x="0" y="0"/>
                <wp:positionH relativeFrom="column">
                  <wp:posOffset>1624965</wp:posOffset>
                </wp:positionH>
                <wp:positionV relativeFrom="paragraph">
                  <wp:posOffset>5582920</wp:posOffset>
                </wp:positionV>
                <wp:extent cx="4373880" cy="16510"/>
                <wp:effectExtent l="0" t="0" r="0" b="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439.6pt;height:1.3pt;width:344.4pt;z-index:251654144;mso-width-relative:page;mso-height-relative:page;" filled="f" stroked="t" coordsize="21600,21600" o:gfxdata="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adulDaAAAACwEAAA8AAAAA&#10;AAAAAQAgAAAAIgAAAGRycy9kb3ducmV2LnhtbFBLAQIUABQAAAAIAIdO4kB4IXm3EgIAAPIDAAAO&#10;AAAAAAAAAAEAIAAAACkBAABkcnMvZTJvRG9jLnhtbFBLBQYAAAAABgAGAFkBAACtBQAAAAA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A308C3" wp14:editId="2493F549">
                <wp:simplePos x="0" y="0"/>
                <wp:positionH relativeFrom="column">
                  <wp:posOffset>1624965</wp:posOffset>
                </wp:positionH>
                <wp:positionV relativeFrom="paragraph">
                  <wp:posOffset>6543675</wp:posOffset>
                </wp:positionV>
                <wp:extent cx="4373880" cy="16510"/>
                <wp:effectExtent l="0" t="0" r="0" b="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515.25pt;height:1.3pt;width:344.4pt;z-index:251657216;mso-width-relative:page;mso-height-relative:page;" filled="f" stroked="t" coordsize="21600,21600" o:gfxdata="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Ie9cNkAAAANAQAADwAAAAAA&#10;AAABACAAAAAiAAAAZHJzL2Rvd25yZXYueG1sUEsBAhQAFAAAAAgAh07iQK+oBJM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</w:p>
    <w:sectPr w:rsidR="001B7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F8D8" w14:textId="77777777" w:rsidR="005B37CC" w:rsidRDefault="005B37CC" w:rsidP="00051D35">
      <w:r>
        <w:separator/>
      </w:r>
    </w:p>
  </w:endnote>
  <w:endnote w:type="continuationSeparator" w:id="0">
    <w:p w14:paraId="55FA1BEB" w14:textId="77777777" w:rsidR="005B37CC" w:rsidRDefault="005B37CC" w:rsidP="0005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黑体"/>
    <w:charset w:val="86"/>
    <w:family w:val="auto"/>
    <w:pitch w:val="default"/>
    <w:sig w:usb0="00000001" w:usb1="0800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65CE" w14:textId="77777777" w:rsidR="005B37CC" w:rsidRDefault="005B37CC" w:rsidP="00051D35">
      <w:r>
        <w:separator/>
      </w:r>
    </w:p>
  </w:footnote>
  <w:footnote w:type="continuationSeparator" w:id="0">
    <w:p w14:paraId="668CE06A" w14:textId="77777777" w:rsidR="005B37CC" w:rsidRDefault="005B37CC" w:rsidP="00051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7F6ABB"/>
    <w:rsid w:val="00051D35"/>
    <w:rsid w:val="000A4D49"/>
    <w:rsid w:val="000F4367"/>
    <w:rsid w:val="00104F20"/>
    <w:rsid w:val="001B7139"/>
    <w:rsid w:val="00261D84"/>
    <w:rsid w:val="002D7FC3"/>
    <w:rsid w:val="005579AC"/>
    <w:rsid w:val="005B37CC"/>
    <w:rsid w:val="006F38DF"/>
    <w:rsid w:val="00772928"/>
    <w:rsid w:val="00877849"/>
    <w:rsid w:val="00971A0A"/>
    <w:rsid w:val="009B430E"/>
    <w:rsid w:val="009D1C19"/>
    <w:rsid w:val="00AC396D"/>
    <w:rsid w:val="00AC6F5B"/>
    <w:rsid w:val="00C63E34"/>
    <w:rsid w:val="00C670FE"/>
    <w:rsid w:val="00CF03A9"/>
    <w:rsid w:val="00E31322"/>
    <w:rsid w:val="00E8196B"/>
    <w:rsid w:val="00E82E19"/>
    <w:rsid w:val="00F72A3D"/>
    <w:rsid w:val="00F95C58"/>
    <w:rsid w:val="03511585"/>
    <w:rsid w:val="03F93974"/>
    <w:rsid w:val="0483347E"/>
    <w:rsid w:val="04986951"/>
    <w:rsid w:val="052B4ADE"/>
    <w:rsid w:val="074F3198"/>
    <w:rsid w:val="0CEE3559"/>
    <w:rsid w:val="0ED651DF"/>
    <w:rsid w:val="0F1C7DD0"/>
    <w:rsid w:val="124E30EA"/>
    <w:rsid w:val="17A245EE"/>
    <w:rsid w:val="19E443DF"/>
    <w:rsid w:val="2687495E"/>
    <w:rsid w:val="279B5A0D"/>
    <w:rsid w:val="2D7F6ABB"/>
    <w:rsid w:val="31E316EA"/>
    <w:rsid w:val="35660BC5"/>
    <w:rsid w:val="3EA32B6A"/>
    <w:rsid w:val="3F1455DB"/>
    <w:rsid w:val="409C5928"/>
    <w:rsid w:val="40E7707F"/>
    <w:rsid w:val="44C52B8D"/>
    <w:rsid w:val="4906706D"/>
    <w:rsid w:val="4BF75969"/>
    <w:rsid w:val="518B2C88"/>
    <w:rsid w:val="55F65593"/>
    <w:rsid w:val="56012170"/>
    <w:rsid w:val="5BDE6E51"/>
    <w:rsid w:val="5FF44C64"/>
    <w:rsid w:val="627339D1"/>
    <w:rsid w:val="6369743F"/>
    <w:rsid w:val="63B83E6B"/>
    <w:rsid w:val="64843888"/>
    <w:rsid w:val="64EC4D7C"/>
    <w:rsid w:val="6D8913EE"/>
    <w:rsid w:val="6F1A4027"/>
    <w:rsid w:val="7AB11C95"/>
    <w:rsid w:val="7D00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67A5A9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51D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1D3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1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1D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2017-07-17T11:59:00Z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