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95F66" w14:textId="77777777" w:rsidR="00C11160" w:rsidRDefault="00031B3C">
      <w:pPr>
        <w:widowControl/>
        <w:jc w:val="left"/>
      </w:pPr>
      <w:r>
        <w:rPr>
          <w:noProof/>
        </w:rPr>
        <w:drawing>
          <wp:anchor distT="0" distB="0" distL="114300" distR="114300" simplePos="0" relativeHeight="251565056" behindDoc="0" locked="0" layoutInCell="1" allowOverlap="1" wp14:anchorId="346F2B82" wp14:editId="27E4DBF1">
            <wp:simplePos x="0" y="0"/>
            <wp:positionH relativeFrom="page">
              <wp:align>right</wp:align>
            </wp:positionH>
            <wp:positionV relativeFrom="paragraph">
              <wp:posOffset>-920750</wp:posOffset>
            </wp:positionV>
            <wp:extent cx="7559675" cy="10692130"/>
            <wp:effectExtent l="0" t="0" r="317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0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0416" behindDoc="0" locked="0" layoutInCell="1" allowOverlap="1" wp14:anchorId="11D66B7E" wp14:editId="69E68A6D">
            <wp:simplePos x="0" y="0"/>
            <wp:positionH relativeFrom="column">
              <wp:posOffset>-474345</wp:posOffset>
            </wp:positionH>
            <wp:positionV relativeFrom="paragraph">
              <wp:posOffset>-957580</wp:posOffset>
            </wp:positionV>
            <wp:extent cx="5319395" cy="5669915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9395" cy="566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4C5966A4" wp14:editId="1CC382C3">
                <wp:simplePos x="0" y="0"/>
                <wp:positionH relativeFrom="column">
                  <wp:posOffset>1267460</wp:posOffset>
                </wp:positionH>
                <wp:positionV relativeFrom="paragraph">
                  <wp:posOffset>6429375</wp:posOffset>
                </wp:positionV>
                <wp:extent cx="1456055" cy="358140"/>
                <wp:effectExtent l="0" t="0" r="0" b="0"/>
                <wp:wrapNone/>
                <wp:docPr id="1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055" cy="358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BE34A5" w14:textId="67F516EC" w:rsidR="00C11160" w:rsidRDefault="00D66D7D">
                            <w:pPr>
                              <w:pStyle w:val="a7"/>
                              <w:spacing w:before="0" w:beforeAutospacing="0" w:after="0" w:afterAutospacing="0" w:line="4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Calibri" w:cstheme="minorBidi" w:hint="eastAsia"/>
                                <w:color w:val="32363F"/>
                                <w:sz w:val="20"/>
                                <w:szCs w:val="20"/>
                              </w:rPr>
                              <w:t>20xx</w:t>
                            </w:r>
                            <w:r w:rsidR="00031B3C">
                              <w:rPr>
                                <w:rFonts w:asciiTheme="minorHAnsi" w:eastAsiaTheme="minorEastAsia" w:hAnsi="Calibri" w:cstheme="minorBidi"/>
                                <w:color w:val="32363F"/>
                                <w:sz w:val="20"/>
                                <w:szCs w:val="20"/>
                              </w:rPr>
                              <w:t>.07.07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5966A4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margin-left:99.8pt;margin-top:506.25pt;width:114.65pt;height:28.2pt;z-index: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" filled="f" stroked="f">
                <v:textbox style="mso-fit-shape-to-text:t">
                  <w:txbxContent>
                    <w:p w14:paraId="23BE34A5" w14:textId="67F516EC" w:rsidR="00C11160" w:rsidRDefault="00D66D7D">
                      <w:pPr>
                        <w:pStyle w:val="a7"/>
                        <w:spacing w:before="0" w:beforeAutospacing="0" w:after="0" w:afterAutospacing="0" w:line="42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Calibri" w:cstheme="minorBidi" w:hint="eastAsia"/>
                          <w:color w:val="32363F"/>
                          <w:sz w:val="20"/>
                          <w:szCs w:val="20"/>
                        </w:rPr>
                        <w:t>20xx</w:t>
                      </w:r>
                      <w:r w:rsidR="00031B3C">
                        <w:rPr>
                          <w:rFonts w:asciiTheme="minorHAnsi" w:eastAsiaTheme="minorEastAsia" w:hAnsi="Calibri" w:cstheme="minorBidi"/>
                          <w:color w:val="32363F"/>
                          <w:sz w:val="20"/>
                          <w:szCs w:val="20"/>
                        </w:rPr>
                        <w:t>.07.07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137C3CDF" wp14:editId="2037FC2C">
                <wp:simplePos x="0" y="0"/>
                <wp:positionH relativeFrom="column">
                  <wp:posOffset>3313430</wp:posOffset>
                </wp:positionH>
                <wp:positionV relativeFrom="paragraph">
                  <wp:posOffset>6430010</wp:posOffset>
                </wp:positionV>
                <wp:extent cx="1590675" cy="358140"/>
                <wp:effectExtent l="0" t="0" r="0" b="0"/>
                <wp:wrapNone/>
                <wp:docPr id="1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58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D20537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Calibri" w:cstheme="minorBidi"/>
                                <w:color w:val="32363F"/>
                                <w:sz w:val="20"/>
                                <w:szCs w:val="20"/>
                              </w:rPr>
                              <w:t xml:space="preserve">1807140000            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C3CDF" id="文本框 5" o:spid="_x0000_s1027" type="#_x0000_t202" style="position:absolute;margin-left:260.9pt;margin-top:506.3pt;width:125.25pt;height:28.2pt;z-index: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" filled="f" stroked="f">
                <v:textbox style="mso-fit-shape-to-text:t">
                  <w:txbxContent>
                    <w:p w14:paraId="4ED20537" w14:textId="77777777" w:rsidR="00C11160" w:rsidRDefault="00031B3C">
                      <w:pPr>
                        <w:pStyle w:val="a7"/>
                        <w:spacing w:before="0" w:beforeAutospacing="0" w:after="0" w:afterAutospacing="0" w:line="42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Calibri" w:cstheme="minorBidi"/>
                          <w:color w:val="32363F"/>
                          <w:sz w:val="20"/>
                          <w:szCs w:val="20"/>
                        </w:rPr>
                        <w:t xml:space="preserve">1807140000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1ED1F090" wp14:editId="77069036">
                <wp:simplePos x="0" y="0"/>
                <wp:positionH relativeFrom="column">
                  <wp:posOffset>2385695</wp:posOffset>
                </wp:positionH>
                <wp:positionV relativeFrom="paragraph">
                  <wp:posOffset>6429375</wp:posOffset>
                </wp:positionV>
                <wp:extent cx="1374775" cy="361950"/>
                <wp:effectExtent l="0" t="0" r="0" b="0"/>
                <wp:wrapNone/>
                <wp:docPr id="1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858" cy="3616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270E57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cstheme="minorBidi" w:hint="eastAsia"/>
                                <w:color w:val="32363F"/>
                                <w:sz w:val="20"/>
                                <w:szCs w:val="20"/>
                              </w:rPr>
                              <w:t>北京海淀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1F090" id="文本框 6" o:spid="_x0000_s1028" type="#_x0000_t202" style="position:absolute;margin-left:187.85pt;margin-top:506.25pt;width:108.25pt;height:28.5pt;z-index: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" filled="f" stroked="f">
                <v:textbox style="mso-fit-shape-to-text:t">
                  <w:txbxContent>
                    <w:p w14:paraId="3F270E57" w14:textId="77777777" w:rsidR="00C11160" w:rsidRDefault="00031B3C">
                      <w:pPr>
                        <w:pStyle w:val="a7"/>
                        <w:spacing w:before="0" w:beforeAutospacing="0" w:after="0" w:afterAutospacing="0" w:line="42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cstheme="minorBidi" w:hint="eastAsia"/>
                          <w:color w:val="32363F"/>
                          <w:sz w:val="20"/>
                          <w:szCs w:val="20"/>
                        </w:rPr>
                        <w:t>北京海淀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51D767E5" wp14:editId="4FB994D5">
                <wp:simplePos x="0" y="0"/>
                <wp:positionH relativeFrom="column">
                  <wp:posOffset>1152525</wp:posOffset>
                </wp:positionH>
                <wp:positionV relativeFrom="paragraph">
                  <wp:posOffset>6569710</wp:posOffset>
                </wp:positionV>
                <wp:extent cx="128905" cy="121285"/>
                <wp:effectExtent l="0" t="0" r="4445" b="0"/>
                <wp:wrapNone/>
                <wp:docPr id="16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069" cy="121324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63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86F9C" id="KSO_Shape" o:spid="_x0000_s1026" style="position:absolute;left:0;text-align:left;margin-left:90.75pt;margin-top:517.3pt;width:10.15pt;height:9.55pt;z-index: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3900,187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32363f" stroked="f">
                <v:path arrowok="t" o:connecttype="custom" o:connectlocs="12076,95337;83928,37349;74682,73563;71018,51682;66813,45634;69837,44970;72297,43815;74239,42241;75641,40201;76698,37349;36818,80300;43580,51289;36818,52002;39449,45241;42080,44233;44195,42807;45769,40938;46875,38627;13895,17274;11121,19166;9795,22286;10237,102586;12349,105166;15638,106173;110450,105436;112832,103102;113543,22876;112512,19608;109935,17470;99771,20984;21629,17003;86416,13342;107676,7199;112316,7912;116416,9878;119730,12925;122087,16782;123241,21303;123143,102684;121768,107083;119239,110818;115777,113692;111579,115462;15638,115978;10998,115265;6874,113275;3560,110252;1228,106395;74,101898;172,20493;1522,16094;4051,12335;7537,9460;11735,7691;23543,7199" o:connectangles="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1D8F84A6" wp14:editId="25E0A2E8">
                <wp:simplePos x="0" y="0"/>
                <wp:positionH relativeFrom="column">
                  <wp:posOffset>2296160</wp:posOffset>
                </wp:positionH>
                <wp:positionV relativeFrom="paragraph">
                  <wp:posOffset>6569710</wp:posOffset>
                </wp:positionV>
                <wp:extent cx="72390" cy="123825"/>
                <wp:effectExtent l="19050" t="0" r="22860" b="9525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91" cy="1239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2363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5645B4FA" id="KSO_Shape" o:spid="_x0000_s1026" style="position:absolute;left:0;text-align:left;margin-left:180.8pt;margin-top:517.3pt;width:5.7pt;height:9.75pt;z-index: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32363f" stroked="f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35D66683" wp14:editId="7D278D52">
                <wp:simplePos x="0" y="0"/>
                <wp:positionH relativeFrom="column">
                  <wp:posOffset>3204210</wp:posOffset>
                </wp:positionH>
                <wp:positionV relativeFrom="paragraph">
                  <wp:posOffset>6581775</wp:posOffset>
                </wp:positionV>
                <wp:extent cx="114300" cy="114300"/>
                <wp:effectExtent l="0" t="0" r="0" b="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4604" cy="114604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63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26A70" id="KSO_Shape" o:spid="_x0000_s1026" style="position:absolute;left:0;text-align:left;margin-left:252.3pt;margin-top:518.25pt;width:9pt;height:9pt;z-index: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32363f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815847087;2147483646,2147483646;2147483646,2147483646;2147483646,2147483646;2147483646,2147483646;815847087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71658BE8" wp14:editId="5FB52CB4">
                <wp:simplePos x="0" y="0"/>
                <wp:positionH relativeFrom="column">
                  <wp:posOffset>1524000</wp:posOffset>
                </wp:positionH>
                <wp:positionV relativeFrom="paragraph">
                  <wp:posOffset>6305550</wp:posOffset>
                </wp:positionV>
                <wp:extent cx="1462405" cy="45720"/>
                <wp:effectExtent l="0" t="0" r="4445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2616" cy="45719"/>
                        </a:xfrm>
                        <a:prstGeom prst="rect">
                          <a:avLst/>
                        </a:prstGeom>
                        <a:solidFill>
                          <a:srgbClr val="65C39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0CDF1BC" id="矩形 10" o:spid="_x0000_s1026" style="position:absolute;left:0;text-align:left;margin-left:120pt;margin-top:496.5pt;width:115.15pt;height:3.6pt;z-index: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" fillcolor="#65c39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4480E51C" wp14:editId="1FE23658">
                <wp:simplePos x="0" y="0"/>
                <wp:positionH relativeFrom="column">
                  <wp:posOffset>1524000</wp:posOffset>
                </wp:positionH>
                <wp:positionV relativeFrom="paragraph">
                  <wp:posOffset>6305550</wp:posOffset>
                </wp:positionV>
                <wp:extent cx="732155" cy="45720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929" cy="45719"/>
                        </a:xfrm>
                        <a:prstGeom prst="rect">
                          <a:avLst/>
                        </a:prstGeom>
                        <a:solidFill>
                          <a:srgbClr val="3D9D7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E8436DA" id="矩形 11" o:spid="_x0000_s1026" style="position:absolute;left:0;text-align:left;margin-left:120pt;margin-top:496.5pt;width:57.65pt;height:3.6pt;z-index: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" fillcolor="#3d9d7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444B9946" wp14:editId="2343DAF6">
                <wp:simplePos x="0" y="0"/>
                <wp:positionH relativeFrom="column">
                  <wp:posOffset>2985770</wp:posOffset>
                </wp:positionH>
                <wp:positionV relativeFrom="paragraph">
                  <wp:posOffset>6305550</wp:posOffset>
                </wp:positionV>
                <wp:extent cx="732155" cy="45720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929" cy="45719"/>
                        </a:xfrm>
                        <a:prstGeom prst="rect">
                          <a:avLst/>
                        </a:prstGeom>
                        <a:solidFill>
                          <a:srgbClr val="A4DC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630EEC7" id="矩形 12" o:spid="_x0000_s1026" style="position:absolute;left:0;text-align:left;margin-left:235.1pt;margin-top:496.5pt;width:57.65pt;height:3.6pt;z-index: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" fillcolor="#a4dcc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7D33E29C" wp14:editId="4A89734E">
                <wp:simplePos x="0" y="0"/>
                <wp:positionH relativeFrom="column">
                  <wp:posOffset>1703705</wp:posOffset>
                </wp:positionH>
                <wp:positionV relativeFrom="paragraph">
                  <wp:posOffset>5363845</wp:posOffset>
                </wp:positionV>
                <wp:extent cx="1828800" cy="685800"/>
                <wp:effectExtent l="0" t="0" r="0" b="0"/>
                <wp:wrapNone/>
                <wp:docPr id="6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1A9D62" w14:textId="6A8530C3" w:rsidR="00C11160" w:rsidRDefault="00AF4E15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硬笔行书简体" w:eastAsia="方正硬笔行书简体" w:cstheme="minorBidi" w:hint="eastAsia"/>
                                <w:color w:val="32363F"/>
                                <w:kern w:val="24"/>
                                <w:sz w:val="56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3E29C" id="文本框 13" o:spid="_x0000_s1029" type="#_x0000_t202" style="position:absolute;margin-left:134.15pt;margin-top:422.35pt;width:2in;height:54pt;z-index: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" filled="f" stroked="f">
                <v:textbox style="mso-fit-shape-to-text:t">
                  <w:txbxContent>
                    <w:p w14:paraId="281A9D62" w14:textId="6A8530C3" w:rsidR="00C11160" w:rsidRDefault="00AF4E15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硬笔行书简体" w:eastAsia="方正硬笔行书简体" w:cstheme="minorBidi" w:hint="eastAsia"/>
                          <w:color w:val="32363F"/>
                          <w:kern w:val="24"/>
                          <w:sz w:val="56"/>
                          <w:szCs w:val="5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16196243" wp14:editId="66DB5F88">
                <wp:simplePos x="0" y="0"/>
                <wp:positionH relativeFrom="column">
                  <wp:posOffset>1156970</wp:posOffset>
                </wp:positionH>
                <wp:positionV relativeFrom="paragraph">
                  <wp:posOffset>5840730</wp:posOffset>
                </wp:positionV>
                <wp:extent cx="2877820" cy="400050"/>
                <wp:effectExtent l="0" t="0" r="0" b="0"/>
                <wp:wrapNone/>
                <wp:docPr id="7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7620" cy="400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DF08CC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32363F"/>
                                <w:kern w:val="24"/>
                                <w:sz w:val="28"/>
                                <w:szCs w:val="28"/>
                              </w:rPr>
                              <w:t>求职意向：中学教师岗位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96243" id="文本框 14" o:spid="_x0000_s1030" type="#_x0000_t202" style="position:absolute;margin-left:91.1pt;margin-top:459.9pt;width:226.6pt;height:31.5pt;z-index: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" filled="f" stroked="f">
                <v:textbox style="mso-fit-shape-to-text:t">
                  <w:txbxContent>
                    <w:p w14:paraId="4ADF08CC" w14:textId="77777777" w:rsidR="00C11160" w:rsidRDefault="00031B3C">
                      <w:pPr>
                        <w:pStyle w:val="a7"/>
                        <w:spacing w:before="0" w:beforeAutospacing="0" w:after="0" w:afterAutospacing="0" w:line="48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32363F"/>
                          <w:kern w:val="24"/>
                          <w:sz w:val="28"/>
                          <w:szCs w:val="28"/>
                        </w:rPr>
                        <w:t>求职意向：中学教师岗位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55BD8646" w14:textId="5E24648A" w:rsidR="00C11160" w:rsidRDefault="00AF4E15">
      <w:pPr>
        <w:widowControl/>
        <w:jc w:val="left"/>
      </w:pPr>
      <w:r>
        <w:rPr>
          <w:noProof/>
          <w:sz w:val="18"/>
          <w:szCs w:val="18"/>
        </w:rPr>
        <w:lastRenderedPageBreak/>
        <w:drawing>
          <wp:anchor distT="0" distB="0" distL="114300" distR="114300" simplePos="0" relativeHeight="251667456" behindDoc="0" locked="0" layoutInCell="1" allowOverlap="1" wp14:anchorId="36087F91" wp14:editId="01802E1D">
            <wp:simplePos x="0" y="0"/>
            <wp:positionH relativeFrom="margin">
              <wp:posOffset>-647700</wp:posOffset>
            </wp:positionH>
            <wp:positionV relativeFrom="page">
              <wp:posOffset>768350</wp:posOffset>
            </wp:positionV>
            <wp:extent cx="1434465" cy="1424940"/>
            <wp:effectExtent l="0" t="0" r="0" b="381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" b="345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142494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08ECD148" wp14:editId="3531F2AD">
                <wp:simplePos x="0" y="0"/>
                <wp:positionH relativeFrom="column">
                  <wp:posOffset>-777240</wp:posOffset>
                </wp:positionH>
                <wp:positionV relativeFrom="paragraph">
                  <wp:posOffset>7884160</wp:posOffset>
                </wp:positionV>
                <wp:extent cx="812800" cy="1361440"/>
                <wp:effectExtent l="0" t="0" r="0" b="0"/>
                <wp:wrapNone/>
                <wp:docPr id="33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08FE7A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学习能力</w:t>
                            </w:r>
                          </w:p>
                          <w:p w14:paraId="491782D5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团队合作</w:t>
                            </w:r>
                          </w:p>
                          <w:p w14:paraId="26031087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软件操作</w:t>
                            </w:r>
                          </w:p>
                          <w:p w14:paraId="5E9DDB24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专业能力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CD148" id="文本框 75" o:spid="_x0000_s1031" type="#_x0000_t202" style="position:absolute;margin-left:-61.2pt;margin-top:620.8pt;width:64pt;height:107.2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" filled="f" stroked="f">
                <v:textbox style="mso-fit-shape-to-text:t">
                  <w:txbxContent>
                    <w:p w14:paraId="5908FE7A" w14:textId="77777777" w:rsidR="00C11160" w:rsidRDefault="00031B3C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学习能力</w:t>
                      </w:r>
                    </w:p>
                    <w:p w14:paraId="491782D5" w14:textId="77777777" w:rsidR="00C11160" w:rsidRDefault="00031B3C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团队合作</w:t>
                      </w:r>
                    </w:p>
                    <w:p w14:paraId="26031087" w14:textId="77777777" w:rsidR="00C11160" w:rsidRDefault="00031B3C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软件操作</w:t>
                      </w:r>
                    </w:p>
                    <w:p w14:paraId="5E9DDB24" w14:textId="77777777" w:rsidR="00C11160" w:rsidRDefault="00031B3C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专业能力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0D1CB73F" wp14:editId="21AEA2D0">
                <wp:simplePos x="0" y="0"/>
                <wp:positionH relativeFrom="column">
                  <wp:posOffset>-937260</wp:posOffset>
                </wp:positionH>
                <wp:positionV relativeFrom="paragraph">
                  <wp:posOffset>-913765</wp:posOffset>
                </wp:positionV>
                <wp:extent cx="2012315" cy="10692130"/>
                <wp:effectExtent l="0" t="0" r="6985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315" cy="10692130"/>
                        </a:xfrm>
                        <a:prstGeom prst="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DE67DFB" id="矩形 21" o:spid="_x0000_s1026" style="position:absolute;left:0;text-align:left;margin-left:-73.8pt;margin-top:-71.95pt;width:158.45pt;height:841.9pt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" fillcolor="#8eb8b6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43A8BE82" wp14:editId="3BA15CDD">
                <wp:simplePos x="0" y="0"/>
                <wp:positionH relativeFrom="column">
                  <wp:posOffset>-704850</wp:posOffset>
                </wp:positionH>
                <wp:positionV relativeFrom="paragraph">
                  <wp:posOffset>7477125</wp:posOffset>
                </wp:positionV>
                <wp:extent cx="252095" cy="252095"/>
                <wp:effectExtent l="0" t="0" r="15240" b="1524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05" cy="251805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BB652F1" id="圆角矩形 26" o:spid="_x0000_s1026" style="position:absolute;left:0;text-align:left;margin-left:-55.5pt;margin-top:588.75pt;width:19.85pt;height:19.85pt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" fillcolor="#8eb8b6" strokecolor="white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387469BF" wp14:editId="65098798">
                <wp:simplePos x="0" y="0"/>
                <wp:positionH relativeFrom="column">
                  <wp:posOffset>-662940</wp:posOffset>
                </wp:positionH>
                <wp:positionV relativeFrom="paragraph">
                  <wp:posOffset>7526655</wp:posOffset>
                </wp:positionV>
                <wp:extent cx="165100" cy="142240"/>
                <wp:effectExtent l="0" t="0" r="6350" b="0"/>
                <wp:wrapNone/>
                <wp:docPr id="2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221" cy="142366"/>
                        </a:xfrm>
                        <a:custGeom>
                          <a:avLst/>
                          <a:gdLst>
                            <a:gd name="T0" fmla="*/ 838518 w 3856038"/>
                            <a:gd name="T1" fmla="*/ 3035936 h 3319463"/>
                            <a:gd name="T2" fmla="*/ 807086 w 3856038"/>
                            <a:gd name="T3" fmla="*/ 3078481 h 3319463"/>
                            <a:gd name="T4" fmla="*/ 345758 w 3856038"/>
                            <a:gd name="T5" fmla="*/ 3083244 h 3319463"/>
                            <a:gd name="T6" fmla="*/ 306705 w 3856038"/>
                            <a:gd name="T7" fmla="*/ 3047684 h 3319463"/>
                            <a:gd name="T8" fmla="*/ 1938189 w 3856038"/>
                            <a:gd name="T9" fmla="*/ 1874411 h 3319463"/>
                            <a:gd name="T10" fmla="*/ 2032113 w 3856038"/>
                            <a:gd name="T11" fmla="*/ 1927728 h 3319463"/>
                            <a:gd name="T12" fmla="*/ 2127625 w 3856038"/>
                            <a:gd name="T13" fmla="*/ 1936931 h 3319463"/>
                            <a:gd name="T14" fmla="*/ 2209174 w 3856038"/>
                            <a:gd name="T15" fmla="*/ 1913446 h 3319463"/>
                            <a:gd name="T16" fmla="*/ 2208222 w 3856038"/>
                            <a:gd name="T17" fmla="*/ 3063251 h 3319463"/>
                            <a:gd name="T18" fmla="*/ 2159673 w 3856038"/>
                            <a:gd name="T19" fmla="*/ 3086101 h 3319463"/>
                            <a:gd name="T20" fmla="*/ 1703060 w 3856038"/>
                            <a:gd name="T21" fmla="*/ 3067694 h 3319463"/>
                            <a:gd name="T22" fmla="*/ 1684338 w 3856038"/>
                            <a:gd name="T23" fmla="*/ 1620838 h 3319463"/>
                            <a:gd name="T24" fmla="*/ 1517659 w 3856038"/>
                            <a:gd name="T25" fmla="*/ 3063249 h 3319463"/>
                            <a:gd name="T26" fmla="*/ 1469110 w 3856038"/>
                            <a:gd name="T27" fmla="*/ 3086100 h 3319463"/>
                            <a:gd name="T28" fmla="*/ 1012179 w 3856038"/>
                            <a:gd name="T29" fmla="*/ 3067693 h 3319463"/>
                            <a:gd name="T30" fmla="*/ 993775 w 3856038"/>
                            <a:gd name="T31" fmla="*/ 2030516 h 3319463"/>
                            <a:gd name="T32" fmla="*/ 2903512 w 3856038"/>
                            <a:gd name="T33" fmla="*/ 3058483 h 3319463"/>
                            <a:gd name="T34" fmla="*/ 2858002 w 3856038"/>
                            <a:gd name="T35" fmla="*/ 3085784 h 3319463"/>
                            <a:gd name="T36" fmla="*/ 2397814 w 3856038"/>
                            <a:gd name="T37" fmla="*/ 3071816 h 3319463"/>
                            <a:gd name="T38" fmla="*/ 2374900 w 3856038"/>
                            <a:gd name="T39" fmla="*/ 3023247 h 3319463"/>
                            <a:gd name="T40" fmla="*/ 3393565 w 3856038"/>
                            <a:gd name="T41" fmla="*/ 829618 h 3319463"/>
                            <a:gd name="T42" fmla="*/ 3441797 w 3856038"/>
                            <a:gd name="T43" fmla="*/ 916284 h 3319463"/>
                            <a:gd name="T44" fmla="*/ 3518904 w 3856038"/>
                            <a:gd name="T45" fmla="*/ 976601 h 3319463"/>
                            <a:gd name="T46" fmla="*/ 3605213 w 3856038"/>
                            <a:gd name="T47" fmla="*/ 3023244 h 3319463"/>
                            <a:gd name="T48" fmla="*/ 3582367 w 3856038"/>
                            <a:gd name="T49" fmla="*/ 3071815 h 3319463"/>
                            <a:gd name="T50" fmla="*/ 3123532 w 3856038"/>
                            <a:gd name="T51" fmla="*/ 3085783 h 3319463"/>
                            <a:gd name="T52" fmla="*/ 3077839 w 3856038"/>
                            <a:gd name="T53" fmla="*/ 3058481 h 3319463"/>
                            <a:gd name="T54" fmla="*/ 3032368 w 3856038"/>
                            <a:gd name="T55" fmla="*/ 0 h 3319463"/>
                            <a:gd name="T56" fmla="*/ 3669057 w 3856038"/>
                            <a:gd name="T57" fmla="*/ 6984 h 3319463"/>
                            <a:gd name="T58" fmla="*/ 3714445 w 3856038"/>
                            <a:gd name="T59" fmla="*/ 35552 h 3319463"/>
                            <a:gd name="T60" fmla="*/ 3742692 w 3856038"/>
                            <a:gd name="T61" fmla="*/ 80308 h 3319463"/>
                            <a:gd name="T62" fmla="*/ 3749358 w 3856038"/>
                            <a:gd name="T63" fmla="*/ 717377 h 3319463"/>
                            <a:gd name="T64" fmla="*/ 3735075 w 3856038"/>
                            <a:gd name="T65" fmla="*/ 769117 h 3319463"/>
                            <a:gd name="T66" fmla="*/ 3700797 w 3856038"/>
                            <a:gd name="T67" fmla="*/ 808795 h 3319463"/>
                            <a:gd name="T68" fmla="*/ 3652870 w 3856038"/>
                            <a:gd name="T69" fmla="*/ 830698 h 3319463"/>
                            <a:gd name="T70" fmla="*/ 3597644 w 3856038"/>
                            <a:gd name="T71" fmla="*/ 829110 h 3319463"/>
                            <a:gd name="T72" fmla="*/ 3550670 w 3856038"/>
                            <a:gd name="T73" fmla="*/ 804986 h 3319463"/>
                            <a:gd name="T74" fmla="*/ 3518296 w 3856038"/>
                            <a:gd name="T75" fmla="*/ 764039 h 3319463"/>
                            <a:gd name="T76" fmla="*/ 3506552 w 3856038"/>
                            <a:gd name="T77" fmla="*/ 711346 h 3319463"/>
                            <a:gd name="T78" fmla="*/ 2155095 w 3856038"/>
                            <a:gd name="T79" fmla="*/ 1756621 h 3319463"/>
                            <a:gd name="T80" fmla="*/ 2103678 w 3856038"/>
                            <a:gd name="T81" fmla="*/ 1768049 h 3319463"/>
                            <a:gd name="T82" fmla="*/ 2052577 w 3856038"/>
                            <a:gd name="T83" fmla="*/ 1756621 h 3319463"/>
                            <a:gd name="T84" fmla="*/ 207257 w 3856038"/>
                            <a:gd name="T85" fmla="*/ 2594619 h 3319463"/>
                            <a:gd name="T86" fmla="*/ 161553 w 3856038"/>
                            <a:gd name="T87" fmla="*/ 2623505 h 3319463"/>
                            <a:gd name="T88" fmla="*/ 109818 w 3856038"/>
                            <a:gd name="T89" fmla="*/ 2629853 h 3319463"/>
                            <a:gd name="T90" fmla="*/ 59670 w 3856038"/>
                            <a:gd name="T91" fmla="*/ 2613665 h 3319463"/>
                            <a:gd name="T92" fmla="*/ 19996 w 3856038"/>
                            <a:gd name="T93" fmla="*/ 2575574 h 3319463"/>
                            <a:gd name="T94" fmla="*/ 952 w 3856038"/>
                            <a:gd name="T95" fmla="*/ 2526056 h 3319463"/>
                            <a:gd name="T96" fmla="*/ 5078 w 3856038"/>
                            <a:gd name="T97" fmla="*/ 2473998 h 3319463"/>
                            <a:gd name="T98" fmla="*/ 31105 w 3856038"/>
                            <a:gd name="T99" fmla="*/ 2427337 h 3319463"/>
                            <a:gd name="T100" fmla="*/ 1492697 w 3856038"/>
                            <a:gd name="T101" fmla="*/ 975760 h 3319463"/>
                            <a:gd name="T102" fmla="*/ 1543797 w 3856038"/>
                            <a:gd name="T103" fmla="*/ 964333 h 3319463"/>
                            <a:gd name="T104" fmla="*/ 1595215 w 3856038"/>
                            <a:gd name="T105" fmla="*/ 975760 h 3319463"/>
                            <a:gd name="T106" fmla="*/ 3334526 w 3856038"/>
                            <a:gd name="T107" fmla="*/ 243464 h 3319463"/>
                            <a:gd name="T108" fmla="*/ 2991107 w 3856038"/>
                            <a:gd name="T109" fmla="*/ 233624 h 3319463"/>
                            <a:gd name="T110" fmla="*/ 2948576 w 3856038"/>
                            <a:gd name="T111" fmla="*/ 203151 h 3319463"/>
                            <a:gd name="T112" fmla="*/ 2922550 w 3856038"/>
                            <a:gd name="T113" fmla="*/ 157760 h 3319463"/>
                            <a:gd name="T114" fmla="*/ 2918424 w 3856038"/>
                            <a:gd name="T115" fmla="*/ 102845 h 3319463"/>
                            <a:gd name="T116" fmla="*/ 2937468 w 3856038"/>
                            <a:gd name="T117" fmla="*/ 53645 h 3319463"/>
                            <a:gd name="T118" fmla="*/ 2975555 w 3856038"/>
                            <a:gd name="T119" fmla="*/ 17459 h 3319463"/>
                            <a:gd name="T120" fmla="*/ 3026338 w 3856038"/>
                            <a:gd name="T121" fmla="*/ 318 h 331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038" h="3319463">
                              <a:moveTo>
                                <a:pt x="50800" y="3187700"/>
                              </a:moveTo>
                              <a:lnTo>
                                <a:pt x="3856038" y="3187700"/>
                              </a:lnTo>
                              <a:lnTo>
                                <a:pt x="3856038" y="3319463"/>
                              </a:lnTo>
                              <a:lnTo>
                                <a:pt x="50800" y="3319463"/>
                              </a:lnTo>
                              <a:lnTo>
                                <a:pt x="50800" y="3187700"/>
                              </a:lnTo>
                              <a:close/>
                              <a:moveTo>
                                <a:pt x="839788" y="2182813"/>
                              </a:moveTo>
                              <a:lnTo>
                                <a:pt x="839788" y="3023236"/>
                              </a:lnTo>
                              <a:lnTo>
                                <a:pt x="839471" y="3029586"/>
                              </a:lnTo>
                              <a:lnTo>
                                <a:pt x="838518" y="3035936"/>
                              </a:lnTo>
                              <a:lnTo>
                                <a:pt x="837248" y="3041969"/>
                              </a:lnTo>
                              <a:lnTo>
                                <a:pt x="834708" y="3047684"/>
                              </a:lnTo>
                              <a:lnTo>
                                <a:pt x="832486" y="3053399"/>
                              </a:lnTo>
                              <a:lnTo>
                                <a:pt x="829311" y="3058479"/>
                              </a:lnTo>
                              <a:lnTo>
                                <a:pt x="825501" y="3063241"/>
                              </a:lnTo>
                              <a:lnTo>
                                <a:pt x="821373" y="3067686"/>
                              </a:lnTo>
                              <a:lnTo>
                                <a:pt x="816928" y="3071814"/>
                              </a:lnTo>
                              <a:lnTo>
                                <a:pt x="812166" y="3075306"/>
                              </a:lnTo>
                              <a:lnTo>
                                <a:pt x="807086" y="3078481"/>
                              </a:lnTo>
                              <a:lnTo>
                                <a:pt x="801688" y="3081339"/>
                              </a:lnTo>
                              <a:lnTo>
                                <a:pt x="795656" y="3083244"/>
                              </a:lnTo>
                              <a:lnTo>
                                <a:pt x="789623" y="3084831"/>
                              </a:lnTo>
                              <a:lnTo>
                                <a:pt x="783591" y="3085784"/>
                              </a:lnTo>
                              <a:lnTo>
                                <a:pt x="777241" y="3086101"/>
                              </a:lnTo>
                              <a:lnTo>
                                <a:pt x="364173" y="3086101"/>
                              </a:lnTo>
                              <a:lnTo>
                                <a:pt x="357823" y="3085784"/>
                              </a:lnTo>
                              <a:lnTo>
                                <a:pt x="351473" y="3084831"/>
                              </a:lnTo>
                              <a:lnTo>
                                <a:pt x="345758" y="3083244"/>
                              </a:lnTo>
                              <a:lnTo>
                                <a:pt x="339725" y="3081339"/>
                              </a:lnTo>
                              <a:lnTo>
                                <a:pt x="334328" y="3078481"/>
                              </a:lnTo>
                              <a:lnTo>
                                <a:pt x="329248" y="3075306"/>
                              </a:lnTo>
                              <a:lnTo>
                                <a:pt x="324485" y="3071814"/>
                              </a:lnTo>
                              <a:lnTo>
                                <a:pt x="320040" y="3067686"/>
                              </a:lnTo>
                              <a:lnTo>
                                <a:pt x="315595" y="3063241"/>
                              </a:lnTo>
                              <a:lnTo>
                                <a:pt x="312103" y="3058479"/>
                              </a:lnTo>
                              <a:lnTo>
                                <a:pt x="308928" y="3053399"/>
                              </a:lnTo>
                              <a:lnTo>
                                <a:pt x="306705" y="3047684"/>
                              </a:lnTo>
                              <a:lnTo>
                                <a:pt x="304165" y="3041969"/>
                              </a:lnTo>
                              <a:lnTo>
                                <a:pt x="302578" y="3035936"/>
                              </a:lnTo>
                              <a:lnTo>
                                <a:pt x="301943" y="3029586"/>
                              </a:lnTo>
                              <a:lnTo>
                                <a:pt x="301625" y="3023236"/>
                              </a:lnTo>
                              <a:lnTo>
                                <a:pt x="301625" y="2721293"/>
                              </a:lnTo>
                              <a:lnTo>
                                <a:pt x="839788" y="2182813"/>
                              </a:lnTo>
                              <a:close/>
                              <a:moveTo>
                                <a:pt x="1684338" y="1620838"/>
                              </a:moveTo>
                              <a:lnTo>
                                <a:pt x="1929304" y="1865842"/>
                              </a:lnTo>
                              <a:lnTo>
                                <a:pt x="1938189" y="1874411"/>
                              </a:lnTo>
                              <a:lnTo>
                                <a:pt x="1947708" y="1882345"/>
                              </a:lnTo>
                              <a:lnTo>
                                <a:pt x="1957227" y="1889644"/>
                              </a:lnTo>
                              <a:lnTo>
                                <a:pt x="1967064" y="1896944"/>
                              </a:lnTo>
                              <a:lnTo>
                                <a:pt x="1977218" y="1903291"/>
                              </a:lnTo>
                              <a:lnTo>
                                <a:pt x="1987690" y="1909003"/>
                              </a:lnTo>
                              <a:lnTo>
                                <a:pt x="1998478" y="1914716"/>
                              </a:lnTo>
                              <a:lnTo>
                                <a:pt x="2009267" y="1919476"/>
                              </a:lnTo>
                              <a:lnTo>
                                <a:pt x="2020690" y="1923602"/>
                              </a:lnTo>
                              <a:lnTo>
                                <a:pt x="2032113" y="1927728"/>
                              </a:lnTo>
                              <a:lnTo>
                                <a:pt x="2043537" y="1930901"/>
                              </a:lnTo>
                              <a:lnTo>
                                <a:pt x="2055277" y="1933440"/>
                              </a:lnTo>
                              <a:lnTo>
                                <a:pt x="2067335" y="1935344"/>
                              </a:lnTo>
                              <a:lnTo>
                                <a:pt x="2079393" y="1936931"/>
                              </a:lnTo>
                              <a:lnTo>
                                <a:pt x="2091768" y="1937883"/>
                              </a:lnTo>
                              <a:lnTo>
                                <a:pt x="2103826" y="1938201"/>
                              </a:lnTo>
                              <a:lnTo>
                                <a:pt x="2111759" y="1937883"/>
                              </a:lnTo>
                              <a:lnTo>
                                <a:pt x="2119692" y="1937566"/>
                              </a:lnTo>
                              <a:lnTo>
                                <a:pt x="2127625" y="1936931"/>
                              </a:lnTo>
                              <a:lnTo>
                                <a:pt x="2135240" y="1935979"/>
                              </a:lnTo>
                              <a:lnTo>
                                <a:pt x="2142856" y="1934710"/>
                              </a:lnTo>
                              <a:lnTo>
                                <a:pt x="2150788" y="1933440"/>
                              </a:lnTo>
                              <a:lnTo>
                                <a:pt x="2158404" y="1931536"/>
                              </a:lnTo>
                              <a:lnTo>
                                <a:pt x="2165702" y="1929949"/>
                              </a:lnTo>
                              <a:lnTo>
                                <a:pt x="2173318" y="1927728"/>
                              </a:lnTo>
                              <a:lnTo>
                                <a:pt x="2180299" y="1925189"/>
                              </a:lnTo>
                              <a:lnTo>
                                <a:pt x="2194895" y="1919794"/>
                              </a:lnTo>
                              <a:lnTo>
                                <a:pt x="2209174" y="1913446"/>
                              </a:lnTo>
                              <a:lnTo>
                                <a:pt x="2222501" y="1906782"/>
                              </a:lnTo>
                              <a:lnTo>
                                <a:pt x="2222501" y="3023263"/>
                              </a:lnTo>
                              <a:lnTo>
                                <a:pt x="2222501" y="3029611"/>
                              </a:lnTo>
                              <a:lnTo>
                                <a:pt x="2221232" y="3035958"/>
                              </a:lnTo>
                              <a:lnTo>
                                <a:pt x="2219645" y="3041988"/>
                              </a:lnTo>
                              <a:lnTo>
                                <a:pt x="2217742" y="3047700"/>
                              </a:lnTo>
                              <a:lnTo>
                                <a:pt x="2214886" y="3053413"/>
                              </a:lnTo>
                              <a:lnTo>
                                <a:pt x="2211713" y="3058491"/>
                              </a:lnTo>
                              <a:lnTo>
                                <a:pt x="2208222" y="3063251"/>
                              </a:lnTo>
                              <a:lnTo>
                                <a:pt x="2204414" y="3067694"/>
                              </a:lnTo>
                              <a:lnTo>
                                <a:pt x="2199655" y="3071820"/>
                              </a:lnTo>
                              <a:lnTo>
                                <a:pt x="2194895" y="3075311"/>
                              </a:lnTo>
                              <a:lnTo>
                                <a:pt x="2189818" y="3078484"/>
                              </a:lnTo>
                              <a:lnTo>
                                <a:pt x="2184424" y="3081341"/>
                              </a:lnTo>
                              <a:lnTo>
                                <a:pt x="2178712" y="3083245"/>
                              </a:lnTo>
                              <a:lnTo>
                                <a:pt x="2172366" y="3084832"/>
                              </a:lnTo>
                              <a:lnTo>
                                <a:pt x="2166654" y="3085784"/>
                              </a:lnTo>
                              <a:lnTo>
                                <a:pt x="2159673" y="3086101"/>
                              </a:lnTo>
                              <a:lnTo>
                                <a:pt x="1747166" y="3086101"/>
                              </a:lnTo>
                              <a:lnTo>
                                <a:pt x="1740820" y="3085784"/>
                              </a:lnTo>
                              <a:lnTo>
                                <a:pt x="1734474" y="3084832"/>
                              </a:lnTo>
                              <a:lnTo>
                                <a:pt x="1728445" y="3083245"/>
                              </a:lnTo>
                              <a:lnTo>
                                <a:pt x="1723050" y="3081341"/>
                              </a:lnTo>
                              <a:lnTo>
                                <a:pt x="1717656" y="3078484"/>
                              </a:lnTo>
                              <a:lnTo>
                                <a:pt x="1712579" y="3075311"/>
                              </a:lnTo>
                              <a:lnTo>
                                <a:pt x="1707185" y="3071820"/>
                              </a:lnTo>
                              <a:lnTo>
                                <a:pt x="1703060" y="3067694"/>
                              </a:lnTo>
                              <a:lnTo>
                                <a:pt x="1698935" y="3063251"/>
                              </a:lnTo>
                              <a:lnTo>
                                <a:pt x="1695444" y="3058491"/>
                              </a:lnTo>
                              <a:lnTo>
                                <a:pt x="1692271" y="3053413"/>
                              </a:lnTo>
                              <a:lnTo>
                                <a:pt x="1689415" y="3047700"/>
                              </a:lnTo>
                              <a:lnTo>
                                <a:pt x="1687511" y="3041988"/>
                              </a:lnTo>
                              <a:lnTo>
                                <a:pt x="1685925" y="3035958"/>
                              </a:lnTo>
                              <a:lnTo>
                                <a:pt x="1684973" y="3029611"/>
                              </a:lnTo>
                              <a:lnTo>
                                <a:pt x="1684338" y="3023263"/>
                              </a:lnTo>
                              <a:lnTo>
                                <a:pt x="1684338" y="1620838"/>
                              </a:lnTo>
                              <a:close/>
                              <a:moveTo>
                                <a:pt x="1531938" y="1492251"/>
                              </a:moveTo>
                              <a:lnTo>
                                <a:pt x="1531938" y="3023260"/>
                              </a:lnTo>
                              <a:lnTo>
                                <a:pt x="1531304" y="3029608"/>
                              </a:lnTo>
                              <a:lnTo>
                                <a:pt x="1530669" y="3035955"/>
                              </a:lnTo>
                              <a:lnTo>
                                <a:pt x="1529082" y="3041985"/>
                              </a:lnTo>
                              <a:lnTo>
                                <a:pt x="1527178" y="3047698"/>
                              </a:lnTo>
                              <a:lnTo>
                                <a:pt x="1524323" y="3053411"/>
                              </a:lnTo>
                              <a:lnTo>
                                <a:pt x="1521150" y="3058489"/>
                              </a:lnTo>
                              <a:lnTo>
                                <a:pt x="1517659" y="3063249"/>
                              </a:lnTo>
                              <a:lnTo>
                                <a:pt x="1513217" y="3067693"/>
                              </a:lnTo>
                              <a:lnTo>
                                <a:pt x="1509092" y="3071818"/>
                              </a:lnTo>
                              <a:lnTo>
                                <a:pt x="1504332" y="3075309"/>
                              </a:lnTo>
                              <a:lnTo>
                                <a:pt x="1498938" y="3078483"/>
                              </a:lnTo>
                              <a:lnTo>
                                <a:pt x="1493543" y="3081340"/>
                              </a:lnTo>
                              <a:lnTo>
                                <a:pt x="1487514" y="3083244"/>
                              </a:lnTo>
                              <a:lnTo>
                                <a:pt x="1481803" y="3084831"/>
                              </a:lnTo>
                              <a:lnTo>
                                <a:pt x="1475456" y="3085783"/>
                              </a:lnTo>
                              <a:lnTo>
                                <a:pt x="1469110" y="3086100"/>
                              </a:lnTo>
                              <a:lnTo>
                                <a:pt x="1056286" y="3086100"/>
                              </a:lnTo>
                              <a:lnTo>
                                <a:pt x="1050257" y="3085783"/>
                              </a:lnTo>
                              <a:lnTo>
                                <a:pt x="1043911" y="3084831"/>
                              </a:lnTo>
                              <a:lnTo>
                                <a:pt x="1037882" y="3083244"/>
                              </a:lnTo>
                              <a:lnTo>
                                <a:pt x="1031853" y="3081340"/>
                              </a:lnTo>
                              <a:lnTo>
                                <a:pt x="1026776" y="3078483"/>
                              </a:lnTo>
                              <a:lnTo>
                                <a:pt x="1021381" y="3075309"/>
                              </a:lnTo>
                              <a:lnTo>
                                <a:pt x="1016622" y="3071818"/>
                              </a:lnTo>
                              <a:lnTo>
                                <a:pt x="1012179" y="3067693"/>
                              </a:lnTo>
                              <a:lnTo>
                                <a:pt x="1008372" y="3063249"/>
                              </a:lnTo>
                              <a:lnTo>
                                <a:pt x="1004246" y="3058489"/>
                              </a:lnTo>
                              <a:lnTo>
                                <a:pt x="1001391" y="3053411"/>
                              </a:lnTo>
                              <a:lnTo>
                                <a:pt x="998852" y="3047698"/>
                              </a:lnTo>
                              <a:lnTo>
                                <a:pt x="996631" y="3041985"/>
                              </a:lnTo>
                              <a:lnTo>
                                <a:pt x="995044" y="3035955"/>
                              </a:lnTo>
                              <a:lnTo>
                                <a:pt x="994092" y="3029608"/>
                              </a:lnTo>
                              <a:lnTo>
                                <a:pt x="993775" y="3023260"/>
                              </a:lnTo>
                              <a:lnTo>
                                <a:pt x="993775" y="2030516"/>
                              </a:lnTo>
                              <a:lnTo>
                                <a:pt x="1531938" y="1492251"/>
                              </a:lnTo>
                              <a:close/>
                              <a:moveTo>
                                <a:pt x="2914650" y="1230313"/>
                              </a:moveTo>
                              <a:lnTo>
                                <a:pt x="2914650" y="3023247"/>
                              </a:lnTo>
                              <a:lnTo>
                                <a:pt x="2914014" y="3029596"/>
                              </a:lnTo>
                              <a:lnTo>
                                <a:pt x="2913059" y="3035945"/>
                              </a:lnTo>
                              <a:lnTo>
                                <a:pt x="2911468" y="3041976"/>
                              </a:lnTo>
                              <a:lnTo>
                                <a:pt x="2909240" y="3047690"/>
                              </a:lnTo>
                              <a:lnTo>
                                <a:pt x="2906694" y="3053404"/>
                              </a:lnTo>
                              <a:lnTo>
                                <a:pt x="2903512" y="3058483"/>
                              </a:lnTo>
                              <a:lnTo>
                                <a:pt x="2900011" y="3063245"/>
                              </a:lnTo>
                              <a:lnTo>
                                <a:pt x="2895874" y="3067689"/>
                              </a:lnTo>
                              <a:lnTo>
                                <a:pt x="2891736" y="3071816"/>
                              </a:lnTo>
                              <a:lnTo>
                                <a:pt x="2886326" y="3075308"/>
                              </a:lnTo>
                              <a:lnTo>
                                <a:pt x="2881234" y="3078482"/>
                              </a:lnTo>
                              <a:lnTo>
                                <a:pt x="2875824" y="3081340"/>
                              </a:lnTo>
                              <a:lnTo>
                                <a:pt x="2870414" y="3083244"/>
                              </a:lnTo>
                              <a:lnTo>
                                <a:pt x="2864367" y="3084831"/>
                              </a:lnTo>
                              <a:lnTo>
                                <a:pt x="2858002" y="3085784"/>
                              </a:lnTo>
                              <a:lnTo>
                                <a:pt x="2851637" y="3086101"/>
                              </a:lnTo>
                              <a:lnTo>
                                <a:pt x="2437914" y="3086101"/>
                              </a:lnTo>
                              <a:lnTo>
                                <a:pt x="2430912" y="3085784"/>
                              </a:lnTo>
                              <a:lnTo>
                                <a:pt x="2425184" y="3084831"/>
                              </a:lnTo>
                              <a:lnTo>
                                <a:pt x="2418819" y="3083244"/>
                              </a:lnTo>
                              <a:lnTo>
                                <a:pt x="2413090" y="3081340"/>
                              </a:lnTo>
                              <a:lnTo>
                                <a:pt x="2407680" y="3078482"/>
                              </a:lnTo>
                              <a:lnTo>
                                <a:pt x="2402588" y="3075308"/>
                              </a:lnTo>
                              <a:lnTo>
                                <a:pt x="2397814" y="3071816"/>
                              </a:lnTo>
                              <a:lnTo>
                                <a:pt x="2393040" y="3067689"/>
                              </a:lnTo>
                              <a:lnTo>
                                <a:pt x="2389221" y="3063245"/>
                              </a:lnTo>
                              <a:lnTo>
                                <a:pt x="2385721" y="3058483"/>
                              </a:lnTo>
                              <a:lnTo>
                                <a:pt x="2382538" y="3053404"/>
                              </a:lnTo>
                              <a:lnTo>
                                <a:pt x="2379674" y="3047690"/>
                              </a:lnTo>
                              <a:lnTo>
                                <a:pt x="2377764" y="3041976"/>
                              </a:lnTo>
                              <a:lnTo>
                                <a:pt x="2376173" y="3035945"/>
                              </a:lnTo>
                              <a:lnTo>
                                <a:pt x="2374900" y="3029596"/>
                              </a:lnTo>
                              <a:lnTo>
                                <a:pt x="2374900" y="3023247"/>
                              </a:lnTo>
                              <a:lnTo>
                                <a:pt x="2374900" y="1768701"/>
                              </a:lnTo>
                              <a:lnTo>
                                <a:pt x="2914650" y="1230313"/>
                              </a:lnTo>
                              <a:close/>
                              <a:moveTo>
                                <a:pt x="3382142" y="762000"/>
                              </a:moveTo>
                              <a:lnTo>
                                <a:pt x="3382777" y="774063"/>
                              </a:lnTo>
                              <a:lnTo>
                                <a:pt x="3384046" y="785492"/>
                              </a:lnTo>
                              <a:lnTo>
                                <a:pt x="3385633" y="796920"/>
                              </a:lnTo>
                              <a:lnTo>
                                <a:pt x="3387536" y="808031"/>
                              </a:lnTo>
                              <a:lnTo>
                                <a:pt x="3390392" y="818825"/>
                              </a:lnTo>
                              <a:lnTo>
                                <a:pt x="3393565" y="829618"/>
                              </a:lnTo>
                              <a:lnTo>
                                <a:pt x="3397056" y="840094"/>
                              </a:lnTo>
                              <a:lnTo>
                                <a:pt x="3401181" y="850888"/>
                              </a:lnTo>
                              <a:lnTo>
                                <a:pt x="3405623" y="860729"/>
                              </a:lnTo>
                              <a:lnTo>
                                <a:pt x="3410383" y="870570"/>
                              </a:lnTo>
                              <a:lnTo>
                                <a:pt x="3416095" y="880411"/>
                              </a:lnTo>
                              <a:lnTo>
                                <a:pt x="3421806" y="889935"/>
                              </a:lnTo>
                              <a:lnTo>
                                <a:pt x="3427835" y="899141"/>
                              </a:lnTo>
                              <a:lnTo>
                                <a:pt x="3434499" y="907713"/>
                              </a:lnTo>
                              <a:lnTo>
                                <a:pt x="3441797" y="916284"/>
                              </a:lnTo>
                              <a:lnTo>
                                <a:pt x="3448778" y="924220"/>
                              </a:lnTo>
                              <a:lnTo>
                                <a:pt x="3456711" y="932157"/>
                              </a:lnTo>
                              <a:lnTo>
                                <a:pt x="3464644" y="939776"/>
                              </a:lnTo>
                              <a:lnTo>
                                <a:pt x="3472894" y="946760"/>
                              </a:lnTo>
                              <a:lnTo>
                                <a:pt x="3481461" y="953426"/>
                              </a:lnTo>
                              <a:lnTo>
                                <a:pt x="3490663" y="960093"/>
                              </a:lnTo>
                              <a:lnTo>
                                <a:pt x="3499548" y="966125"/>
                              </a:lnTo>
                              <a:lnTo>
                                <a:pt x="3509067" y="971521"/>
                              </a:lnTo>
                              <a:lnTo>
                                <a:pt x="3518904" y="976601"/>
                              </a:lnTo>
                              <a:lnTo>
                                <a:pt x="3529058" y="981363"/>
                              </a:lnTo>
                              <a:lnTo>
                                <a:pt x="3539529" y="985807"/>
                              </a:lnTo>
                              <a:lnTo>
                                <a:pt x="3549683" y="989616"/>
                              </a:lnTo>
                              <a:lnTo>
                                <a:pt x="3560155" y="992791"/>
                              </a:lnTo>
                              <a:lnTo>
                                <a:pt x="3571261" y="995966"/>
                              </a:lnTo>
                              <a:lnTo>
                                <a:pt x="3582367" y="998505"/>
                              </a:lnTo>
                              <a:lnTo>
                                <a:pt x="3593790" y="1000093"/>
                              </a:lnTo>
                              <a:lnTo>
                                <a:pt x="3605213" y="1001680"/>
                              </a:lnTo>
                              <a:lnTo>
                                <a:pt x="3605213" y="3023244"/>
                              </a:lnTo>
                              <a:lnTo>
                                <a:pt x="3604896" y="3029593"/>
                              </a:lnTo>
                              <a:lnTo>
                                <a:pt x="3603944" y="3035942"/>
                              </a:lnTo>
                              <a:lnTo>
                                <a:pt x="3602357" y="3041974"/>
                              </a:lnTo>
                              <a:lnTo>
                                <a:pt x="3600136" y="3047688"/>
                              </a:lnTo>
                              <a:lnTo>
                                <a:pt x="3597598" y="3053402"/>
                              </a:lnTo>
                              <a:lnTo>
                                <a:pt x="3594425" y="3058481"/>
                              </a:lnTo>
                              <a:lnTo>
                                <a:pt x="3590617" y="3063243"/>
                              </a:lnTo>
                              <a:lnTo>
                                <a:pt x="3586809" y="3067688"/>
                              </a:lnTo>
                              <a:lnTo>
                                <a:pt x="3582367" y="3071815"/>
                              </a:lnTo>
                              <a:lnTo>
                                <a:pt x="3577607" y="3075307"/>
                              </a:lnTo>
                              <a:lnTo>
                                <a:pt x="3572213" y="3078481"/>
                              </a:lnTo>
                              <a:lnTo>
                                <a:pt x="3567136" y="3081338"/>
                              </a:lnTo>
                              <a:lnTo>
                                <a:pt x="3561107" y="3083243"/>
                              </a:lnTo>
                              <a:lnTo>
                                <a:pt x="3555078" y="3084830"/>
                              </a:lnTo>
                              <a:lnTo>
                                <a:pt x="3548732" y="3085783"/>
                              </a:lnTo>
                              <a:lnTo>
                                <a:pt x="3542703" y="3086100"/>
                              </a:lnTo>
                              <a:lnTo>
                                <a:pt x="3129878" y="3086100"/>
                              </a:lnTo>
                              <a:lnTo>
                                <a:pt x="3123532" y="3085783"/>
                              </a:lnTo>
                              <a:lnTo>
                                <a:pt x="3117186" y="3084830"/>
                              </a:lnTo>
                              <a:lnTo>
                                <a:pt x="3111474" y="3083243"/>
                              </a:lnTo>
                              <a:lnTo>
                                <a:pt x="3105445" y="3081338"/>
                              </a:lnTo>
                              <a:lnTo>
                                <a:pt x="3099733" y="3078481"/>
                              </a:lnTo>
                              <a:lnTo>
                                <a:pt x="3094656" y="3075307"/>
                              </a:lnTo>
                              <a:lnTo>
                                <a:pt x="3089897" y="3071815"/>
                              </a:lnTo>
                              <a:lnTo>
                                <a:pt x="3085454" y="3067688"/>
                              </a:lnTo>
                              <a:lnTo>
                                <a:pt x="3081329" y="3063243"/>
                              </a:lnTo>
                              <a:lnTo>
                                <a:pt x="3077839" y="3058481"/>
                              </a:lnTo>
                              <a:lnTo>
                                <a:pt x="3074666" y="3053402"/>
                              </a:lnTo>
                              <a:lnTo>
                                <a:pt x="3071810" y="3047688"/>
                              </a:lnTo>
                              <a:lnTo>
                                <a:pt x="3069906" y="3041974"/>
                              </a:lnTo>
                              <a:lnTo>
                                <a:pt x="3068320" y="3035942"/>
                              </a:lnTo>
                              <a:lnTo>
                                <a:pt x="3067685" y="3029593"/>
                              </a:lnTo>
                              <a:lnTo>
                                <a:pt x="3067050" y="3023244"/>
                              </a:lnTo>
                              <a:lnTo>
                                <a:pt x="3067050" y="1077552"/>
                              </a:lnTo>
                              <a:lnTo>
                                <a:pt x="3382142" y="762000"/>
                              </a:lnTo>
                              <a:close/>
                              <a:moveTo>
                                <a:pt x="3032368" y="0"/>
                              </a:moveTo>
                              <a:lnTo>
                                <a:pt x="3038399" y="0"/>
                              </a:lnTo>
                              <a:lnTo>
                                <a:pt x="3628114" y="0"/>
                              </a:lnTo>
                              <a:lnTo>
                                <a:pt x="3634144" y="0"/>
                              </a:lnTo>
                              <a:lnTo>
                                <a:pt x="3640175" y="318"/>
                              </a:lnTo>
                              <a:lnTo>
                                <a:pt x="3646205" y="1270"/>
                              </a:lnTo>
                              <a:lnTo>
                                <a:pt x="3651918" y="2222"/>
                              </a:lnTo>
                              <a:lnTo>
                                <a:pt x="3657631" y="3492"/>
                              </a:lnTo>
                              <a:lnTo>
                                <a:pt x="3663344" y="5079"/>
                              </a:lnTo>
                              <a:lnTo>
                                <a:pt x="3669057" y="6984"/>
                              </a:lnTo>
                              <a:lnTo>
                                <a:pt x="3674453" y="9206"/>
                              </a:lnTo>
                              <a:lnTo>
                                <a:pt x="3680166" y="11428"/>
                              </a:lnTo>
                              <a:lnTo>
                                <a:pt x="3685562" y="14284"/>
                              </a:lnTo>
                              <a:lnTo>
                                <a:pt x="3690640" y="17459"/>
                              </a:lnTo>
                              <a:lnTo>
                                <a:pt x="3695718" y="20633"/>
                              </a:lnTo>
                              <a:lnTo>
                                <a:pt x="3700479" y="23807"/>
                              </a:lnTo>
                              <a:lnTo>
                                <a:pt x="3705240" y="27616"/>
                              </a:lnTo>
                              <a:lnTo>
                                <a:pt x="3710001" y="31425"/>
                              </a:lnTo>
                              <a:lnTo>
                                <a:pt x="3714445" y="35552"/>
                              </a:lnTo>
                              <a:lnTo>
                                <a:pt x="3718253" y="39678"/>
                              </a:lnTo>
                              <a:lnTo>
                                <a:pt x="3722062" y="44440"/>
                              </a:lnTo>
                              <a:lnTo>
                                <a:pt x="3725871" y="49201"/>
                              </a:lnTo>
                              <a:lnTo>
                                <a:pt x="3729362" y="53962"/>
                              </a:lnTo>
                              <a:lnTo>
                                <a:pt x="3732536" y="59041"/>
                              </a:lnTo>
                              <a:lnTo>
                                <a:pt x="3735075" y="64437"/>
                              </a:lnTo>
                              <a:lnTo>
                                <a:pt x="3737932" y="69516"/>
                              </a:lnTo>
                              <a:lnTo>
                                <a:pt x="3740471" y="74912"/>
                              </a:lnTo>
                              <a:lnTo>
                                <a:pt x="3742692" y="80308"/>
                              </a:lnTo>
                              <a:lnTo>
                                <a:pt x="3744279" y="86339"/>
                              </a:lnTo>
                              <a:lnTo>
                                <a:pt x="3745866" y="91736"/>
                              </a:lnTo>
                              <a:lnTo>
                                <a:pt x="3747453" y="97767"/>
                              </a:lnTo>
                              <a:lnTo>
                                <a:pt x="3748088" y="103798"/>
                              </a:lnTo>
                              <a:lnTo>
                                <a:pt x="3749040" y="109511"/>
                              </a:lnTo>
                              <a:lnTo>
                                <a:pt x="3749358" y="115542"/>
                              </a:lnTo>
                              <a:lnTo>
                                <a:pt x="3749675" y="121573"/>
                              </a:lnTo>
                              <a:lnTo>
                                <a:pt x="3749675" y="711346"/>
                              </a:lnTo>
                              <a:lnTo>
                                <a:pt x="3749358" y="717377"/>
                              </a:lnTo>
                              <a:lnTo>
                                <a:pt x="3749040" y="723726"/>
                              </a:lnTo>
                              <a:lnTo>
                                <a:pt x="3748088" y="729757"/>
                              </a:lnTo>
                              <a:lnTo>
                                <a:pt x="3747453" y="735788"/>
                              </a:lnTo>
                              <a:lnTo>
                                <a:pt x="3745866" y="741819"/>
                              </a:lnTo>
                              <a:lnTo>
                                <a:pt x="3744279" y="747215"/>
                              </a:lnTo>
                              <a:lnTo>
                                <a:pt x="3742375" y="753246"/>
                              </a:lnTo>
                              <a:lnTo>
                                <a:pt x="3740471" y="758642"/>
                              </a:lnTo>
                              <a:lnTo>
                                <a:pt x="3737614" y="764039"/>
                              </a:lnTo>
                              <a:lnTo>
                                <a:pt x="3735075" y="769117"/>
                              </a:lnTo>
                              <a:lnTo>
                                <a:pt x="3732219" y="774196"/>
                              </a:lnTo>
                              <a:lnTo>
                                <a:pt x="3729045" y="779275"/>
                              </a:lnTo>
                              <a:lnTo>
                                <a:pt x="3725871" y="784036"/>
                              </a:lnTo>
                              <a:lnTo>
                                <a:pt x="3721745" y="788798"/>
                              </a:lnTo>
                              <a:lnTo>
                                <a:pt x="3718253" y="793242"/>
                              </a:lnTo>
                              <a:lnTo>
                                <a:pt x="3714445" y="797368"/>
                              </a:lnTo>
                              <a:lnTo>
                                <a:pt x="3710001" y="801495"/>
                              </a:lnTo>
                              <a:lnTo>
                                <a:pt x="3705558" y="804986"/>
                              </a:lnTo>
                              <a:lnTo>
                                <a:pt x="3700797" y="808795"/>
                              </a:lnTo>
                              <a:lnTo>
                                <a:pt x="3696036" y="811970"/>
                              </a:lnTo>
                              <a:lnTo>
                                <a:pt x="3690958" y="815144"/>
                              </a:lnTo>
                              <a:lnTo>
                                <a:pt x="3685879" y="818318"/>
                              </a:lnTo>
                              <a:lnTo>
                                <a:pt x="3680801" y="820857"/>
                              </a:lnTo>
                              <a:lnTo>
                                <a:pt x="3675405" y="823397"/>
                              </a:lnTo>
                              <a:lnTo>
                                <a:pt x="3669692" y="825301"/>
                              </a:lnTo>
                              <a:lnTo>
                                <a:pt x="3664297" y="827523"/>
                              </a:lnTo>
                              <a:lnTo>
                                <a:pt x="3658583" y="829110"/>
                              </a:lnTo>
                              <a:lnTo>
                                <a:pt x="3652870" y="830698"/>
                              </a:lnTo>
                              <a:lnTo>
                                <a:pt x="3646523" y="831332"/>
                              </a:lnTo>
                              <a:lnTo>
                                <a:pt x="3640492" y="832285"/>
                              </a:lnTo>
                              <a:lnTo>
                                <a:pt x="3634144" y="832919"/>
                              </a:lnTo>
                              <a:lnTo>
                                <a:pt x="3628114" y="832919"/>
                              </a:lnTo>
                              <a:lnTo>
                                <a:pt x="3622083" y="832919"/>
                              </a:lnTo>
                              <a:lnTo>
                                <a:pt x="3615735" y="832285"/>
                              </a:lnTo>
                              <a:lnTo>
                                <a:pt x="3609705" y="831332"/>
                              </a:lnTo>
                              <a:lnTo>
                                <a:pt x="3603675" y="830698"/>
                              </a:lnTo>
                              <a:lnTo>
                                <a:pt x="3597644" y="829110"/>
                              </a:lnTo>
                              <a:lnTo>
                                <a:pt x="3592248" y="827523"/>
                              </a:lnTo>
                              <a:lnTo>
                                <a:pt x="3586218" y="825301"/>
                              </a:lnTo>
                              <a:lnTo>
                                <a:pt x="3580822" y="823397"/>
                              </a:lnTo>
                              <a:lnTo>
                                <a:pt x="3575427" y="820857"/>
                              </a:lnTo>
                              <a:lnTo>
                                <a:pt x="3570031" y="818318"/>
                              </a:lnTo>
                              <a:lnTo>
                                <a:pt x="3565270" y="815144"/>
                              </a:lnTo>
                              <a:lnTo>
                                <a:pt x="3560192" y="811970"/>
                              </a:lnTo>
                              <a:lnTo>
                                <a:pt x="3555431" y="808795"/>
                              </a:lnTo>
                              <a:lnTo>
                                <a:pt x="3550670" y="804986"/>
                              </a:lnTo>
                              <a:lnTo>
                                <a:pt x="3546227" y="801495"/>
                              </a:lnTo>
                              <a:lnTo>
                                <a:pt x="3542100" y="797368"/>
                              </a:lnTo>
                              <a:lnTo>
                                <a:pt x="3537974" y="793242"/>
                              </a:lnTo>
                              <a:lnTo>
                                <a:pt x="3534166" y="788798"/>
                              </a:lnTo>
                              <a:lnTo>
                                <a:pt x="3530674" y="784036"/>
                              </a:lnTo>
                              <a:lnTo>
                                <a:pt x="3527500" y="779275"/>
                              </a:lnTo>
                              <a:lnTo>
                                <a:pt x="3524326" y="774196"/>
                              </a:lnTo>
                              <a:lnTo>
                                <a:pt x="3521153" y="769117"/>
                              </a:lnTo>
                              <a:lnTo>
                                <a:pt x="3518296" y="764039"/>
                              </a:lnTo>
                              <a:lnTo>
                                <a:pt x="3516074" y="758642"/>
                              </a:lnTo>
                              <a:lnTo>
                                <a:pt x="3514170" y="753246"/>
                              </a:lnTo>
                              <a:lnTo>
                                <a:pt x="3511948" y="747215"/>
                              </a:lnTo>
                              <a:lnTo>
                                <a:pt x="3510361" y="741819"/>
                              </a:lnTo>
                              <a:lnTo>
                                <a:pt x="3508774" y="735788"/>
                              </a:lnTo>
                              <a:lnTo>
                                <a:pt x="3508139" y="729757"/>
                              </a:lnTo>
                              <a:lnTo>
                                <a:pt x="3507187" y="723726"/>
                              </a:lnTo>
                              <a:lnTo>
                                <a:pt x="3506552" y="717377"/>
                              </a:lnTo>
                              <a:lnTo>
                                <a:pt x="3506552" y="711346"/>
                              </a:lnTo>
                              <a:lnTo>
                                <a:pt x="3506552" y="415190"/>
                              </a:lnTo>
                              <a:lnTo>
                                <a:pt x="2189691" y="1732180"/>
                              </a:lnTo>
                              <a:lnTo>
                                <a:pt x="2185247" y="1736624"/>
                              </a:lnTo>
                              <a:lnTo>
                                <a:pt x="2180487" y="1740433"/>
                              </a:lnTo>
                              <a:lnTo>
                                <a:pt x="2175726" y="1744242"/>
                              </a:lnTo>
                              <a:lnTo>
                                <a:pt x="2170647" y="1748051"/>
                              </a:lnTo>
                              <a:lnTo>
                                <a:pt x="2165569" y="1750908"/>
                              </a:lnTo>
                              <a:lnTo>
                                <a:pt x="2160491" y="1753765"/>
                              </a:lnTo>
                              <a:lnTo>
                                <a:pt x="2155095" y="1756621"/>
                              </a:lnTo>
                              <a:lnTo>
                                <a:pt x="2149382" y="1758843"/>
                              </a:lnTo>
                              <a:lnTo>
                                <a:pt x="2143986" y="1761065"/>
                              </a:lnTo>
                              <a:lnTo>
                                <a:pt x="2138273" y="1762970"/>
                              </a:lnTo>
                              <a:lnTo>
                                <a:pt x="2132878" y="1764557"/>
                              </a:lnTo>
                              <a:lnTo>
                                <a:pt x="2126847" y="1765509"/>
                              </a:lnTo>
                              <a:lnTo>
                                <a:pt x="2121452" y="1766461"/>
                              </a:lnTo>
                              <a:lnTo>
                                <a:pt x="2115421" y="1767096"/>
                              </a:lnTo>
                              <a:lnTo>
                                <a:pt x="2109708" y="1767731"/>
                              </a:lnTo>
                              <a:lnTo>
                                <a:pt x="2103678" y="1768049"/>
                              </a:lnTo>
                              <a:lnTo>
                                <a:pt x="2098282" y="1767731"/>
                              </a:lnTo>
                              <a:lnTo>
                                <a:pt x="2092252" y="1767096"/>
                              </a:lnTo>
                              <a:lnTo>
                                <a:pt x="2086221" y="1766461"/>
                              </a:lnTo>
                              <a:lnTo>
                                <a:pt x="2080508" y="1765509"/>
                              </a:lnTo>
                              <a:lnTo>
                                <a:pt x="2074795" y="1764557"/>
                              </a:lnTo>
                              <a:lnTo>
                                <a:pt x="2069399" y="1762970"/>
                              </a:lnTo>
                              <a:lnTo>
                                <a:pt x="2063369" y="1761065"/>
                              </a:lnTo>
                              <a:lnTo>
                                <a:pt x="2057973" y="1758843"/>
                              </a:lnTo>
                              <a:lnTo>
                                <a:pt x="2052577" y="1756621"/>
                              </a:lnTo>
                              <a:lnTo>
                                <a:pt x="2047182" y="1753765"/>
                              </a:lnTo>
                              <a:lnTo>
                                <a:pt x="2042104" y="1750908"/>
                              </a:lnTo>
                              <a:lnTo>
                                <a:pt x="2037025" y="1748051"/>
                              </a:lnTo>
                              <a:lnTo>
                                <a:pt x="2031947" y="1744242"/>
                              </a:lnTo>
                              <a:lnTo>
                                <a:pt x="2027186" y="1740433"/>
                              </a:lnTo>
                              <a:lnTo>
                                <a:pt x="2022425" y="1736624"/>
                              </a:lnTo>
                              <a:lnTo>
                                <a:pt x="2017664" y="1732180"/>
                              </a:lnTo>
                              <a:lnTo>
                                <a:pt x="1543797" y="1257949"/>
                              </a:lnTo>
                              <a:lnTo>
                                <a:pt x="207257" y="2594619"/>
                              </a:lnTo>
                              <a:lnTo>
                                <a:pt x="202814" y="2599063"/>
                              </a:lnTo>
                              <a:lnTo>
                                <a:pt x="198053" y="2602872"/>
                              </a:lnTo>
                              <a:lnTo>
                                <a:pt x="193292" y="2606999"/>
                              </a:lnTo>
                              <a:lnTo>
                                <a:pt x="188214" y="2610490"/>
                              </a:lnTo>
                              <a:lnTo>
                                <a:pt x="183136" y="2613665"/>
                              </a:lnTo>
                              <a:lnTo>
                                <a:pt x="178057" y="2616204"/>
                              </a:lnTo>
                              <a:lnTo>
                                <a:pt x="172662" y="2619061"/>
                              </a:lnTo>
                              <a:lnTo>
                                <a:pt x="166949" y="2621600"/>
                              </a:lnTo>
                              <a:lnTo>
                                <a:pt x="161553" y="2623505"/>
                              </a:lnTo>
                              <a:lnTo>
                                <a:pt x="155840" y="2625409"/>
                              </a:lnTo>
                              <a:lnTo>
                                <a:pt x="150444" y="2626996"/>
                              </a:lnTo>
                              <a:lnTo>
                                <a:pt x="144414" y="2628266"/>
                              </a:lnTo>
                              <a:lnTo>
                                <a:pt x="139018" y="2628901"/>
                              </a:lnTo>
                              <a:lnTo>
                                <a:pt x="132988" y="2629853"/>
                              </a:lnTo>
                              <a:lnTo>
                                <a:pt x="127275" y="2630171"/>
                              </a:lnTo>
                              <a:lnTo>
                                <a:pt x="121244" y="2630488"/>
                              </a:lnTo>
                              <a:lnTo>
                                <a:pt x="115214" y="2630171"/>
                              </a:lnTo>
                              <a:lnTo>
                                <a:pt x="109818" y="2629853"/>
                              </a:lnTo>
                              <a:lnTo>
                                <a:pt x="103787" y="2628901"/>
                              </a:lnTo>
                              <a:lnTo>
                                <a:pt x="98074" y="2628266"/>
                              </a:lnTo>
                              <a:lnTo>
                                <a:pt x="92361" y="2626996"/>
                              </a:lnTo>
                              <a:lnTo>
                                <a:pt x="86648" y="2625409"/>
                              </a:lnTo>
                              <a:lnTo>
                                <a:pt x="80935" y="2623505"/>
                              </a:lnTo>
                              <a:lnTo>
                                <a:pt x="75540" y="2621600"/>
                              </a:lnTo>
                              <a:lnTo>
                                <a:pt x="70144" y="2619061"/>
                              </a:lnTo>
                              <a:lnTo>
                                <a:pt x="64748" y="2616204"/>
                              </a:lnTo>
                              <a:lnTo>
                                <a:pt x="59670" y="2613665"/>
                              </a:lnTo>
                              <a:lnTo>
                                <a:pt x="54592" y="2610490"/>
                              </a:lnTo>
                              <a:lnTo>
                                <a:pt x="49513" y="2606999"/>
                              </a:lnTo>
                              <a:lnTo>
                                <a:pt x="44752" y="2602872"/>
                              </a:lnTo>
                              <a:lnTo>
                                <a:pt x="39992" y="2599063"/>
                              </a:lnTo>
                              <a:lnTo>
                                <a:pt x="35231" y="2594619"/>
                              </a:lnTo>
                              <a:lnTo>
                                <a:pt x="31105" y="2590175"/>
                              </a:lnTo>
                              <a:lnTo>
                                <a:pt x="26978" y="2585731"/>
                              </a:lnTo>
                              <a:lnTo>
                                <a:pt x="23170" y="2580335"/>
                              </a:lnTo>
                              <a:lnTo>
                                <a:pt x="19996" y="2575574"/>
                              </a:lnTo>
                              <a:lnTo>
                                <a:pt x="16822" y="2570495"/>
                              </a:lnTo>
                              <a:lnTo>
                                <a:pt x="13648" y="2565099"/>
                              </a:lnTo>
                              <a:lnTo>
                                <a:pt x="10791" y="2560020"/>
                              </a:lnTo>
                              <a:lnTo>
                                <a:pt x="8570" y="2554307"/>
                              </a:lnTo>
                              <a:lnTo>
                                <a:pt x="6665" y="2548910"/>
                              </a:lnTo>
                              <a:lnTo>
                                <a:pt x="5078" y="2543514"/>
                              </a:lnTo>
                              <a:lnTo>
                                <a:pt x="3491" y="2537483"/>
                              </a:lnTo>
                              <a:lnTo>
                                <a:pt x="2222" y="2532087"/>
                              </a:lnTo>
                              <a:lnTo>
                                <a:pt x="952" y="2526056"/>
                              </a:lnTo>
                              <a:lnTo>
                                <a:pt x="318" y="2520660"/>
                              </a:lnTo>
                              <a:lnTo>
                                <a:pt x="0" y="2514629"/>
                              </a:lnTo>
                              <a:lnTo>
                                <a:pt x="0" y="2508598"/>
                              </a:lnTo>
                              <a:lnTo>
                                <a:pt x="0" y="2502884"/>
                              </a:lnTo>
                              <a:lnTo>
                                <a:pt x="318" y="2497170"/>
                              </a:lnTo>
                              <a:lnTo>
                                <a:pt x="952" y="2491457"/>
                              </a:lnTo>
                              <a:lnTo>
                                <a:pt x="2222" y="2485426"/>
                              </a:lnTo>
                              <a:lnTo>
                                <a:pt x="3491" y="2480029"/>
                              </a:lnTo>
                              <a:lnTo>
                                <a:pt x="5078" y="2473998"/>
                              </a:lnTo>
                              <a:lnTo>
                                <a:pt x="6665" y="2468285"/>
                              </a:lnTo>
                              <a:lnTo>
                                <a:pt x="8570" y="2462889"/>
                              </a:lnTo>
                              <a:lnTo>
                                <a:pt x="10791" y="2457492"/>
                              </a:lnTo>
                              <a:lnTo>
                                <a:pt x="13648" y="2452414"/>
                              </a:lnTo>
                              <a:lnTo>
                                <a:pt x="16822" y="2446700"/>
                              </a:lnTo>
                              <a:lnTo>
                                <a:pt x="19996" y="2441621"/>
                              </a:lnTo>
                              <a:lnTo>
                                <a:pt x="23487" y="2436860"/>
                              </a:lnTo>
                              <a:lnTo>
                                <a:pt x="26978" y="2431781"/>
                              </a:lnTo>
                              <a:lnTo>
                                <a:pt x="31105" y="2427337"/>
                              </a:lnTo>
                              <a:lnTo>
                                <a:pt x="35231" y="2422576"/>
                              </a:lnTo>
                              <a:lnTo>
                                <a:pt x="1457784" y="1000202"/>
                              </a:lnTo>
                              <a:lnTo>
                                <a:pt x="1462227" y="995758"/>
                              </a:lnTo>
                              <a:lnTo>
                                <a:pt x="1466988" y="991631"/>
                              </a:lnTo>
                              <a:lnTo>
                                <a:pt x="1471749" y="987822"/>
                              </a:lnTo>
                              <a:lnTo>
                                <a:pt x="1476827" y="984330"/>
                              </a:lnTo>
                              <a:lnTo>
                                <a:pt x="1481906" y="981156"/>
                              </a:lnTo>
                              <a:lnTo>
                                <a:pt x="1486984" y="978617"/>
                              </a:lnTo>
                              <a:lnTo>
                                <a:pt x="1492697" y="975760"/>
                              </a:lnTo>
                              <a:lnTo>
                                <a:pt x="1498093" y="973221"/>
                              </a:lnTo>
                              <a:lnTo>
                                <a:pt x="1503488" y="971316"/>
                              </a:lnTo>
                              <a:lnTo>
                                <a:pt x="1509202" y="969411"/>
                              </a:lnTo>
                              <a:lnTo>
                                <a:pt x="1514597" y="967824"/>
                              </a:lnTo>
                              <a:lnTo>
                                <a:pt x="1520628" y="966555"/>
                              </a:lnTo>
                              <a:lnTo>
                                <a:pt x="1526023" y="965602"/>
                              </a:lnTo>
                              <a:lnTo>
                                <a:pt x="1532054" y="964968"/>
                              </a:lnTo>
                              <a:lnTo>
                                <a:pt x="1537767" y="964650"/>
                              </a:lnTo>
                              <a:lnTo>
                                <a:pt x="1543797" y="964333"/>
                              </a:lnTo>
                              <a:lnTo>
                                <a:pt x="1549828" y="964650"/>
                              </a:lnTo>
                              <a:lnTo>
                                <a:pt x="1555223" y="964968"/>
                              </a:lnTo>
                              <a:lnTo>
                                <a:pt x="1561254" y="965602"/>
                              </a:lnTo>
                              <a:lnTo>
                                <a:pt x="1566967" y="966555"/>
                              </a:lnTo>
                              <a:lnTo>
                                <a:pt x="1572680" y="967824"/>
                              </a:lnTo>
                              <a:lnTo>
                                <a:pt x="1578393" y="969411"/>
                              </a:lnTo>
                              <a:lnTo>
                                <a:pt x="1584106" y="971316"/>
                              </a:lnTo>
                              <a:lnTo>
                                <a:pt x="1589502" y="973221"/>
                              </a:lnTo>
                              <a:lnTo>
                                <a:pt x="1595215" y="975760"/>
                              </a:lnTo>
                              <a:lnTo>
                                <a:pt x="1600293" y="978617"/>
                              </a:lnTo>
                              <a:lnTo>
                                <a:pt x="1605371" y="981156"/>
                              </a:lnTo>
                              <a:lnTo>
                                <a:pt x="1610450" y="984330"/>
                              </a:lnTo>
                              <a:lnTo>
                                <a:pt x="1615528" y="987822"/>
                              </a:lnTo>
                              <a:lnTo>
                                <a:pt x="1620289" y="991631"/>
                              </a:lnTo>
                              <a:lnTo>
                                <a:pt x="1625050" y="995758"/>
                              </a:lnTo>
                              <a:lnTo>
                                <a:pt x="1629811" y="1000202"/>
                              </a:lnTo>
                              <a:lnTo>
                                <a:pt x="2103678" y="1474115"/>
                              </a:lnTo>
                              <a:lnTo>
                                <a:pt x="3334526" y="243464"/>
                              </a:lnTo>
                              <a:lnTo>
                                <a:pt x="3038399" y="243464"/>
                              </a:lnTo>
                              <a:lnTo>
                                <a:pt x="3032368" y="242829"/>
                              </a:lnTo>
                              <a:lnTo>
                                <a:pt x="3026338" y="242512"/>
                              </a:lnTo>
                              <a:lnTo>
                                <a:pt x="3019990" y="241877"/>
                              </a:lnTo>
                              <a:lnTo>
                                <a:pt x="3013959" y="240607"/>
                              </a:lnTo>
                              <a:lnTo>
                                <a:pt x="3008246" y="239338"/>
                              </a:lnTo>
                              <a:lnTo>
                                <a:pt x="3002216" y="237750"/>
                              </a:lnTo>
                              <a:lnTo>
                                <a:pt x="2996820" y="235846"/>
                              </a:lnTo>
                              <a:lnTo>
                                <a:pt x="2991107" y="233624"/>
                              </a:lnTo>
                              <a:lnTo>
                                <a:pt x="2985711" y="231085"/>
                              </a:lnTo>
                              <a:lnTo>
                                <a:pt x="2980633" y="228228"/>
                              </a:lnTo>
                              <a:lnTo>
                                <a:pt x="2975555" y="225688"/>
                              </a:lnTo>
                              <a:lnTo>
                                <a:pt x="2970794" y="222514"/>
                              </a:lnTo>
                              <a:lnTo>
                                <a:pt x="2966033" y="219022"/>
                              </a:lnTo>
                              <a:lnTo>
                                <a:pt x="2961272" y="215213"/>
                              </a:lnTo>
                              <a:lnTo>
                                <a:pt x="2956829" y="211404"/>
                              </a:lnTo>
                              <a:lnTo>
                                <a:pt x="2952703" y="207595"/>
                              </a:lnTo>
                              <a:lnTo>
                                <a:pt x="2948576" y="203151"/>
                              </a:lnTo>
                              <a:lnTo>
                                <a:pt x="2944768" y="198707"/>
                              </a:lnTo>
                              <a:lnTo>
                                <a:pt x="2941276" y="194581"/>
                              </a:lnTo>
                              <a:lnTo>
                                <a:pt x="2937468" y="189820"/>
                              </a:lnTo>
                              <a:lnTo>
                                <a:pt x="2934294" y="184423"/>
                              </a:lnTo>
                              <a:lnTo>
                                <a:pt x="2931755" y="179345"/>
                              </a:lnTo>
                              <a:lnTo>
                                <a:pt x="2928898" y="174266"/>
                              </a:lnTo>
                              <a:lnTo>
                                <a:pt x="2926676" y="168870"/>
                              </a:lnTo>
                              <a:lnTo>
                                <a:pt x="2924137" y="163156"/>
                              </a:lnTo>
                              <a:lnTo>
                                <a:pt x="2922550" y="157760"/>
                              </a:lnTo>
                              <a:lnTo>
                                <a:pt x="2920646" y="151729"/>
                              </a:lnTo>
                              <a:lnTo>
                                <a:pt x="2919376" y="146015"/>
                              </a:lnTo>
                              <a:lnTo>
                                <a:pt x="2918424" y="139984"/>
                              </a:lnTo>
                              <a:lnTo>
                                <a:pt x="2917472" y="133953"/>
                              </a:lnTo>
                              <a:lnTo>
                                <a:pt x="2917155" y="127922"/>
                              </a:lnTo>
                              <a:lnTo>
                                <a:pt x="2917155" y="121573"/>
                              </a:lnTo>
                              <a:lnTo>
                                <a:pt x="2917155" y="115225"/>
                              </a:lnTo>
                              <a:lnTo>
                                <a:pt x="2917472" y="109194"/>
                              </a:lnTo>
                              <a:lnTo>
                                <a:pt x="2918424" y="102845"/>
                              </a:lnTo>
                              <a:lnTo>
                                <a:pt x="2919376" y="97132"/>
                              </a:lnTo>
                              <a:lnTo>
                                <a:pt x="2920646" y="91101"/>
                              </a:lnTo>
                              <a:lnTo>
                                <a:pt x="2922550" y="85070"/>
                              </a:lnTo>
                              <a:lnTo>
                                <a:pt x="2924137" y="79674"/>
                              </a:lnTo>
                              <a:lnTo>
                                <a:pt x="2926676" y="74277"/>
                              </a:lnTo>
                              <a:lnTo>
                                <a:pt x="2928898" y="68564"/>
                              </a:lnTo>
                              <a:lnTo>
                                <a:pt x="2931755" y="63485"/>
                              </a:lnTo>
                              <a:lnTo>
                                <a:pt x="2934294" y="58406"/>
                              </a:lnTo>
                              <a:lnTo>
                                <a:pt x="2937468" y="53645"/>
                              </a:lnTo>
                              <a:lnTo>
                                <a:pt x="2941276" y="48883"/>
                              </a:lnTo>
                              <a:lnTo>
                                <a:pt x="2944768" y="44122"/>
                              </a:lnTo>
                              <a:lnTo>
                                <a:pt x="2948576" y="39678"/>
                              </a:lnTo>
                              <a:lnTo>
                                <a:pt x="2952703" y="35552"/>
                              </a:lnTo>
                              <a:lnTo>
                                <a:pt x="2956829" y="31425"/>
                              </a:lnTo>
                              <a:lnTo>
                                <a:pt x="2961272" y="27616"/>
                              </a:lnTo>
                              <a:lnTo>
                                <a:pt x="2966033" y="24124"/>
                              </a:lnTo>
                              <a:lnTo>
                                <a:pt x="2970794" y="20633"/>
                              </a:lnTo>
                              <a:lnTo>
                                <a:pt x="2975555" y="17459"/>
                              </a:lnTo>
                              <a:lnTo>
                                <a:pt x="2980633" y="14602"/>
                              </a:lnTo>
                              <a:lnTo>
                                <a:pt x="2985711" y="11745"/>
                              </a:lnTo>
                              <a:lnTo>
                                <a:pt x="2991107" y="9523"/>
                              </a:lnTo>
                              <a:lnTo>
                                <a:pt x="2996820" y="6984"/>
                              </a:lnTo>
                              <a:lnTo>
                                <a:pt x="3002216" y="5397"/>
                              </a:lnTo>
                              <a:lnTo>
                                <a:pt x="3008246" y="3492"/>
                              </a:lnTo>
                              <a:lnTo>
                                <a:pt x="3013959" y="2222"/>
                              </a:lnTo>
                              <a:lnTo>
                                <a:pt x="3019990" y="1270"/>
                              </a:lnTo>
                              <a:lnTo>
                                <a:pt x="3026338" y="318"/>
                              </a:lnTo>
                              <a:lnTo>
                                <a:pt x="30323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25585" id="KSO_Shape" o:spid="_x0000_s1026" style="position:absolute;left:0;text-align:left;margin-left:-52.2pt;margin-top:592.65pt;width:13pt;height:11.2p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56038,3319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" path="m50800,3187700r3805238,l3856038,3319463r-3805238,l50800,3187700xm839788,2182813r,840423l839471,3029586r-953,6350l837248,3041969r-2540,5715l832486,3053399r-3175,5080l825501,3063241r-4128,4445l816928,3071814r-4762,3492l807086,3078481r-5398,2858l795656,3083244r-6033,1587l783591,3085784r-6350,317l364173,3086101r-6350,-317l351473,3084831r-5715,-1587l339725,3081339r-5397,-2858l329248,3075306r-4763,-3492l320040,3067686r-4445,-4445l312103,3058479r-3175,-5080l306705,3047684r-2540,-5715l302578,3035936r-635,-6350l301625,3023236r,-301943l839788,2182813xm1684338,1620838r244966,245004l1938189,1874411r9519,7934l1957227,1889644r9837,7300l1977218,1903291r10472,5712l1998478,1914716r10789,4760l2020690,1923602r11423,4126l2043537,1930901r11740,2539l2067335,1935344r12058,1587l2091768,1937883r12058,318l2111759,1937883r7933,-317l2127625,1936931r7615,-952l2142856,1934710r7932,-1270l2158404,1931536r7298,-1587l2173318,1927728r6981,-2539l2194895,1919794r14279,-6348l2222501,1906782r,1116481l2222501,3029611r-1269,6347l2219645,3041988r-1903,5712l2214886,3053413r-3173,5078l2208222,3063251r-3808,4443l2199655,3071820r-4760,3491l2189818,3078484r-5394,2857l2178712,3083245r-6346,1587l2166654,3085784r-6981,317l1747166,3086101r-6346,-317l1734474,3084832r-6029,-1587l1723050,3081341r-5394,-2857l1712579,3075311r-5394,-3491l1703060,3067694r-4125,-4443l1695444,3058491r-3173,-5078l1689415,3047700r-1904,-5712l1685925,3035958r-952,-6347l1684338,3023263r,-1402425xm1531938,1492251r,1531009l1531304,3029608r-635,6347l1529082,3041985r-1904,5713l1524323,3053411r-3173,5078l1517659,3063249r-4442,4444l1509092,3071818r-4760,3491l1498938,3078483r-5395,2857l1487514,3083244r-5711,1587l1475456,3085783r-6346,317l1056286,3086100r-6029,-317l1043911,3084831r-6029,-1587l1031853,3081340r-5077,-2857l1021381,3075309r-4759,-3491l1012179,3067693r-3807,-4444l1004246,3058489r-2855,-5078l998852,3047698r-2221,-5713l995044,3035955r-952,-6347l993775,3023260r,-992744l1531938,1492251xm2914650,1230313r,1792934l2914014,3029596r-955,6349l2911468,3041976r-2228,5714l2906694,3053404r-3182,5079l2900011,3063245r-4137,4444l2891736,3071816r-5410,3492l2881234,3078482r-5410,2858l2870414,3083244r-6047,1587l2858002,3085784r-6365,317l2437914,3086101r-7002,-317l2425184,3084831r-6365,-1587l2413090,3081340r-5410,-2858l2402588,3075308r-4774,-3492l2393040,3067689r-3819,-4444l2385721,3058483r-3183,-5079l2379674,3047690r-1910,-5714l2376173,3035945r-1273,-6349l2374900,3023247r,-1254546l2914650,1230313xm3382142,762000r635,12063l3384046,785492r1587,11428l3387536,808031r2856,10794l3393565,829618r3491,10476l3401181,850888r4442,9841l3410383,870570r5712,9841l3421806,889935r6029,9206l3434499,907713r7298,8571l3448778,924220r7933,7937l3464644,939776r8250,6984l3481461,953426r9202,6667l3499548,966125r9519,5396l3518904,976601r10154,4762l3539529,985807r10154,3809l3560155,992791r11106,3175l3582367,998505r11423,1588l3605213,1001680r,2021564l3604896,3029593r-952,6349l3602357,3041974r-2221,5714l3597598,3053402r-3173,5079l3590617,3063243r-3808,4445l3582367,3071815r-4760,3492l3572213,3078481r-5077,2857l3561107,3083243r-6029,1587l3548732,3085783r-6029,317l3129878,3086100r-6346,-317l3117186,3084830r-5712,-1587l3105445,3081338r-5712,-2857l3094656,3075307r-4759,-3492l3085454,3067688r-4125,-4445l3077839,3058481r-3173,-5079l3071810,3047688r-1904,-5714l3068320,3035942r-635,-6349l3067050,3023244r,-1945692l3382142,762000xm3032368,r6031,l3628114,r6030,l3640175,318r6030,952l3651918,2222r5713,1270l3663344,5079r5713,1905l3674453,9206r5713,2222l3685562,14284r5078,3175l3695718,20633r4761,3174l3705240,27616r4761,3809l3714445,35552r3808,4126l3722062,44440r3809,4761l3729362,53962r3174,5079l3735075,64437r2857,5079l3740471,74912r2221,5396l3744279,86339r1587,5397l3747453,97767r635,6031l3749040,109511r318,6031l3749675,121573r,589773l3749358,717377r-318,6349l3748088,729757r-635,6031l3745866,741819r-1587,5396l3742375,753246r-1904,5396l3737614,764039r-2539,5078l3732219,774196r-3174,5079l3725871,784036r-4126,4762l3718253,793242r-3808,4126l3710001,801495r-4443,3491l3700797,808795r-4761,3175l3690958,815144r-5079,3174l3680801,820857r-5396,2540l3669692,825301r-5395,2222l3658583,829110r-5713,1588l3646523,831332r-6031,953l3634144,832919r-6030,l3622083,832919r-6348,-634l3609705,831332r-6030,-634l3597644,829110r-5396,-1587l3586218,825301r-5396,-1904l3575427,820857r-5396,-2539l3565270,815144r-5078,-3174l3555431,808795r-4761,-3809l3546227,801495r-4127,-4127l3537974,793242r-3808,-4444l3530674,784036r-3174,-4761l3524326,774196r-3173,-5079l3518296,764039r-2222,-5397l3514170,753246r-2222,-6031l3510361,741819r-1587,-6031l3508139,729757r-952,-6031l3506552,717377r,-6031l3506552,415190,2189691,1732180r-4444,4444l2180487,1740433r-4761,3809l2170647,1748051r-5078,2857l2160491,1753765r-5396,2856l2149382,1758843r-5396,2222l2138273,1762970r-5395,1587l2126847,1765509r-5395,952l2115421,1767096r-5713,635l2103678,1768049r-5396,-318l2092252,1767096r-6031,-635l2080508,1765509r-5713,-952l2069399,1762970r-6030,-1905l2057973,1758843r-5396,-2222l2047182,1753765r-5078,-2857l2037025,1748051r-5078,-3809l2027186,1740433r-4761,-3809l2017664,1732180,1543797,1257949,207257,2594619r-4443,4444l198053,2602872r-4761,4127l188214,2610490r-5078,3175l178057,2616204r-5395,2857l166949,2621600r-5396,1905l155840,2625409r-5396,1587l144414,2628266r-5396,635l132988,2629853r-5713,318l121244,2630488r-6030,-317l109818,2629853r-6031,-952l98074,2628266r-5713,-1270l86648,2625409r-5713,-1904l75540,2621600r-5396,-2539l64748,2616204r-5078,-2539l54592,2610490r-5079,-3491l44752,2602872r-4760,-3809l35231,2594619r-4126,-4444l26978,2585731r-3808,-5396l19996,2575574r-3174,-5079l13648,2565099r-2857,-5079l8570,2554307r-1905,-5397l5078,2543514r-1587,-6031l2222,2532087,952,2526056r-634,-5396l,2514629r,-6031l,2502884r318,-5714l952,2491457r1270,-6031l3491,2480029r1587,-6031l6665,2468285r1905,-5396l10791,2457492r2857,-5078l16822,2446700r3174,-5079l23487,2436860r3491,-5079l31105,2427337r4126,-4761l1457784,1000202r4443,-4444l1466988,991631r4761,-3809l1476827,984330r5079,-3174l1486984,978617r5713,-2857l1498093,973221r5395,-1905l1509202,969411r5395,-1587l1520628,966555r5395,-953l1532054,964968r5713,-318l1543797,964333r6031,317l1555223,964968r6031,634l1566967,966555r5713,1269l1578393,969411r5713,1905l1589502,973221r5713,2539l1600293,978617r5078,2539l1610450,984330r5078,3492l1620289,991631r4761,4127l1629811,1000202r473867,473913l3334526,243464r-296127,l3032368,242829r-6030,-317l3019990,241877r-6031,-1270l3008246,239338r-6030,-1588l2996820,235846r-5713,-2222l2985711,231085r-5078,-2857l2975555,225688r-4761,-3174l2966033,219022r-4761,-3809l2956829,211404r-4126,-3809l2948576,203151r-3808,-4444l2941276,194581r-3808,-4761l2934294,184423r-2539,-5078l2928898,174266r-2222,-5396l2924137,163156r-1587,-5396l2920646,151729r-1270,-5714l2918424,139984r-952,-6031l2917155,127922r,-6349l2917155,115225r317,-6031l2918424,102845r952,-5713l2920646,91101r1904,-6031l2924137,79674r2539,-5397l2928898,68564r2857,-5079l2934294,58406r3174,-4761l2941276,48883r3492,-4761l2948576,39678r4127,-4126l2956829,31425r4443,-3809l2966033,24124r4761,-3491l2975555,17459r5078,-2857l2985711,11745r5396,-2222l2996820,6984r5396,-1587l3008246,3492r5713,-1270l3019990,1270r6348,-952l3032368,xe" stroked="f">
                <v:path arrowok="t" o:connecttype="custom" o:connectlocs="35928,130206;34581,132031;14815,132235;13141,130710;83046,80390;87071,82677;91163,83072;94657,82064;94616,131378;92536,132358;72972,131568;72169,69515;65028,131377;62947,132357;43369,131568;42581,87085;124408,131173;122458,132344;102740,131745;101758,129662;145405,35581;147472,39298;150776,41885;154474,129662;153495,131745;133835,132344;131877,131173;129929,0;157209,300;159154,1525;160364,3444;160650,30767;160038,32986;158569,34688;156516,35627;154150,35559;152137,34524;150750,32768;150246,30508;92340,75338;90137,75829;87947,75338;8880,111279;6922,112518;4705,112790;2557,112096;857,110462;41,108338;218,106105;1333,104104;63958,41849;66148,41359;68351,41849;142876,10442;128161,10020;126339,8713;125224,6766;125047,4411;125863,2301;127495,749;129671,14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9A3CFCD" wp14:editId="5C67AF6E">
                <wp:simplePos x="0" y="0"/>
                <wp:positionH relativeFrom="column">
                  <wp:posOffset>-237490</wp:posOffset>
                </wp:positionH>
                <wp:positionV relativeFrom="paragraph">
                  <wp:posOffset>8248650</wp:posOffset>
                </wp:positionV>
                <wp:extent cx="1101090" cy="92710"/>
                <wp:effectExtent l="0" t="0" r="4445" b="254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9D8161B" id="矩形 29" o:spid="_x0000_s1026" style="position:absolute;left:0;text-align:left;margin-left:-18.7pt;margin-top:649.5pt;width:86.7pt;height:7.3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" fillcolor="#77a9a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10C20580" wp14:editId="7E59C09C">
                <wp:simplePos x="0" y="0"/>
                <wp:positionH relativeFrom="column">
                  <wp:posOffset>-238125</wp:posOffset>
                </wp:positionH>
                <wp:positionV relativeFrom="paragraph">
                  <wp:posOffset>8566785</wp:posOffset>
                </wp:positionV>
                <wp:extent cx="1101090" cy="92710"/>
                <wp:effectExtent l="0" t="0" r="4445" b="254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C0F464A" id="矩形 30" o:spid="_x0000_s1026" style="position:absolute;left:0;text-align:left;margin-left:-18.75pt;margin-top:674.55pt;width:86.7pt;height:7.3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" fillcolor="#77a9a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543F1AF4" wp14:editId="13F9ED44">
                <wp:simplePos x="0" y="0"/>
                <wp:positionH relativeFrom="column">
                  <wp:posOffset>-238125</wp:posOffset>
                </wp:positionH>
                <wp:positionV relativeFrom="paragraph">
                  <wp:posOffset>8884920</wp:posOffset>
                </wp:positionV>
                <wp:extent cx="1101090" cy="92710"/>
                <wp:effectExtent l="0" t="0" r="4445" b="254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F90C306" id="矩形 31" o:spid="_x0000_s1026" style="position:absolute;left:0;text-align:left;margin-left:-18.75pt;margin-top:699.6pt;width:86.7pt;height:7.3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" fillcolor="#77a9a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76100F62" wp14:editId="612B1FF4">
                <wp:simplePos x="0" y="0"/>
                <wp:positionH relativeFrom="column">
                  <wp:posOffset>-237490</wp:posOffset>
                </wp:positionH>
                <wp:positionV relativeFrom="paragraph">
                  <wp:posOffset>9203055</wp:posOffset>
                </wp:positionV>
                <wp:extent cx="1101090" cy="92710"/>
                <wp:effectExtent l="0" t="0" r="4445" b="254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F498625" id="矩形 32" o:spid="_x0000_s1026" style="position:absolute;left:0;text-align:left;margin-left:-18.7pt;margin-top:724.65pt;width:86.7pt;height:7.3pt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" fillcolor="#77a9a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4E75CF7F" wp14:editId="18A61EA5">
                <wp:simplePos x="0" y="0"/>
                <wp:positionH relativeFrom="column">
                  <wp:posOffset>-694690</wp:posOffset>
                </wp:positionH>
                <wp:positionV relativeFrom="paragraph">
                  <wp:posOffset>8248650</wp:posOffset>
                </wp:positionV>
                <wp:extent cx="942340" cy="92710"/>
                <wp:effectExtent l="0" t="0" r="0" b="254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066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723DAFA" id="矩形 35" o:spid="_x0000_s1026" style="position:absolute;left:0;text-align:left;margin-left:-54.7pt;margin-top:649.5pt;width:74.2pt;height:7.3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7F25BCF" wp14:editId="67B8F30E">
                <wp:simplePos x="0" y="0"/>
                <wp:positionH relativeFrom="column">
                  <wp:posOffset>-695325</wp:posOffset>
                </wp:positionH>
                <wp:positionV relativeFrom="paragraph">
                  <wp:posOffset>8566785</wp:posOffset>
                </wp:positionV>
                <wp:extent cx="1146810" cy="92710"/>
                <wp:effectExtent l="0" t="0" r="0" b="254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060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D115BCB" id="矩形 36" o:spid="_x0000_s1026" style="position:absolute;left:0;text-align:left;margin-left:-54.75pt;margin-top:674.55pt;width:90.3pt;height:7.3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D515EA4" wp14:editId="75A88B66">
                <wp:simplePos x="0" y="0"/>
                <wp:positionH relativeFrom="column">
                  <wp:posOffset>-694690</wp:posOffset>
                </wp:positionH>
                <wp:positionV relativeFrom="paragraph">
                  <wp:posOffset>8884920</wp:posOffset>
                </wp:positionV>
                <wp:extent cx="884555" cy="92710"/>
                <wp:effectExtent l="0" t="0" r="0" b="254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827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4EDFF22" id="矩形 37" o:spid="_x0000_s1026" style="position:absolute;left:0;text-align:left;margin-left:-54.7pt;margin-top:699.6pt;width:69.65pt;height:7.3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5DF8AF61" wp14:editId="286D08A9">
                <wp:simplePos x="0" y="0"/>
                <wp:positionH relativeFrom="column">
                  <wp:posOffset>-694690</wp:posOffset>
                </wp:positionH>
                <wp:positionV relativeFrom="paragraph">
                  <wp:posOffset>9203055</wp:posOffset>
                </wp:positionV>
                <wp:extent cx="1062355" cy="92710"/>
                <wp:effectExtent l="0" t="0" r="5080" b="254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089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24A834F" id="矩形 38" o:spid="_x0000_s1026" style="position:absolute;left:0;text-align:left;margin-left:-54.7pt;margin-top:724.65pt;width:83.65pt;height:7.3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9F20EDD" wp14:editId="56311B76">
                <wp:simplePos x="0" y="0"/>
                <wp:positionH relativeFrom="column">
                  <wp:posOffset>1419225</wp:posOffset>
                </wp:positionH>
                <wp:positionV relativeFrom="paragraph">
                  <wp:posOffset>95250</wp:posOffset>
                </wp:positionV>
                <wp:extent cx="4592955" cy="0"/>
                <wp:effectExtent l="0" t="0" r="36830" b="1905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4E309E" id="直接连接符 70" o:spid="_x0000_s1026" style="position:absolute;left:0;text-align:lef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7.5pt" to="473.4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4F75C5A" wp14:editId="109EC469">
                <wp:simplePos x="0" y="0"/>
                <wp:positionH relativeFrom="column">
                  <wp:posOffset>1419225</wp:posOffset>
                </wp:positionH>
                <wp:positionV relativeFrom="paragraph">
                  <wp:posOffset>1565910</wp:posOffset>
                </wp:positionV>
                <wp:extent cx="4592955" cy="0"/>
                <wp:effectExtent l="0" t="0" r="36830" b="19050"/>
                <wp:wrapNone/>
                <wp:docPr id="71" name="直接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93F075" id="直接连接符 71" o:spid="_x0000_s1026" style="position:absolute;left:0;text-align:lef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123.3pt" to="473.4pt,1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5E1B036" wp14:editId="2E31C6B5">
                <wp:simplePos x="0" y="0"/>
                <wp:positionH relativeFrom="column">
                  <wp:posOffset>1419225</wp:posOffset>
                </wp:positionH>
                <wp:positionV relativeFrom="paragraph">
                  <wp:posOffset>4591685</wp:posOffset>
                </wp:positionV>
                <wp:extent cx="4592955" cy="0"/>
                <wp:effectExtent l="0" t="0" r="36830" b="19050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D5156" id="直接连接符 72" o:spid="_x0000_s1026" style="position:absolute;left:0;text-align:lef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361.55pt" to="473.4pt,3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6A0E558" wp14:editId="258B47C6">
                <wp:simplePos x="0" y="0"/>
                <wp:positionH relativeFrom="column">
                  <wp:posOffset>1419225</wp:posOffset>
                </wp:positionH>
                <wp:positionV relativeFrom="paragraph">
                  <wp:posOffset>7102475</wp:posOffset>
                </wp:positionV>
                <wp:extent cx="4592955" cy="0"/>
                <wp:effectExtent l="0" t="0" r="36830" b="19050"/>
                <wp:wrapNone/>
                <wp:docPr id="73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F0BCDF" id="直接连接符 73" o:spid="_x0000_s1026" style="position:absolute;left:0;text-align:lef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559.25pt" to="473.4pt,5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B4D327F" wp14:editId="0B971B7D">
                <wp:simplePos x="0" y="0"/>
                <wp:positionH relativeFrom="column">
                  <wp:posOffset>1419225</wp:posOffset>
                </wp:positionH>
                <wp:positionV relativeFrom="paragraph">
                  <wp:posOffset>8550910</wp:posOffset>
                </wp:positionV>
                <wp:extent cx="4592955" cy="0"/>
                <wp:effectExtent l="0" t="0" r="36830" b="19050"/>
                <wp:wrapNone/>
                <wp:docPr id="74" name="直接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14E225" id="直接连接符 74" o:spid="_x0000_s1026" style="position:absolute;left:0;text-align:lef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673.3pt" to="473.4pt,6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F064CDF" wp14:editId="6FBFE545">
                <wp:simplePos x="0" y="0"/>
                <wp:positionH relativeFrom="column">
                  <wp:posOffset>452120</wp:posOffset>
                </wp:positionH>
                <wp:positionV relativeFrom="paragraph">
                  <wp:posOffset>-900430</wp:posOffset>
                </wp:positionV>
                <wp:extent cx="5970270" cy="301625"/>
                <wp:effectExtent l="0" t="0" r="0" b="381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314" cy="30152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90B1207" id="矩形 19" o:spid="_x0000_s1026" style="position:absolute;left:0;text-align:left;margin-left:35.6pt;margin-top:-70.9pt;width:470.1pt;height:23.75pt;z-index: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2FCB753D" wp14:editId="2B5D71AA">
                <wp:simplePos x="0" y="0"/>
                <wp:positionH relativeFrom="column">
                  <wp:posOffset>-1143000</wp:posOffset>
                </wp:positionH>
                <wp:positionV relativeFrom="paragraph">
                  <wp:posOffset>-900430</wp:posOffset>
                </wp:positionV>
                <wp:extent cx="1922145" cy="10692130"/>
                <wp:effectExtent l="0" t="0" r="254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956" cy="1069181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2361409" id="矩形 20" o:spid="_x0000_s1026" style="position:absolute;left:0;text-align:left;margin-left:-90pt;margin-top:-70.9pt;width:151.35pt;height:841.9pt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3ADE4BB1" wp14:editId="7D0AA355">
                <wp:simplePos x="0" y="0"/>
                <wp:positionH relativeFrom="column">
                  <wp:posOffset>-898525</wp:posOffset>
                </wp:positionH>
                <wp:positionV relativeFrom="paragraph">
                  <wp:posOffset>1642745</wp:posOffset>
                </wp:positionV>
                <wp:extent cx="1921510" cy="751840"/>
                <wp:effectExtent l="0" t="0" r="0" b="0"/>
                <wp:wrapNone/>
                <wp:docPr id="2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151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A45688" w14:textId="262AD652" w:rsidR="00C11160" w:rsidRDefault="00AF4E15">
                            <w:pPr>
                              <w:pStyle w:val="a7"/>
                              <w:spacing w:before="0" w:beforeAutospacing="0" w:after="0" w:afterAutospacing="0" w:line="6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胡小豆   </w:t>
                            </w:r>
                          </w:p>
                          <w:p w14:paraId="1B9889A8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求职意向：中学教师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E4BB1" id="文本框 8" o:spid="_x0000_s1032" type="#_x0000_t202" style="position:absolute;margin-left:-70.75pt;margin-top:129.35pt;width:151.3pt;height:59.2pt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" filled="f" stroked="f">
                <v:textbox style="mso-fit-shape-to-text:t">
                  <w:txbxContent>
                    <w:p w14:paraId="60A45688" w14:textId="262AD652" w:rsidR="00C11160" w:rsidRDefault="00AF4E15">
                      <w:pPr>
                        <w:pStyle w:val="a7"/>
                        <w:spacing w:before="0" w:beforeAutospacing="0" w:after="0" w:afterAutospacing="0" w:line="6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0"/>
                          <w:szCs w:val="40"/>
                        </w:rPr>
                        <w:t xml:space="preserve">胡小豆   </w:t>
                      </w:r>
                    </w:p>
                    <w:p w14:paraId="1B9889A8" w14:textId="77777777" w:rsidR="00C11160" w:rsidRDefault="00031B3C">
                      <w:pPr>
                        <w:pStyle w:val="a7"/>
                        <w:spacing w:before="0" w:beforeAutospacing="0" w:after="0" w:afterAutospacing="0"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求职意向：中学教师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C28F283" wp14:editId="69EC3E2A">
                <wp:simplePos x="0" y="0"/>
                <wp:positionH relativeFrom="column">
                  <wp:posOffset>-701040</wp:posOffset>
                </wp:positionH>
                <wp:positionV relativeFrom="paragraph">
                  <wp:posOffset>7846695</wp:posOffset>
                </wp:positionV>
                <wp:extent cx="1776730" cy="0"/>
                <wp:effectExtent l="0" t="0" r="33020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678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9DA1C" id="直接连接符 23" o:spid="_x0000_s1026" style="position:absolute;left:0;text-align:left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2pt,617.85pt" to="84.7pt,6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" strokecolor="white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2719C267" wp14:editId="2243A789">
                <wp:simplePos x="0" y="0"/>
                <wp:positionH relativeFrom="column">
                  <wp:posOffset>-402590</wp:posOffset>
                </wp:positionH>
                <wp:positionV relativeFrom="paragraph">
                  <wp:posOffset>7454265</wp:posOffset>
                </wp:positionV>
                <wp:extent cx="1261110" cy="307975"/>
                <wp:effectExtent l="0" t="0" r="0" b="0"/>
                <wp:wrapNone/>
                <wp:docPr id="2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4CD866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9C267" id="文本框 54" o:spid="_x0000_s1033" type="#_x0000_t202" style="position:absolute;margin-left:-31.7pt;margin-top:586.95pt;width:99.3pt;height:24.25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" filled="f" stroked="f">
                <v:textbox style="mso-fit-shape-to-text:t">
                  <w:txbxContent>
                    <w:p w14:paraId="194CD866" w14:textId="77777777" w:rsidR="00C11160" w:rsidRDefault="00031B3C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187EFC80" wp14:editId="5AA98A26">
                <wp:simplePos x="0" y="0"/>
                <wp:positionH relativeFrom="column">
                  <wp:posOffset>-481330</wp:posOffset>
                </wp:positionH>
                <wp:positionV relativeFrom="paragraph">
                  <wp:posOffset>3403600</wp:posOffset>
                </wp:positionV>
                <wp:extent cx="1649095" cy="1361440"/>
                <wp:effectExtent l="0" t="0" r="0" b="0"/>
                <wp:wrapNone/>
                <wp:docPr id="39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95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8FE1F1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工作年限：三年</w:t>
                            </w:r>
                          </w:p>
                          <w:p w14:paraId="39DBB4D7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籍贯：湖北武汉</w:t>
                            </w:r>
                          </w:p>
                          <w:p w14:paraId="3CB57139" w14:textId="22656D12" w:rsidR="00C11160" w:rsidRDefault="00031B3C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出生日期：</w:t>
                            </w:r>
                            <w:r w:rsidR="00D66D7D"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.02</w:t>
                            </w:r>
                          </w:p>
                          <w:p w14:paraId="17C57EBC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FC80" id="文本框 92" o:spid="_x0000_s1034" type="#_x0000_t202" style="position:absolute;margin-left:-37.9pt;margin-top:268pt;width:129.85pt;height:107.2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" filled="f" stroked="f">
                <v:textbox style="mso-fit-shape-to-text:t">
                  <w:txbxContent>
                    <w:p w14:paraId="5B8FE1F1" w14:textId="77777777" w:rsidR="00C11160" w:rsidRDefault="00031B3C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工作年限：三年</w:t>
                      </w:r>
                    </w:p>
                    <w:p w14:paraId="39DBB4D7" w14:textId="77777777" w:rsidR="00C11160" w:rsidRDefault="00031B3C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籍贯：湖北武汉</w:t>
                      </w:r>
                    </w:p>
                    <w:p w14:paraId="3CB57139" w14:textId="22656D12" w:rsidR="00C11160" w:rsidRDefault="00031B3C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出生日期：</w:t>
                      </w:r>
                      <w:r w:rsidR="00D66D7D"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.02</w:t>
                      </w:r>
                    </w:p>
                    <w:p w14:paraId="17C57EBC" w14:textId="77777777" w:rsidR="00C11160" w:rsidRDefault="00031B3C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3525B0DE" wp14:editId="01FEFF0E">
                <wp:simplePos x="0" y="0"/>
                <wp:positionH relativeFrom="column">
                  <wp:posOffset>-481330</wp:posOffset>
                </wp:positionH>
                <wp:positionV relativeFrom="paragraph">
                  <wp:posOffset>5840095</wp:posOffset>
                </wp:positionV>
                <wp:extent cx="1656080" cy="1043940"/>
                <wp:effectExtent l="0" t="0" r="0" b="0"/>
                <wp:wrapNone/>
                <wp:docPr id="40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8BDC8E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1230612306</w:t>
                            </w:r>
                          </w:p>
                          <w:p w14:paraId="7898F705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12306@qq.com</w:t>
                            </w:r>
                          </w:p>
                          <w:p w14:paraId="1F4966F1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XG99999999999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5B0DE" id="文本框 93" o:spid="_x0000_s1035" type="#_x0000_t202" style="position:absolute;margin-left:-37.9pt;margin-top:459.85pt;width:130.4pt;height:82.2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" filled="f" stroked="f">
                <v:textbox style="mso-fit-shape-to-text:t">
                  <w:txbxContent>
                    <w:p w14:paraId="088BDC8E" w14:textId="77777777" w:rsidR="00C11160" w:rsidRDefault="00031B3C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1230612306</w:t>
                      </w:r>
                    </w:p>
                    <w:p w14:paraId="7898F705" w14:textId="77777777" w:rsidR="00C11160" w:rsidRDefault="00031B3C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12306@qq.com</w:t>
                      </w:r>
                    </w:p>
                    <w:p w14:paraId="1F4966F1" w14:textId="77777777" w:rsidR="00C11160" w:rsidRDefault="00031B3C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XG99999999999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E8B7DB9" wp14:editId="3863008B">
                <wp:simplePos x="0" y="0"/>
                <wp:positionH relativeFrom="column">
                  <wp:posOffset>-682625</wp:posOffset>
                </wp:positionH>
                <wp:positionV relativeFrom="paragraph">
                  <wp:posOffset>3871595</wp:posOffset>
                </wp:positionV>
                <wp:extent cx="95250" cy="163195"/>
                <wp:effectExtent l="38100" t="0" r="38100" b="8255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18" cy="1632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w14:anchorId="128E82A4" id="KSO_Shape" o:spid="_x0000_s1026" style="position:absolute;left:0;text-align:left;margin-left:-53.75pt;margin-top:304.85pt;width:7.5pt;height:12.85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918B946" wp14:editId="54889808">
                <wp:simplePos x="0" y="0"/>
                <wp:positionH relativeFrom="column">
                  <wp:posOffset>-700405</wp:posOffset>
                </wp:positionH>
                <wp:positionV relativeFrom="paragraph">
                  <wp:posOffset>4511040</wp:posOffset>
                </wp:positionV>
                <wp:extent cx="130810" cy="165735"/>
                <wp:effectExtent l="0" t="0" r="3175" b="6350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757" cy="16551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D3231" id="KSO_Shape" o:spid="_x0000_s1026" style="position:absolute;left:0;text-align:left;margin-left:-55.15pt;margin-top:355.2pt;width:10.3pt;height:13.0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stroked="f">
                <v:path arrowok="t" o:connecttype="custom" o:connectlocs="39586,72690;50241,78204;49665,81437;49000,85312;50285,89431;71906,130795;68981,88567;69801,84360;68915,80905;71396,77850;81630,72203;91001,72712;97890,79510;103827,87128;108789,95587;112643,105042;115390,115516;116919,127097;112089,135667;96738,142244;80633,146473;64019,148289;46431,147492;29041,143882;12405,137571;0,130530;1196,118240;3677,107190;7354,97270;12139,88434;17965,80618;24744,73686;33295,66999;64760,399;72180,2417;78891,5964;84627,10819;89167,16760;92379,23633;94040,31237;93841,40017;91271,48796;86643,56467;80242,62652;71250,67530;65181,69126;58625,69569;51295,68616;44562,66199;38515,62519;33045,57354;28571,50703;25736,43098;24695,34785;25581,26914;28150,19731;32137,13324;37363,7937;43653,3813;50807,1086;58559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173D5070" wp14:editId="264390E3">
                <wp:simplePos x="0" y="0"/>
                <wp:positionH relativeFrom="column">
                  <wp:posOffset>-697230</wp:posOffset>
                </wp:positionH>
                <wp:positionV relativeFrom="paragraph">
                  <wp:posOffset>5993130</wp:posOffset>
                </wp:positionV>
                <wp:extent cx="148590" cy="148590"/>
                <wp:effectExtent l="0" t="0" r="3810" b="3810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816" cy="14881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7BDEB" id="KSO_Shape" o:spid="_x0000_s1026" style="position:absolute;left:0;text-align:left;margin-left:-54.9pt;margin-top:471.9pt;width:11.7pt;height:11.7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059396706;2147483646,2147483646;2147483646,2147483646;2147483646,2147483646;2147483646,2147483646;105939670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91A10C9" wp14:editId="4802AAF6">
                <wp:simplePos x="0" y="0"/>
                <wp:positionH relativeFrom="column">
                  <wp:posOffset>-697230</wp:posOffset>
                </wp:positionH>
                <wp:positionV relativeFrom="paragraph">
                  <wp:posOffset>6305550</wp:posOffset>
                </wp:positionV>
                <wp:extent cx="149860" cy="154940"/>
                <wp:effectExtent l="0" t="0" r="2540" b="0"/>
                <wp:wrapNone/>
                <wp:docPr id="4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AD0CA55" id="KSO_Shape" o:spid="_x0000_s1026" style="position:absolute;left:0;text-align:left;margin-left:-54.9pt;margin-top:496.5pt;width:11.8pt;height:12.2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stroked="f">
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29658532" wp14:editId="36B3A33C">
                <wp:simplePos x="0" y="0"/>
                <wp:positionH relativeFrom="column">
                  <wp:posOffset>-710565</wp:posOffset>
                </wp:positionH>
                <wp:positionV relativeFrom="paragraph">
                  <wp:posOffset>6618605</wp:posOffset>
                </wp:positionV>
                <wp:extent cx="182880" cy="170815"/>
                <wp:effectExtent l="0" t="0" r="8255" b="1270"/>
                <wp:wrapNone/>
                <wp:docPr id="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679" cy="170758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7C572714" id="KSO_Shape" o:spid="_x0000_s1026" style="position:absolute;left:0;text-align:left;margin-left:-55.95pt;margin-top:521.15pt;width:14.4pt;height:13.4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stroked="f">
                <v:path arrowok="t" o:connecttype="custom" o:connectlocs="78229,47320;74765,50815;78229,54310;81693,50815;78229,47320;58397,47320;54933,50815;58397,54310;61861,50815;58397,47320;66516,32668;86760,40978;84780,75168;87153,87713;76240,80047;44235,69224;53395,36236;66516,32668;52712,18179;47517,23422;52712,28664;57907,23422;52712,18179;28329,18179;23134,23422;28329,28664;33525,23422;28329,18179;39307,16;53219,1825;80844,36449;51514,34706;42354,67693;46027,71795;35279,71973;23640,81311;20611,67612;5237,18381;39307,16" o:connectangles="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48A06FF" wp14:editId="5E3B2214">
                <wp:simplePos x="0" y="0"/>
                <wp:positionH relativeFrom="column">
                  <wp:posOffset>-693420</wp:posOffset>
                </wp:positionH>
                <wp:positionV relativeFrom="paragraph">
                  <wp:posOffset>4192905</wp:posOffset>
                </wp:positionV>
                <wp:extent cx="116205" cy="174625"/>
                <wp:effectExtent l="0" t="0" r="0" b="0"/>
                <wp:wrapNone/>
                <wp:docPr id="4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211" cy="174753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9DA72" id="KSO_Shape" o:spid="_x0000_s1026" style="position:absolute;left:0;text-align:left;margin-left:-54.6pt;margin-top:330.15pt;width:9.15pt;height:13.7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7313,204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" path="m550334,1339850r256646,l827353,1358335r18785,17956l864130,1393983r16669,17693l896674,1428840r14816,16636l925249,1462376r12964,16636l950120,1495120r5820,8450l961232,1511756r5027,8186l971286,1527863r4763,7922l980547,1543971r4498,8186l989278,1560343r3969,7922l996951,1576451r3440,8186l1003830,1592823r3175,8450l1010180,1609195r3175,11091l1017059,1632697r3705,14787l1024203,1663592r3440,17692l1031347,1700297r3439,20861l1038226,1743075r-719138,l322528,1721158r3439,-20861l329407,1681284r3439,-17692l336551,1647484r3439,-14787l343694,1620286r3704,-11091l350309,1601273r3175,-8450l356923,1584637r3440,-8186l364067,1568265r3969,-7922l372269,1552157r4234,-8186l381265,1535785r4763,-7922l390790,1519942r5292,-8186l401373,1503570r5821,-8450l419101,1479012r12964,-16636l445824,1445476r14816,-16636l476515,1411676r16669,-17693l511176,1376291r19050,-17956l550334,1339850xm430213,534988r495300,l916527,545836r-9515,11642l897233,568590r-10308,11642l876089,591609r-11101,11906l853095,615422r-12158,11906l828250,639499r-13215,12435l801292,664105r-14273,12964l772218,690034r-15593,12965l740767,716492r-16651,13494l717772,735278r-6343,5556l705350,746655r-5814,6350l693985,759090r-5814,6879l682885,772584r-5022,6879l672841,772584r-5286,-6615l662005,759090r-5815,-6085l650376,746655r-6079,-5821l637954,735278r-6344,-5292l614959,716492,599101,702999,583508,690034,568707,677069,554434,664105,540691,651934,527476,639499,514789,627328,502631,615422,490738,603515,479637,591609,468801,580232,458493,568590r-9779,-11112l439199,545836r-8986,-10848xm188949,224189r4499,39703l195830,284803r2911,21704l201917,328741r2911,21969l208532,372678r3970,21440l215413,408146r2646,13499l221235,434880r3175,12705l227321,459496r3176,10852l233673,480406r2911,8999l241082,501316r5029,11911l251403,524873r5558,11911l262783,547901r5822,11646l275220,570664r6616,11117l288981,593162r7146,10852l304066,615396r7939,10852l320473,637365r8733,11117l338468,659334r9262,11116l366784,692419r18525,21969l404362,736887r9792,11381l424210,759385r10850,11646l445910,782413r11644,11646l469463,805440r12702,11911l495661,829262r14291,11911l525036,853349r6880,5558l537738,864730r5293,6088l547530,876376r4234,5823l555204,888023r3440,5823l561291,899669r2911,5558l566848,911315r2117,5558l570818,922696r3705,11911l577698,946518r4764,19852l584314,973781r1588,7146l587225,988074r529,7941l588284,1005808r264,11911l588284,1026453r-265,7147l587754,1039423r-529,5294l585373,1055304r-2647,15087l581138,1079655r-2117,9264l576904,1097919r-2381,8999l571876,1115917r-3175,8735l565260,1133387r-3969,8734l558644,1147680r-3440,6088l551764,1159326r-4234,5823l543031,1170972r-5028,5823l532181,1182618r-6881,5559l510216,1200352r-14290,11911l482430,1224174r-12967,11911l457554,1247466r-11644,11911l435060,1270759r-10850,11381l414154,1293257r-9792,11646l385309,1326872r-18525,22234l347730,1371340r-9262,11116l329206,1393309r-8733,10852l312005,1415278r-7939,11116l296127,1437511r-7146,11117l281836,1459480r-6616,11382l268605,1482243r-5822,11382l256961,1505006r-5558,11646l246111,1528563r-5029,11646l236584,1552385r-2647,7941l231026,1568796r-2911,9264l225734,1588382r-2911,10323l220441,1609822r-5028,23292l210649,1658260r-4234,25674l202181,1709609r-3440,25939l193448,1778162r-4499,39174l1168364,1817336r-4234,-39438l1161748,1756987r-2911,-21968l1155661,1713050r-3175,-22234l1148781,1668847r-3970,-21175l1142165,1633644r-2647,-13764l1136343,1606910r-3176,-12705l1130256,1582295r-3176,-10853l1123905,1561384r-2911,-8999l1116230,1540209r-4763,-11646l1106174,1516652r-5557,-11646l1094795,1493625r-6087,-11382l1082357,1470862r-6616,-11382l1068596,1448628r-7410,-11117l1053512,1426394r-8204,-11116l1037105,1404161r-8998,-10852l1019374,1382456r-9527,-11116l990794,1349106r-18525,-22234l953215,1304903r-9791,-11646l933368,1282140r-10850,-11381l911668,1259377r-11644,-11646l888115,1236085r-12967,-11911l861652,1212263r-14291,-11911l832277,1188177r-6880,-5559l819575,1176795r-5028,-5823l809783,1165149r-3969,-5823l802109,1153768r-3176,-6088l796287,1142121r-2911,-5558l790994,1130740r-2382,-6088l786760,1119094r-2117,-5823l783055,1107183r-3176,-11911l774851,1074362r-1587,-8735l771411,1057686r-1058,-8470l769559,1040217r-265,-10587l769029,1017719r,-8470l769294,1002896r529,-4764l770353,993897r2117,-8470l773528,979075r1323,-7676l776439,961870r2117,-9264l780409,943607r2646,-9000l785437,925608r3175,-8735l792317,908139r3970,-8470l798933,893846r3176,-5823l805814,882199r3969,-5823l814547,870818r5028,-6088l825397,858907r6880,-5558l847361,841173r14291,-11911l875148,817351r12967,-11911l900024,794059r11644,-11646l922518,771031r10850,-11646l943424,748268r9791,-11381l972269,714388r18525,-21969l1009847,670450r9527,-11116l1028107,648482r8998,-11117l1045308,626248r8204,-10852l1061186,604014r7410,-10852l1075741,581781r6616,-11117l1088708,559547r6087,-11646l1100617,536784r5557,-11911l1111467,513227r4763,-11911l1120994,489405r2646,-7676l1126287,472995r2911,-9529l1131844,453408r2646,-10588l1137137,431968r5028,-23822l1146664,383531r4498,-25940l1155132,331917r3705,-25939l1161748,284273r2382,-20645l1168364,224189r-979415,xm111941,l1245372,r5822,265l1257016,530r5558,794l1268131,2382r5293,1324l1278716,5029r5293,1853l1289302,9000r4763,2382l1299093,13499r4499,2912l1308091,19058r4499,3441l1316824,25675r4234,3705l1324498,32821r3970,3971l1331908,41027r3440,4235l1338259,49497r3176,4499l1344081,58761r2382,4764l1348845,68554r1852,5029l1352285,78877r1852,5558l1355196,89729r1058,5558l1356784,100846r529,5558l1357313,112227r,5559l1356784,122815r-530,5293l1355460,133137r-1058,5029l1353344,143460r-1853,4765l1349903,152989r-2117,4764l1345669,162253r-2382,4500l1340906,170988r-2911,3970l1335084,179193r-3176,3970l1328732,186869r-3704,3705l1321852,194015r-3970,3176l1313913,200368r-3970,3176l1305709,206191r-4234,2647l1296976,211220r-4499,2382l1287714,215455r-4764,1853l1278187,218896r-5028,1323l1268131,221543r-5028,794l1258075,223131r-4234,43144l1251194,290096r-2646,24351l1245372,340122r-3440,25410l1237963,391471r-3705,25410l1231347,432762r-2911,15087l1225525,462936r-3176,14823l1218644,492052r-3440,14028l1211499,519579r-4234,13235l1202237,547636r-5822,14822l1190593,577016r-6087,14823l1177890,606132r-6880,14028l1163865,634188r-7410,14029l1148516,661981r-8204,13499l1131844,689243r-8733,13235l1113849,715712r-9263,13234l1094795,742180r-9791,12705l1074947,767590r-10850,12441l1053512,792736r-10850,12175l1031283,817351r-11380,12441l1007995,841967r-12438,12440l983384,866848r-12703,12440l957714,891463r-13496,12441l916960,928520r-28580,25145l888115,954459r-1323,3441l885204,962664r-1588,5823l881764,975369r-1323,6088l879118,986221r-2382,7411l876207,997338r-530,4764l875148,1008984r,8735l875148,1025130r265,5823l875942,1035453r529,3441l878059,1046305r1059,4764l880176,1056892r794,5823l882293,1068009r2382,9000l887057,1083890r1587,4235l916960,1113271r27522,24615l957714,1150327r12967,12440l983384,1174942r12173,12176l1007995,1199558r11908,12176l1031283,1224174r11379,12440l1053512,1249055r10585,12440l1074947,1274200r10057,12705l1094795,1299874r9791,12970l1113849,1325814r9262,13234l1131844,1352547r8468,13499l1148516,1379810r7939,13499l1163865,1407337r7145,14028l1177890,1435394r6616,14557l1190593,1464509r5822,14823l1202237,1493889r5028,15087l1211499,1521946r3705,13764l1218644,1549473r3705,14294l1225525,1578854r2911,14822l1231347,1609028r2911,15881l1239286,1656407r4499,31233l1247490,1719137r3440,30439l1254899,1785838r3176,32821l1263103,1819189r5028,1058l1273159,1821571r5028,1323l1282950,1824218r4764,2117l1292477,1828188r4499,2382l1301475,1832688r4234,2911l1309943,1838246r3970,2912l1317882,1844334r3970,3176l1325028,1850951r3704,3706l1331908,1858627r3176,3970l1337995,1866568r2911,3970l1343287,1874773r2382,4500l1347786,1883772r2117,4765l1351491,1893301r1853,4764l1354402,1903359r1058,5029l1356254,1913417r530,5294l1357313,1924004r,5294l1357313,1934857r-529,6087l1356254,1946503r-1058,5294l1354137,1957355r-1852,5558l1350697,1967942r-1852,5029l1346463,1978000r-2382,4765l1341435,1987529r-3176,4500l1335348,1996529r-3440,4235l1328468,2004734r-3970,3970l1321058,2012410r-4234,3441l1312590,2019292r-4499,3176l1303592,2025115r-4499,2911l1294065,2030408r-4763,2383l1284009,2034643r-5293,1853l1273424,2038084r-5293,1059l1262574,2040466r-5558,530l1251194,2041525r-5822,l111941,2041525r-5822,l100561,2040996r-5822,-530l89447,2039143r-5558,-1059l78861,2036496r-5292,-1853l68540,2032791r-5292,-2383l58484,2028026r-4763,-2911l49222,2022468r-4234,-3176l40754,2015851r-3970,-3441l32815,2008704r-3705,-3970l25405,2000764r-3176,-4235l19054,1992029r-2911,-4500l13232,1982765r-2117,-4765l8733,1972971r-1852,-5029l5028,1962913r-1588,-5558l2117,1951797r-794,-5294l529,1940944r-264,-6087l,1929298r265,-5294l529,1918711r530,-5294l1852,1908388r1059,-5029l4499,1898065r1323,-4764l7674,1888537r2117,-4765l11644,1879273r2646,-4500l16672,1870538r2911,-3970l22229,1862597r3176,-3970l28845,1854657r3440,-3706l35726,1847510r3705,-3176l43400,1841158r4234,-2912l51604,1835599r4499,-2911l60601,1830570r4499,-2382l69599,1826335r4763,-2117l79391,1822894r4763,-1323l89182,1820247r5028,-1058l99503,1818659r4234,-43143l106383,1751694r2382,-24616l112205,1701668r3441,-25675l119615,1650319r3970,-25410l126231,1609028r2911,-15352l132053,1578854r3175,-15087l138669,1549473r3705,-13763l146343,1521946r3970,-12970l155605,1493889r5558,-14557l166985,1464509r6086,-14558l179687,1435394r6881,-14029l193713,1407337r7674,-14028l209062,1379810r8203,-13764l225734,1352547r8733,-13499l243729,1325814r9262,-12970l262783,1299874r9791,-12969l282630,1274200r10586,-12705l304066,1249055r10850,-12441l326295,1224174r11379,-12440l349583,1199558r12173,-12440l374194,1174678r12702,-11911l399864,1150327r13231,-12441l440617,1113271r28316,-25146l469198,1087331r1588,-3441l472374,1079126r1587,-5823l475814,1066156r2646,-11646l479519,1049746r1058,-4764l481371,1039952r529,-6087l482165,1026718r265,-8999l482430,1010308r-265,-5029l481636,1001838r-530,-2383l479254,994426r-794,-3970l477402,984633r-1059,-5823l475549,973516r-2646,-8999l470786,957900r-1853,-4235l440617,928520,413095,903904,399864,891463,386896,879288,374194,866848,361756,854407,349583,841967,337674,829792,326295,817351,314916,804911,304066,792736,293216,780031,282630,767590,272574,754885r-9791,-12705l252991,728946r-9262,-13234l234467,702478r-8733,-13235l217265,675480r-8203,-13499l201387,648217r-7674,-14029l186568,620160r-6881,-14028l173071,591839r-6086,-14823l161163,562458r-5558,-14822l150313,532814r-3970,-13235l142374,506080r-3705,-14028l135228,477759r-3175,-14823l129142,447849r-2911,-15087l123585,416881r-5293,-31233l113793,353886r-3705,-31233l106383,292214r-3705,-36262l99503,223131r-5293,-794l89182,221543r-5028,-1324l79391,218896r-5029,-1588l69599,215455r-4499,-1853l60601,211220r-4498,-2382l51604,206191r-3970,-2647l43400,200368r-3969,-3177l35726,194280r-3441,-3706l28845,186869r-3440,-3706l22229,179193r-2646,-4235l16672,171252r-2382,-4499l11644,162253,9791,157753,7674,152989,5822,148225,4499,143460,2911,138166,1852,133137r-793,-5029l529,122815,265,117786,,112227r265,-5823l529,100846r794,-5559l2117,89729,3440,84435,5028,78877,6881,73583,8733,68554r2382,-5029l13232,58761r2911,-4765l19054,49497r3175,-4235l25405,41027r3705,-4235l32815,32821r3969,-3441l40754,25675r4234,-3176l49222,19058r4499,-2647l58484,13499r4764,-2117l68540,9000,73569,6882,78861,5029,83889,3706,89447,2382,94739,1324r5822,-794l106119,265,111941,xe" stroked="f">
                <v:path arrowok="t" o:connecttype="custom" o:connectlocs="77214,121405;81570,131593;27761,128534;32539,119423;71698,45416;57357,58730;50979,58730;36638,45416;17679,34736;23093,47379;35633,62495;44853,71861;47010,81988;44642,91671;34766,101502;22522,116576;17616,128584;91800,133299;87486,119303;76172,104229;64710,93066;61644,84483;62363,75370;67713,67189;82157,51797;89579,39091;93365,17907;104171,1311;107935,5877;107998,11839;104678,16258;99772,25116;95606,44926;86703,60296;70991,76174;69955,82347;77568,92876;89748,106956;97108,122665;101337,145392;106180,148141;108421,153257;106941,159113;102183,162665;5879,162517;1290,158754;85,152834;2580,147844;7528,145308;11377,122665;18736,106956;30917,92876;38509,82580;37473,76174;21781,60296;12879,44926;8501,23341;3468,16004;360,11459;698,5476;4673,1078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1D973102" wp14:editId="4C3FE81A">
                <wp:simplePos x="0" y="0"/>
                <wp:positionH relativeFrom="column">
                  <wp:posOffset>-711835</wp:posOffset>
                </wp:positionH>
                <wp:positionV relativeFrom="paragraph">
                  <wp:posOffset>3567430</wp:posOffset>
                </wp:positionV>
                <wp:extent cx="153670" cy="153670"/>
                <wp:effectExtent l="0" t="0" r="0" b="0"/>
                <wp:wrapNone/>
                <wp:docPr id="4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442" cy="153698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C611B" id="KSO_Shape" o:spid="_x0000_s1026" style="position:absolute;left:0;text-align:left;margin-left:-56.05pt;margin-top:280.9pt;width:12.1pt;height:12.1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20900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" path="m1223010,1433512r635,31130l1224915,1495453r1270,29541l1227773,1554218r1905,28270l1232218,1610123r2222,27000l1237298,1662852r3175,25412l1243965,1712723r3810,23823l1251585,1759417r4445,22235l1260475,1803252r5080,20647l1270953,1843593r5397,18741l1282383,1880757r6032,17153l1295083,1914428r6985,15564l1309053,1944604r7620,13977l1324610,1971604r7938,12071l1336993,1989392r4445,5718l1345565,2000192r4763,5400l1354773,2010039r4762,4765l1363980,2019251r4763,4129l1373823,2027510r4762,3494l1383983,2034498r5080,3176l1394460,2040851r5080,2859l1399540,1686041r-4762,-953l1390015,1683817r-4445,-1588l1381125,1680323r-4127,-2541l1373505,1674923r-3810,-2859l1366203,1668888r-2858,-3812l1360805,1661264r-2222,-3812l1356360,1652688r-1270,-4130l1353820,1643476r-635,-4765l1352868,1633947r,-53365l1353185,1574865r953,-5083l1355408,1564700r1587,-5082l1359535,1555171r2540,-4765l1365250,1546276r3175,-3494l1372553,1538971r4127,-2859l1380808,1533253r4762,-2224l1390650,1529441r5080,-1588l1401128,1526900r5397,-318l1524000,1526582r5398,318l1535113,1527853r4762,1588l1544955,1531029r4763,2224l1553845,1536112r4445,2859l1562100,1542782r3175,3494l1568768,1550406r2540,4765l1573530,1559618r1588,5082l1576388,1569782r952,5083l1577658,1580582r,53365l1577340,1638711r-635,4765l1575435,1648558r-1270,4130l1572260,1657452r-2222,3812l1567498,1665076r-3493,3812l1560830,1672064r-3492,2859l1553528,1677782r-4128,2541l1545273,1682229r-4763,1588l1536065,1685088r-5080,953l1530985,2043710r5398,-2859l1541463,2037674r5397,-3176l1551940,2031004r5080,-3494l1561783,2023380r5080,-4129l1571308,2014804r4445,-4765l1580515,2005592r4445,-5400l1589088,1995110r4762,-5718l1597660,1983675r8573,-12071l1614170,1958581r7303,-13977l1628775,1929992r6668,-15564l1642110,1897910r6350,-17153l1654175,1862334r5715,-18741l1664970,1823899r4763,-20647l1674813,1781652r4127,-22235l1683068,1736546r3810,-23823l1690053,1688264r3175,-25412l1696085,1637123r2540,-27000l1700848,1582488r1905,-28270l1704340,1524994r1588,-29541l1706880,1464642r953,-31130l1747520,1435736r36513,2541l1845310,1443042r40005,3176l1899920,1447489r11430,635l1922463,1449077r11112,1270l1944370,1452253r10795,2224l1965643,1457653r10477,3494l1985963,1464959r9842,4447l2005330,1474489r9208,5082l2023428,1485606r8890,6035l2040573,1498312r7937,6671l2056130,1512288r7620,7942l2070418,1527853r6667,8576l2083118,1545324r6032,8894l2094230,1563112r5080,9847l2103755,1582488r3810,10165l2111058,1603135r2857,10482l2116455,1624417r1905,10800l2119630,1646335r953,11117l2120900,1668888r,279846l2120583,1954451r-635,5718l2118678,1965569r-1588,5400l2115185,1976051r-2540,5400l2109470,1986533r-3175,4765l2102485,1996380r-4127,4765l2093595,2005910r-4762,4447l2083118,2014804r-5715,4765l2071370,2023698r-6350,4447l2057718,2032274r-7303,3812l2043113,2040216r-7938,3811l2026920,2047521r-8255,4130l2009458,2055145r-9208,3176l1980883,2065310r-20003,6035l1939608,2077380r-22543,5718l1893888,2088498r-24448,4764l1844675,2098027r-26035,3812l1792288,2105651r-26988,3811l1737360,2112639r-27940,2541l1680528,2117721r-28893,1906l1622108,2121850r-29528,1271l1562735,2124392r-29845,635l1502728,2125662r-30163,l1442720,2125662r-30162,-635l1382395,2124392r-30162,-1271l1322070,2121850r-29527,-2223l1263015,2117721r-28892,-2541l1205230,2112639r-28257,-3177l1149033,2105651r-26988,-3812l1095693,2098027r-25718,-4765l1044893,2088498r-24130,-5400l997903,2077380r-22225,-6035l955040,2065310r-20002,-6989l925513,2055145r-9208,-3494l907415,2047521r-8572,-3494l890588,2040216r-7938,-4130l875348,2032274r-7303,-4129l861695,2023698r-6667,-4129l848995,2014804r-5715,-4447l837883,2005910r-4445,-4765l828993,1996380r-4128,-5082l821373,1986533r-2858,-5082l815975,1976051r-2540,-5082l811848,1965569r-1270,-5400l809943,1954451r-318,-5717l809625,1668888r318,-11436l810895,1646335r1270,-11118l814070,1624417r2858,-10800l819785,1603135r3175,-10482l827088,1582488r4445,-9529l836295,1563112r5398,-8894l847408,1545324r6350,-8895l860108,1527853r6985,-7623l874395,1512288r7620,-7305l890270,1498312r8255,-6671l907098,1485606r8890,-6035l925195,1474489r9843,-5083l944880,1464959r9843,-3812l964883,1457653r10477,-3176l986155,1452253r10795,-1906l1008063,1449077r11112,-953l1030605,1447489r14605,-1271l1085533,1443042r60960,-4765l1183005,1435736r40005,-2224xm1255955,762815r-3809,318l1248655,764086r-3491,1589l1241673,766946r-3174,1906l1235643,771076r-3174,2542l1229295,776477r-6030,6037l1217235,789503r-5395,7308l1200097,813014r-8252,11755l1183276,837160r-7934,12391l1167407,862577r-2539,12708l1162329,888312r-2221,13026l1158521,914682r-1587,13661l1155982,941687r-635,13662l1155347,969010r,9849l1155665,988708r634,9849l1157252,1008407r1269,9213l1159791,1027152r2221,9849l1163599,1046214r2222,9532l1168042,1064641r2539,9532l1173755,1083069r2856,9213l1179785,1101178r3174,8579l1186767,1118653r3809,8895l1194384,1136127r4443,8260l1202953,1152648r9204,16203l1221678,1184737r10156,15250l1242625,1214601r10791,14615l1264841,1242560r12378,13026l1289279,1267977r12377,11438l1314351,1290535r12695,10166l1340059,1310233r12695,8578l1365766,1326754r13012,7307l1391473,1340098r13012,5401l1410516,1347723r6664,2224l1423211,1351535r6030,1589l1435271,1354395r6030,1588l1447331,1356936r5713,636l1458756,1357889r5713,l1470182,1357889r5713,-317l1481607,1356936r6030,-953l1493667,1354395r6031,-1271l1505728,1351535r6347,-1588l1518105,1347723r6665,-2224l1537465,1340098r12695,-6037l1563172,1326754r13013,-7943l1589197,1310233r13012,-9532l1614904,1290535r12695,-11120l1639977,1267977r12060,-12391l1663780,1242560r11742,-13344l1686631,1214601r10790,-14614l1707577,1184737r9521,-15886l1725985,1152648r4443,-8261l1734554,1136127r3808,-8579l1742488,1118653r3491,-8896l1749153,1101178r3491,-8896l1755501,1083069r2856,-8896l1760896,1064641r2539,-8895l1765339,1046214r1904,-9213l1769148,1027152r1269,-9532l1771687,1008407r634,-9850l1773274,988708r634,-9849l1773908,969010r-634,-11755l1772639,945500r-15234,-636l1741854,943911r-16187,-953l1709481,941687r-16503,-1588l1676157,938510r-16503,-2224l1642516,934062r-16821,-2542l1608557,928979r-16821,-3177l1574915,922624r-16503,-3177l1541591,915952r-16186,-4130l1509536,908010r-16186,-4766l1478116,899114r-14916,-4766l1448283,889265r-13964,-5084l1420672,878780r-13013,-5719l1395282,867343r-11743,-6037l1372113,854952r-10473,-6354l1352119,841926r-8887,-6672l1335298,827946r-3808,-3495l1327998,820321r-2856,-3495l1321968,813014r-6030,-7625l1310226,798081r-5396,-6036l1299435,786326r-5078,-5083l1289596,777112r-5078,-3812l1280075,770441r-4443,-2542l1271506,765993r-4126,-1907l1263254,763451r-3808,-636l1255955,762815xm1454313,492125r10156,l1474942,492125r10156,636l1494937,493396r10156,953l1514931,495938r10156,1588l1534926,499750r9839,2224l1554286,504198r9204,2860l1573011,510235r9521,3495l1592053,517224r9204,4131l1610144,525167r8886,4448l1627916,534381r8887,4765l1645372,544548r8569,5083l1662193,555350r8569,6036l1678696,567105r7935,6672l1694565,580449r7617,6354l1709799,594111r7617,6989l1724398,608408r7300,7942l1738680,623658r6665,8260l1752327,640179r6347,8578l1765022,657017r6030,8896l1777399,674809r5396,9214l1788825,692919r5078,9531l1799616,712299r4760,9532l1809454,731997r4761,10167l1818341,752013r4443,10485l1826910,772982r3808,10485l1834527,794269r3491,10802l1841191,816191r3174,11120l1847222,838749r2221,11437l1851982,861624r1904,11437l1856108,884817r1587,11755l1858964,908327r1270,12073l1860869,932473r634,12073l1861821,956620r317,12390l1861821,981719r-318,12708l1860551,1006818r-1269,12391l1858012,1031599r-1904,12391l1853886,1056063r-2539,11756l1848808,1079574r-2856,11755l1842144,1102767r-3174,11438l1835161,1125642r-4443,11120l1826592,1147882r-4443,10802l1817071,1169169r-4761,10484l1806915,1190138r-5395,10166l1795490,1210471r-5713,9849l1783747,1230169r-6030,9214l1771052,1248914r-6348,9214l1757722,1267342r-6665,8896l1744075,1284816r-7299,8578l1729476,1301654r-7617,8261l1714242,1317540r-7300,7943l1699008,1332790r-7934,7308l1683457,1347087r-8252,6672l1667271,1360749r-7935,6036l1651085,1373140r-8569,6036l1634264,1384895r-8252,5719l1617760,1395697r-8569,4766l1601257,1405546r-8569,4448l1584119,1414442r-8252,3813l1567615,1421749r-8251,3813l1550795,1428739r-7935,2859l1534609,1434458r-8252,2542l1518423,1439224r-7935,1588l1502554,1442401r-7934,1271l1487003,1444625r-7617,953l1471769,1445896r-7300,317l1457169,1445896r-7616,-318l1441936,1444625r-7617,-953l1426384,1442401r-7934,-1589l1410516,1439224r-8252,-2224l1394330,1434458r-8252,-2860l1377826,1428739r-7934,-3177l1361323,1421749r-8252,-3494l1344502,1414442r-7934,-4448l1327998,1405546r-8251,-5083l1311178,1395697r-8252,-5083l1294674,1384895r-8251,-5719l1278171,1373140r-8252,-6355l1261667,1360749r-7617,-6990l1245799,1347087r-7935,-6989l1229930,1332790r-7617,-7307l1214696,1317540r-7934,-7625l1199780,1301654r-7617,-8260l1185180,1284816r-6982,-8578l1171216,1267342r-6665,-9214l1157886,1248914r-6347,-9531l1145191,1230169r-6030,-9849l1133131,1210471r-5395,-10167l1122023,1190138r-5078,-10485l1111867,1169169r-4761,-10485l1102346,1147882r-4126,-11120l1094094,1125642r-4126,-11437l1086477,1102767r-3174,-11438l1080130,1079574r-2539,-11755l1075052,1056063r-1904,-12073l1071243,1031599r-1587,-12390l1068387,1006818r-952,-12391l1067117,981719r-317,-12709l1066800,956620r635,-12074l1068070,932473r952,-12073l1070291,908327r1270,-11755l1073148,884817r1904,-11756l1076956,861624r2222,-11438l1082034,838749r2856,-11438l1087747,816191r3173,-11120l1094729,794269r3491,-10802l1102029,772982r4125,-10484l1110598,752013r4125,-9849l1119801,731997r4761,-10166l1129640,712299r5078,-9849l1140431,692919r5395,-8896l1151856,674809r6030,-8896l1164234,657017r6030,-8260l1176929,640179r6347,-8261l1190258,623658r7300,-7308l1204540,608408r7300,-7308l1219457,594111r7299,-7308l1234691,580449r7934,-6672l1250242,567105r8252,-5719l1267063,555350r7934,-5719l1283566,544548r8887,-5402l1301339,534381r8569,-4766l1318795,525167r9203,-3812l1337202,517224r9522,-3494l1355610,510235r9521,-3177l1374970,504198r9521,-2224l1394330,499750r9838,-2224l1413689,495938r10156,-1589l1434001,493396r10156,-635l1454313,492125xm719142,314325r139696,l858838,818588,543333,1135063r-98833,-98819l719142,760758r,-446433xm789798,r23500,318l836799,1588r23500,1589l883482,5718r23500,2860l929847,12708r22865,4447l975577,22238r22547,6037l1020354,34946r22230,6672l1064497,49560r21595,8578l1107369,67033r21277,9531l1148971,87048r20642,10801l1189937,109286r19689,12073l1228998,133749r19055,13343l1267107,160753r18101,14614l1303310,189980r17149,15250l1337925,221432r16196,16202l1370635,254790r15561,17473l1401122,290371r14608,18427l1430338,327860r-113690,81964l1304898,394257r-12068,-15567l1280445,364077r-12703,-14297l1254086,335484r-13655,-13343l1226458,309115r-14291,-12707l1197559,284018r-15244,-11755l1166754,261144r-15560,-10802l1134997,239858r-16196,-10166l1102288,220797r-16832,-9213l1068308,203324r-17149,-8260l1033375,188074r-17784,-7307l997489,174731r-17784,-6036l961286,163294r-18419,-4765l924131,154399r-19055,-3813l886340,147410r-19372,-2542l847914,142962r-19372,-1589l809170,140420r-19372,-317l772967,140420r-16831,636l739940,142009r-16514,1588l707230,145186r-16196,2224l674838,150586r-15879,2860l643398,156940r-15878,3495l612276,164883r-15243,4447l581472,174413r-14926,5084l551938,185533r-14926,5718l522721,197605r-14290,6672l494457,211266r-13973,7307l466511,226197r-13338,8260l439835,242400r-13020,8895l414112,260191r-12703,9213l389024,278935r-12068,9530l364889,298631r-11433,10484l342024,319600r-11433,11119l319794,341838r-10798,11437l298834,365030r-10162,11754l278827,388857r-9527,12390l260408,413954r-9210,12708l242624,439688r-8574,13660l226428,466691r-7939,13661l211184,494331r-6986,13978l197529,522923r-6034,14296l185144,551833r-5399,14614l174346,581696r-4763,15250l164819,612195r-4128,15567l156880,643329r-3811,15567l150211,675098r-2541,15885l145447,707503r-2223,16202l141954,739908r-953,16520l140366,772948r-317,17155l140049,804717r635,14296l141319,833627r1270,14614l143860,862537r2222,14296l147988,890812r2223,14614l152751,919404r3494,13661l159420,946726r3176,13661l166407,974365r4446,13343l174981,1001052r5082,13343l184826,1027420r5081,13025l195623,1053153r5717,13026l207374,1078569r6669,12390l220394,1103349r6987,12072l234050,1127176r7621,11754l249293,1150685r7622,11437l264854,1173559r8574,11119l281685,1195480r8892,10801l299469,1216448r9210,10483l318206,1237098r9527,9848l337578,1256795r9844,9848l357902,1275856r10480,8896l379179,1293647r10798,8895l401092,1311120r11115,7942l423639,1327005r11750,7942l447139,1342254r11751,7307l471275,1356868r12068,6354l496045,1369893r12386,6037l521451,1382283r12703,5401l547492,1393403r13020,4765l574168,1403251r13655,4448l601479,1411829r13973,4448l629107,1419771r14609,3177l657689,1426443r14290,2859l646891,1566863r-17466,-3494l612276,1559556r-17466,-3812l577979,1550979r-16832,-4766l544316,1540812r-16196,-5400l511606,1529375r-16196,-6036l479214,1516668r-15561,-6990l448092,1502371r-15561,-7306l417605,1487122r-14925,-8260l388071,1470284r-14926,-8577l358855,1452494r-13973,-9531l330909,1433114r-13974,-9848l303598,1412782r-13021,-10166l277557,1391814r-12703,-11119l252469,1369258r-12386,-11755l228333,1345749r-11750,-12073l205151,1321286r-11115,-12707l182921,1295871r-10480,-13026l161961,1269502r-10162,-13343l141954,1242498r-9527,-13978l123535,1214224r-8892,-14296l105751,1185314r-8257,-14614l89873,1155768r-7940,-14931l74629,1125587r-6986,-15567l60656,1094453r-6034,-15567l48271,1062684r-5399,-15885l37156,1030279r-4764,-16202l27629,997557,23183,980719,19372,964199,15561,947044,12385,930206,9527,912733,7304,895577,4764,878104,3176,860949,1905,843158,953,825685,318,807576,,790103,318,769453,953,749121,2223,729106,4128,709409,6669,689394,9210,669697r3175,-19379l15879,630939r4446,-19379l25088,592816r5081,-19062l35568,555010r6351,-18108l47953,518475r6987,-17790l62244,482576r7622,-17473l78122,447630r8257,-16838l95589,413637r9209,-16520l114643,380597r10162,-16203l135285,348827r10797,-15884l157197,317693r11751,-14931l180698,287512r12385,-14296l205468,259238r13021,-13979l231509,231916r13656,-13661l258820,205230r14608,-12390l287719,180450r14608,-11755l317571,156940r15561,-11119l348375,135019r16196,-10483l380767,114369r16196,-9530l413795,95626r16831,-9214l447775,77835r17148,-7943l482707,62268r17784,-7625l518593,47972r18101,-6354l555114,35582r18736,-5719l592587,25098r19054,-5083l631013,16202r19054,-3812l669756,8895,689446,6354,709135,4130,729142,2224r20007,-953l769474,318,789798,xe" stroked="f">
                <v:path arrowok="t" o:connecttype="custom" o:connectlocs="82453,119465;88797,131115;88282,107650;89312,99540;101773,100466;101032,108535;102535,129962;108921,114010;123256,93797;133885,98511;137572,126648;133020,131938;112710,136899;80063,137064;57776,132206;52586,127019;55799,99005;66119,93838;78968,51160;75014,64706;78041,74692;91115,87188;97683,87579;110119,77759;114773,66559;105466,60362;89015,55401;82756,49760;101431,32857;110922,38498;117696,48092;120723,60424;118767,73662;112199,84347;103325,91368;94533,93694;85618,90750;76888,83256;70711,72200;69435,58860;72955,46775;80100,37613;89818,32528;54287,103;78474,7864;83068,23592;65886,11714;45881,9408;29399,15193;16894,26824;9930,42696;9910,59577;15678,73803;26021,84960;39927,91775;29070,97354;14051,86422;3935,70920;21,52331;4038,31271;15905,14143;33644,3109" o:connectangles="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4AB80722" wp14:editId="10F68D74">
                <wp:simplePos x="0" y="0"/>
                <wp:positionH relativeFrom="column">
                  <wp:posOffset>-701040</wp:posOffset>
                </wp:positionH>
                <wp:positionV relativeFrom="paragraph">
                  <wp:posOffset>5704840</wp:posOffset>
                </wp:positionV>
                <wp:extent cx="1776730" cy="0"/>
                <wp:effectExtent l="0" t="0" r="33020" b="1905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678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242445" id="直接连接符 48" o:spid="_x0000_s1026" style="position:absolute;left:0;text-align:lef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2pt,449.2pt" to="84.7pt,4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" strokecolor="white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D9D5668" wp14:editId="7808C79E">
                <wp:simplePos x="0" y="0"/>
                <wp:positionH relativeFrom="column">
                  <wp:posOffset>-402590</wp:posOffset>
                </wp:positionH>
                <wp:positionV relativeFrom="paragraph">
                  <wp:posOffset>5311775</wp:posOffset>
                </wp:positionV>
                <wp:extent cx="1261110" cy="307975"/>
                <wp:effectExtent l="0" t="0" r="0" b="0"/>
                <wp:wrapNone/>
                <wp:docPr id="49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5FD9FA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D5668" id="文本框 102" o:spid="_x0000_s1036" type="#_x0000_t202" style="position:absolute;margin-left:-31.7pt;margin-top:418.25pt;width:99.3pt;height:24.2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" filled="f" stroked="f">
                <v:textbox style="mso-fit-shape-to-text:t">
                  <w:txbxContent>
                    <w:p w14:paraId="165FD9FA" w14:textId="77777777" w:rsidR="00C11160" w:rsidRDefault="00031B3C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03DEF190" wp14:editId="1AE5C9DA">
                <wp:simplePos x="0" y="0"/>
                <wp:positionH relativeFrom="column">
                  <wp:posOffset>-702310</wp:posOffset>
                </wp:positionH>
                <wp:positionV relativeFrom="paragraph">
                  <wp:posOffset>5338445</wp:posOffset>
                </wp:positionV>
                <wp:extent cx="252095" cy="252095"/>
                <wp:effectExtent l="0" t="0" r="15240" b="15240"/>
                <wp:wrapNone/>
                <wp:docPr id="50" name="圆角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05" cy="251805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2A722732" id="圆角矩形 50" o:spid="_x0000_s1026" style="position:absolute;left:0;text-align:left;margin-left:-55.3pt;margin-top:420.35pt;width:19.85pt;height:19.8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" fillcolor="#8eb8b6" strokecolor="white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C7D6DEF" wp14:editId="72EF5D70">
                <wp:simplePos x="0" y="0"/>
                <wp:positionH relativeFrom="column">
                  <wp:posOffset>-701040</wp:posOffset>
                </wp:positionH>
                <wp:positionV relativeFrom="paragraph">
                  <wp:posOffset>3373120</wp:posOffset>
                </wp:positionV>
                <wp:extent cx="1776730" cy="0"/>
                <wp:effectExtent l="0" t="0" r="33020" b="19050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678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3F49E8" id="直接连接符 51" o:spid="_x0000_s1026" style="position:absolute;left:0;text-align:lef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2pt,265.6pt" to="84.7pt,2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" strokecolor="white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3E07604" wp14:editId="351C59AF">
                <wp:simplePos x="0" y="0"/>
                <wp:positionH relativeFrom="column">
                  <wp:posOffset>-402590</wp:posOffset>
                </wp:positionH>
                <wp:positionV relativeFrom="paragraph">
                  <wp:posOffset>2980690</wp:posOffset>
                </wp:positionV>
                <wp:extent cx="1261110" cy="307975"/>
                <wp:effectExtent l="0" t="0" r="0" b="0"/>
                <wp:wrapNone/>
                <wp:docPr id="52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DB9A18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07604" id="文本框 107" o:spid="_x0000_s1037" type="#_x0000_t202" style="position:absolute;margin-left:-31.7pt;margin-top:234.7pt;width:99.3pt;height:24.2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" filled="f" stroked="f">
                <v:textbox style="mso-fit-shape-to-text:t">
                  <w:txbxContent>
                    <w:p w14:paraId="29DB9A18" w14:textId="77777777" w:rsidR="00C11160" w:rsidRDefault="00031B3C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BA96D70" wp14:editId="4DD81384">
                <wp:simplePos x="0" y="0"/>
                <wp:positionH relativeFrom="column">
                  <wp:posOffset>-702310</wp:posOffset>
                </wp:positionH>
                <wp:positionV relativeFrom="paragraph">
                  <wp:posOffset>3006725</wp:posOffset>
                </wp:positionV>
                <wp:extent cx="252095" cy="252095"/>
                <wp:effectExtent l="0" t="0" r="15240" b="15240"/>
                <wp:wrapNone/>
                <wp:docPr id="53" name="圆角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05" cy="251805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23B3653" id="圆角矩形 53" o:spid="_x0000_s1026" style="position:absolute;left:0;text-align:left;margin-left:-55.3pt;margin-top:236.75pt;width:19.85pt;height:19.8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" fillcolor="#8eb8b6" strokecolor="white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57180C6" wp14:editId="1E661342">
                <wp:simplePos x="0" y="0"/>
                <wp:positionH relativeFrom="column">
                  <wp:posOffset>-647065</wp:posOffset>
                </wp:positionH>
                <wp:positionV relativeFrom="paragraph">
                  <wp:posOffset>3041650</wp:posOffset>
                </wp:positionV>
                <wp:extent cx="143510" cy="181610"/>
                <wp:effectExtent l="0" t="0" r="8890" b="8890"/>
                <wp:wrapNone/>
                <wp:docPr id="5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3673" cy="18186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0801C" id="KSO_Shape" o:spid="_x0000_s1026" style="position:absolute;left:0;text-align:left;margin-left:-50.95pt;margin-top:239.5pt;width:11.3pt;height:14.3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stroked="f">
                <v:path arrowok="t" o:connecttype="custom" o:connectlocs="43496,79870;55204,85928;54571,89481;53841,93739;55252,98264;79008,143715;75795,97315;76696,92692;75722,88897;78448,85539;89694,79335;99990,79894;107559,87364;114083,95734;119535,105028;123770,115418;126788,126926;128468,139651;123161,149068;106294,156294;88598,160941;70343,162936;51017,162060;31910,158094;13630,151160;0,143423;1314,129919;4040,117778;8081,106878;13338,97169;19740,88581;27188,80965;36583,73617;71157,438;79310,2655;86684,6553;92986,11888;97975,18416;101504,25968;103329,34323;103110,43969;100287,53616;95201,62044;88168,68841;78288,74200;71620,75954;64416,76441;56361,75394;48963,72738;42320,68695;36309,63019;31393,55711;28278,47355;27134,38221;28108,29573;30931,21680;35311,14640;41054,8721;47965,4190;55826,1194;64343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CFD9109" wp14:editId="36B1D9BE">
                <wp:simplePos x="0" y="0"/>
                <wp:positionH relativeFrom="column">
                  <wp:posOffset>-659130</wp:posOffset>
                </wp:positionH>
                <wp:positionV relativeFrom="paragraph">
                  <wp:posOffset>5381625</wp:posOffset>
                </wp:positionV>
                <wp:extent cx="163195" cy="163195"/>
                <wp:effectExtent l="0" t="0" r="8890" b="8890"/>
                <wp:wrapNone/>
                <wp:docPr id="5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2918" cy="162918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DF9C6" id="KSO_Shape" o:spid="_x0000_s1026" style="position:absolute;left:0;text-align:left;margin-left:-51.9pt;margin-top:423.75pt;width:12.85pt;height:12.8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59786532;2147483646,2147483646;2147483646,2147483646;2147483646,2147483646;2147483646,2147483646;1159786532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FFB0ED6" wp14:editId="3D750627">
                <wp:simplePos x="0" y="0"/>
                <wp:positionH relativeFrom="column">
                  <wp:posOffset>1334135</wp:posOffset>
                </wp:positionH>
                <wp:positionV relativeFrom="paragraph">
                  <wp:posOffset>114935</wp:posOffset>
                </wp:positionV>
                <wp:extent cx="1308100" cy="637540"/>
                <wp:effectExtent l="0" t="0" r="0" b="0"/>
                <wp:wrapNone/>
                <wp:docPr id="56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637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23A353F" w14:textId="2C8B759D" w:rsidR="00C11160" w:rsidRDefault="00D66D7D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31B3C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 xml:space="preserve">.9 -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31B3C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</w:t>
                            </w:r>
                          </w:p>
                          <w:p w14:paraId="4E198894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汉语言文学教育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B0ED6" id="文本框 129" o:spid="_x0000_s1038" type="#_x0000_t202" style="position:absolute;margin-left:105.05pt;margin-top:9.05pt;width:103pt;height:50.2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" filled="f" stroked="f">
                <v:textbox style="mso-fit-shape-to-text:t">
                  <w:txbxContent>
                    <w:p w14:paraId="423A353F" w14:textId="2C8B759D" w:rsidR="00C11160" w:rsidRDefault="00D66D7D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31B3C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 xml:space="preserve">.9 -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31B3C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</w:t>
                      </w:r>
                    </w:p>
                    <w:p w14:paraId="4E198894" w14:textId="77777777" w:rsidR="00C11160" w:rsidRDefault="00031B3C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汉语言文学教育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D79DAE9" wp14:editId="56D00731">
                <wp:simplePos x="0" y="0"/>
                <wp:positionH relativeFrom="column">
                  <wp:posOffset>2807970</wp:posOffset>
                </wp:positionH>
                <wp:positionV relativeFrom="paragraph">
                  <wp:posOffset>114935</wp:posOffset>
                </wp:positionV>
                <wp:extent cx="3363595" cy="866140"/>
                <wp:effectExtent l="0" t="0" r="0" b="0"/>
                <wp:wrapNone/>
                <wp:docPr id="57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866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443481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湖北工业大学师范学院 / 中文系 / 汉语言文学教育</w:t>
                            </w:r>
                          </w:p>
                          <w:p w14:paraId="299F1DB8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中共党员，获得五四评优“优秀团干” 2 次</w:t>
                            </w:r>
                          </w:p>
                          <w:p w14:paraId="5843E20D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已取得教师资格证，获得二等奖学金3次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DAE9" id="文本框 130" o:spid="_x0000_s1039" type="#_x0000_t202" style="position:absolute;margin-left:221.1pt;margin-top:9.05pt;width:264.85pt;height:68.2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" filled="f" stroked="f">
                <v:textbox style="mso-fit-shape-to-text:t">
                  <w:txbxContent>
                    <w:p w14:paraId="4E443481" w14:textId="77777777" w:rsidR="00C11160" w:rsidRDefault="00031B3C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湖北工业大学师范学院 / 中文系 / 汉语言文学教育</w:t>
                      </w:r>
                    </w:p>
                    <w:p w14:paraId="299F1DB8" w14:textId="77777777" w:rsidR="00C11160" w:rsidRDefault="00031B3C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中共党员，获得五四评优“优秀团干” 2 次</w:t>
                      </w:r>
                    </w:p>
                    <w:p w14:paraId="5843E20D" w14:textId="77777777" w:rsidR="00C11160" w:rsidRDefault="00031B3C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已取得教师资格证，获得二等奖学金3次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5B0C7E2" wp14:editId="69F0DDD9">
                <wp:simplePos x="0" y="0"/>
                <wp:positionH relativeFrom="column">
                  <wp:posOffset>1333500</wp:posOffset>
                </wp:positionH>
                <wp:positionV relativeFrom="paragraph">
                  <wp:posOffset>1579245</wp:posOffset>
                </wp:positionV>
                <wp:extent cx="1308100" cy="2098040"/>
                <wp:effectExtent l="0" t="0" r="0" b="0"/>
                <wp:wrapNone/>
                <wp:docPr id="58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2098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1346ED" w14:textId="025EA237" w:rsidR="00C11160" w:rsidRDefault="00D66D7D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31B3C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 xml:space="preserve">.9 -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31B3C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</w:t>
                            </w:r>
                          </w:p>
                          <w:p w14:paraId="7A94AAE4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语文教师</w:t>
                            </w:r>
                          </w:p>
                          <w:p w14:paraId="346CE0E5" w14:textId="77777777" w:rsidR="00C11160" w:rsidRDefault="00C1116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4FFC729A" w14:textId="77777777" w:rsidR="00C11160" w:rsidRDefault="00C1116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22C56DBE" w14:textId="77777777" w:rsidR="00C11160" w:rsidRDefault="00C1116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0B0FC5CD" w14:textId="77777777" w:rsidR="00C11160" w:rsidRDefault="00C1116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 w14:paraId="772410A7" w14:textId="6166E823" w:rsidR="00C11160" w:rsidRDefault="00D66D7D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31B3C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 xml:space="preserve">.7 -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31B3C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</w:t>
                            </w:r>
                          </w:p>
                          <w:p w14:paraId="3D9FC5F0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实习教师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0C7E2" id="文本框 145" o:spid="_x0000_s1040" type="#_x0000_t202" style="position:absolute;margin-left:105pt;margin-top:124.35pt;width:103pt;height:165.2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" filled="f" stroked="f">
                <v:textbox style="mso-fit-shape-to-text:t">
                  <w:txbxContent>
                    <w:p w14:paraId="2C1346ED" w14:textId="025EA237" w:rsidR="00C11160" w:rsidRDefault="00D66D7D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31B3C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 xml:space="preserve">.9 -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31B3C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</w:t>
                      </w:r>
                    </w:p>
                    <w:p w14:paraId="7A94AAE4" w14:textId="77777777" w:rsidR="00C11160" w:rsidRDefault="00031B3C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语文教师</w:t>
                      </w:r>
                    </w:p>
                    <w:p w14:paraId="346CE0E5" w14:textId="77777777" w:rsidR="00C11160" w:rsidRDefault="00C1116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4FFC729A" w14:textId="77777777" w:rsidR="00C11160" w:rsidRDefault="00C1116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22C56DBE" w14:textId="77777777" w:rsidR="00C11160" w:rsidRDefault="00C1116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0B0FC5CD" w14:textId="77777777" w:rsidR="00C11160" w:rsidRDefault="00C1116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 w14:paraId="772410A7" w14:textId="6166E823" w:rsidR="00C11160" w:rsidRDefault="00D66D7D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31B3C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 xml:space="preserve">.7 -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31B3C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</w:t>
                      </w:r>
                    </w:p>
                    <w:p w14:paraId="3D9FC5F0" w14:textId="77777777" w:rsidR="00C11160" w:rsidRDefault="00031B3C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实习教师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87BC93D" wp14:editId="1FE40938">
                <wp:simplePos x="0" y="0"/>
                <wp:positionH relativeFrom="column">
                  <wp:posOffset>2807335</wp:posOffset>
                </wp:positionH>
                <wp:positionV relativeFrom="paragraph">
                  <wp:posOffset>1579245</wp:posOffset>
                </wp:positionV>
                <wp:extent cx="3362960" cy="2555240"/>
                <wp:effectExtent l="0" t="0" r="0" b="0"/>
                <wp:wrapNone/>
                <wp:docPr id="59" name="文本框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960" cy="2555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31498C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湖北工业大学洪山附属小学 / 语文教研二组</w:t>
                            </w:r>
                          </w:p>
                          <w:p w14:paraId="7CDF4205" w14:textId="77777777" w:rsidR="00C11160" w:rsidRDefault="00031B3C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 w14:paraId="1BF4A292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能够运用大学课程中的理论方法，结合实际教学，完成新课改的教学目标及任务；曾在校内教学设计大赛中获得优秀成绩，掌握多种教学模式与方法。</w:t>
                            </w:r>
                          </w:p>
                          <w:p w14:paraId="130D6C1F" w14:textId="77777777" w:rsidR="00C11160" w:rsidRDefault="00C11160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</w:p>
                          <w:p w14:paraId="04F993C4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湖北工业大学洪山附属小学 / 新课改教研组</w:t>
                            </w:r>
                          </w:p>
                          <w:p w14:paraId="75A68A03" w14:textId="77777777" w:rsidR="00C11160" w:rsidRDefault="00031B3C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 w14:paraId="11097DB1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完成新课改的教学目标及任务；曾在校内教学设计大赛中获得优秀成绩，掌握多种教学模式与方法。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BC93D" id="文本框 146" o:spid="_x0000_s1041" type="#_x0000_t202" style="position:absolute;margin-left:221.05pt;margin-top:124.35pt;width:264.8pt;height:201.2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" filled="f" stroked="f">
                <v:textbox style="mso-fit-shape-to-text:t">
                  <w:txbxContent>
                    <w:p w14:paraId="0B31498C" w14:textId="77777777" w:rsidR="00C11160" w:rsidRDefault="00031B3C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湖北工业大学洪山附属小学 / 语文教研二组</w:t>
                      </w:r>
                    </w:p>
                    <w:p w14:paraId="7CDF4205" w14:textId="77777777" w:rsidR="00C11160" w:rsidRDefault="00031B3C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 w14:paraId="1BF4A292" w14:textId="77777777" w:rsidR="00C11160" w:rsidRDefault="00031B3C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能够运用大学课程中的理论方法，结合实际教学，完成新课改的教学目标及任务；曾在校内教学设计大赛中获得优秀成绩，掌握多种教学模式与方法。</w:t>
                      </w:r>
                    </w:p>
                    <w:p w14:paraId="130D6C1F" w14:textId="77777777" w:rsidR="00C11160" w:rsidRDefault="00C11160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</w:p>
                    <w:p w14:paraId="04F993C4" w14:textId="77777777" w:rsidR="00C11160" w:rsidRDefault="00031B3C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湖北工业大学洪山附属小学 / 新课改教研组</w:t>
                      </w:r>
                    </w:p>
                    <w:p w14:paraId="75A68A03" w14:textId="77777777" w:rsidR="00C11160" w:rsidRDefault="00031B3C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 w14:paraId="11097DB1" w14:textId="77777777" w:rsidR="00C11160" w:rsidRDefault="00031B3C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完成新课改的教学目标及任务；曾在校内教学设计大赛中获得优秀成绩，掌握多种教学模式与方法。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A427DF1" wp14:editId="33E63CCD">
                <wp:simplePos x="0" y="0"/>
                <wp:positionH relativeFrom="column">
                  <wp:posOffset>1334135</wp:posOffset>
                </wp:positionH>
                <wp:positionV relativeFrom="paragraph">
                  <wp:posOffset>7200265</wp:posOffset>
                </wp:positionV>
                <wp:extent cx="1308100" cy="777240"/>
                <wp:effectExtent l="0" t="0" r="0" b="0"/>
                <wp:wrapNone/>
                <wp:docPr id="60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E3D833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通用技能证书：  </w:t>
                            </w:r>
                          </w:p>
                          <w:p w14:paraId="29EA0E32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专业技能证书：  </w:t>
                            </w:r>
                          </w:p>
                          <w:p w14:paraId="132F5CC6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活动荣誉奖励：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27DF1" id="文本框 152" o:spid="_x0000_s1042" type="#_x0000_t202" style="position:absolute;margin-left:105.05pt;margin-top:566.95pt;width:103pt;height:61.2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" filled="f" stroked="f">
                <v:textbox style="mso-fit-shape-to-text:t">
                  <w:txbxContent>
                    <w:p w14:paraId="72E3D833" w14:textId="77777777" w:rsidR="00C11160" w:rsidRDefault="00031B3C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 xml:space="preserve">通用技能证书：  </w:t>
                      </w:r>
                    </w:p>
                    <w:p w14:paraId="29EA0E32" w14:textId="77777777" w:rsidR="00C11160" w:rsidRDefault="00031B3C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 xml:space="preserve">专业技能证书：  </w:t>
                      </w:r>
                    </w:p>
                    <w:p w14:paraId="132F5CC6" w14:textId="77777777" w:rsidR="00C11160" w:rsidRDefault="00031B3C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 xml:space="preserve">活动荣誉奖励：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2B74B6F" wp14:editId="6CD59552">
                <wp:simplePos x="0" y="0"/>
                <wp:positionH relativeFrom="column">
                  <wp:posOffset>2807970</wp:posOffset>
                </wp:positionH>
                <wp:positionV relativeFrom="paragraph">
                  <wp:posOffset>7200265</wp:posOffset>
                </wp:positionV>
                <wp:extent cx="3363595" cy="777240"/>
                <wp:effectExtent l="0" t="0" r="0" b="0"/>
                <wp:wrapNone/>
                <wp:docPr id="61" name="文本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C485CE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英语四级证书、普通话二级甲等证书、机动车驾驶证</w:t>
                            </w:r>
                          </w:p>
                          <w:p w14:paraId="044E1AFD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教师资格证书，WPS年度最佳设计师</w:t>
                            </w:r>
                          </w:p>
                          <w:p w14:paraId="436E05CC" w14:textId="2DABFE7D" w:rsidR="00C11160" w:rsidRDefault="00D66D7D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31B3C"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74B6F" id="文本框 153" o:spid="_x0000_s1043" type="#_x0000_t202" style="position:absolute;margin-left:221.1pt;margin-top:566.95pt;width:264.85pt;height:61.2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" filled="f" stroked="f">
                <v:textbox style="mso-fit-shape-to-text:t">
                  <w:txbxContent>
                    <w:p w14:paraId="6EC485CE" w14:textId="77777777" w:rsidR="00C11160" w:rsidRDefault="00031B3C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英语四级证书、普通话二级甲等证书、机动车驾驶证</w:t>
                      </w:r>
                    </w:p>
                    <w:p w14:paraId="044E1AFD" w14:textId="77777777" w:rsidR="00C11160" w:rsidRDefault="00031B3C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教师资格证书，WPS年度最佳设计师</w:t>
                      </w:r>
                    </w:p>
                    <w:p w14:paraId="436E05CC" w14:textId="2DABFE7D" w:rsidR="00C11160" w:rsidRDefault="00D66D7D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31B3C"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8CE6D3D" wp14:editId="0241A025">
                <wp:simplePos x="0" y="0"/>
                <wp:positionH relativeFrom="column">
                  <wp:posOffset>1334135</wp:posOffset>
                </wp:positionH>
                <wp:positionV relativeFrom="paragraph">
                  <wp:posOffset>4621530</wp:posOffset>
                </wp:positionV>
                <wp:extent cx="1308100" cy="1640840"/>
                <wp:effectExtent l="0" t="0" r="0" b="0"/>
                <wp:wrapNone/>
                <wp:docPr id="62" name="文本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1640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42C699" w14:textId="27E5BA40" w:rsidR="00C11160" w:rsidRDefault="00D66D7D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31B3C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 xml:space="preserve">.9 -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31B3C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</w:t>
                            </w:r>
                          </w:p>
                          <w:p w14:paraId="4FC9C6A7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项目队长</w:t>
                            </w:r>
                          </w:p>
                          <w:p w14:paraId="0AD6E42A" w14:textId="77777777" w:rsidR="00C11160" w:rsidRDefault="00C1116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70FBDD85" w14:textId="77777777" w:rsidR="00C11160" w:rsidRDefault="00C1116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 w14:paraId="096E3559" w14:textId="2BD81F70" w:rsidR="00C11160" w:rsidRDefault="00D66D7D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31B3C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 xml:space="preserve">.7 -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31B3C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</w:t>
                            </w:r>
                          </w:p>
                          <w:p w14:paraId="64015EE3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体育部部长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E6D3D" id="文本框 168" o:spid="_x0000_s1044" type="#_x0000_t202" style="position:absolute;margin-left:105.05pt;margin-top:363.9pt;width:103pt;height:129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" filled="f" stroked="f">
                <v:textbox style="mso-fit-shape-to-text:t">
                  <w:txbxContent>
                    <w:p w14:paraId="4F42C699" w14:textId="27E5BA40" w:rsidR="00C11160" w:rsidRDefault="00D66D7D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31B3C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 xml:space="preserve">.9 -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31B3C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</w:t>
                      </w:r>
                    </w:p>
                    <w:p w14:paraId="4FC9C6A7" w14:textId="77777777" w:rsidR="00C11160" w:rsidRDefault="00031B3C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项目队长</w:t>
                      </w:r>
                    </w:p>
                    <w:p w14:paraId="0AD6E42A" w14:textId="77777777" w:rsidR="00C11160" w:rsidRDefault="00C1116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70FBDD85" w14:textId="77777777" w:rsidR="00C11160" w:rsidRDefault="00C1116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 w14:paraId="096E3559" w14:textId="2BD81F70" w:rsidR="00C11160" w:rsidRDefault="00D66D7D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31B3C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 xml:space="preserve">.7 -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31B3C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</w:t>
                      </w:r>
                    </w:p>
                    <w:p w14:paraId="64015EE3" w14:textId="77777777" w:rsidR="00C11160" w:rsidRDefault="00031B3C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体育部部长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AA95CE5" wp14:editId="3E5D928A">
                <wp:simplePos x="0" y="0"/>
                <wp:positionH relativeFrom="column">
                  <wp:posOffset>2807335</wp:posOffset>
                </wp:positionH>
                <wp:positionV relativeFrom="paragraph">
                  <wp:posOffset>4621530</wp:posOffset>
                </wp:positionV>
                <wp:extent cx="3362960" cy="1869440"/>
                <wp:effectExtent l="0" t="0" r="0" b="0"/>
                <wp:wrapNone/>
                <wp:docPr id="63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960" cy="186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3AF71A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湖北省“创青春”大学生创业计划大赛 / 银奖</w:t>
                            </w:r>
                          </w:p>
                          <w:p w14:paraId="1D265FFD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能够制定短期目标，引导团队成员完成各项任务；</w:t>
                            </w:r>
                          </w:p>
                          <w:p w14:paraId="643D2195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负责推广，内测期利用微博与讲座结合获得310客户。</w:t>
                            </w:r>
                          </w:p>
                          <w:p w14:paraId="183E4592" w14:textId="77777777" w:rsidR="00C11160" w:rsidRDefault="00C11160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 w14:paraId="27FFAFDB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湖北工业大学工程技术学院学生会</w:t>
                            </w:r>
                          </w:p>
                          <w:p w14:paraId="170A38C8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任期一年，带领部门13人；       </w:t>
                            </w:r>
                          </w:p>
                          <w:p w14:paraId="7E310A6C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组织管理系100余人篮球赛及学院运动会等活动。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95CE5" id="文本框 169" o:spid="_x0000_s1045" type="#_x0000_t202" style="position:absolute;margin-left:221.05pt;margin-top:363.9pt;width:264.8pt;height:147.2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" filled="f" stroked="f">
                <v:textbox style="mso-fit-shape-to-text:t">
                  <w:txbxContent>
                    <w:p w14:paraId="1C3AF71A" w14:textId="77777777" w:rsidR="00C11160" w:rsidRDefault="00031B3C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湖北省“创青春”大学生创业计划大赛 / 银奖</w:t>
                      </w:r>
                    </w:p>
                    <w:p w14:paraId="1D265FFD" w14:textId="77777777" w:rsidR="00C11160" w:rsidRDefault="00031B3C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能够制定短期目标，引导团队成员完成各项任务；</w:t>
                      </w:r>
                    </w:p>
                    <w:p w14:paraId="643D2195" w14:textId="77777777" w:rsidR="00C11160" w:rsidRDefault="00031B3C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负责推广，内测期利用微博与讲座结合获得310客户。</w:t>
                      </w:r>
                    </w:p>
                    <w:p w14:paraId="183E4592" w14:textId="77777777" w:rsidR="00C11160" w:rsidRDefault="00C11160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</w:p>
                    <w:p w14:paraId="27FFAFDB" w14:textId="77777777" w:rsidR="00C11160" w:rsidRDefault="00031B3C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湖北工业大学工程技术学院学生会</w:t>
                      </w:r>
                    </w:p>
                    <w:p w14:paraId="170A38C8" w14:textId="77777777" w:rsidR="00C11160" w:rsidRDefault="00031B3C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任期一年，带领部门13人；       </w:t>
                      </w:r>
                    </w:p>
                    <w:p w14:paraId="7E310A6C" w14:textId="77777777" w:rsidR="00C11160" w:rsidRDefault="00031B3C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组织管理系100余人篮球赛及学院运动会等活动。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6CB7E58" wp14:editId="67BAB103">
                <wp:simplePos x="0" y="0"/>
                <wp:positionH relativeFrom="column">
                  <wp:posOffset>1334135</wp:posOffset>
                </wp:positionH>
                <wp:positionV relativeFrom="paragraph">
                  <wp:posOffset>8650605</wp:posOffset>
                </wp:positionV>
                <wp:extent cx="4830445" cy="777240"/>
                <wp:effectExtent l="0" t="0" r="0" b="0"/>
                <wp:wrapNone/>
                <wp:docPr id="64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044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D6A48A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B7E58" id="文本框 181" o:spid="_x0000_s1046" type="#_x0000_t202" style="position:absolute;margin-left:105.05pt;margin-top:681.15pt;width:380.35pt;height:61.2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" filled="f" stroked="f">
                <v:textbox style="mso-fit-shape-to-text:t">
                  <w:txbxContent>
                    <w:p w14:paraId="08D6A48A" w14:textId="77777777" w:rsidR="00C11160" w:rsidRDefault="00031B3C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0259F07" wp14:editId="3E528857">
                <wp:simplePos x="0" y="0"/>
                <wp:positionH relativeFrom="column">
                  <wp:posOffset>1719580</wp:posOffset>
                </wp:positionH>
                <wp:positionV relativeFrom="paragraph">
                  <wp:posOffset>-301625</wp:posOffset>
                </wp:positionV>
                <wp:extent cx="1261110" cy="307975"/>
                <wp:effectExtent l="0" t="0" r="0" b="0"/>
                <wp:wrapNone/>
                <wp:docPr id="65" name="文本框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95DB3C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59F07" id="文本框 197" o:spid="_x0000_s1047" type="#_x0000_t202" style="position:absolute;margin-left:135.4pt;margin-top:-23.75pt;width:99.3pt;height:24.2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" filled="f" stroked="f">
                <v:textbox style="mso-fit-shape-to-text:t">
                  <w:txbxContent>
                    <w:p w14:paraId="2D95DB3C" w14:textId="77777777" w:rsidR="00C11160" w:rsidRDefault="00031B3C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F453F4E" wp14:editId="1E9A896D">
                <wp:simplePos x="0" y="0"/>
                <wp:positionH relativeFrom="column">
                  <wp:posOffset>1719580</wp:posOffset>
                </wp:positionH>
                <wp:positionV relativeFrom="paragraph">
                  <wp:posOffset>1168400</wp:posOffset>
                </wp:positionV>
                <wp:extent cx="1261110" cy="307975"/>
                <wp:effectExtent l="0" t="0" r="0" b="0"/>
                <wp:wrapNone/>
                <wp:docPr id="66" name="文本框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B2CB46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53F4E" id="文本框 210" o:spid="_x0000_s1048" type="#_x0000_t202" style="position:absolute;margin-left:135.4pt;margin-top:92pt;width:99.3pt;height:24.2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" filled="f" stroked="f">
                <v:textbox style="mso-fit-shape-to-text:t">
                  <w:txbxContent>
                    <w:p w14:paraId="7FB2CB46" w14:textId="77777777" w:rsidR="00C11160" w:rsidRDefault="00031B3C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996D844" wp14:editId="1AF36EFD">
                <wp:simplePos x="0" y="0"/>
                <wp:positionH relativeFrom="column">
                  <wp:posOffset>1719580</wp:posOffset>
                </wp:positionH>
                <wp:positionV relativeFrom="paragraph">
                  <wp:posOffset>4194175</wp:posOffset>
                </wp:positionV>
                <wp:extent cx="1261110" cy="307975"/>
                <wp:effectExtent l="0" t="0" r="0" b="0"/>
                <wp:wrapNone/>
                <wp:docPr id="6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D1F549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实践经历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6D844" id="文本框 217" o:spid="_x0000_s1049" type="#_x0000_t202" style="position:absolute;margin-left:135.4pt;margin-top:330.25pt;width:99.3pt;height:24.2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" filled="f" stroked="f">
                <v:textbox style="mso-fit-shape-to-text:t">
                  <w:txbxContent>
                    <w:p w14:paraId="28D1F549" w14:textId="77777777" w:rsidR="00C11160" w:rsidRDefault="00031B3C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实践经历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7F5A1ED" wp14:editId="7551B58B">
                <wp:simplePos x="0" y="0"/>
                <wp:positionH relativeFrom="column">
                  <wp:posOffset>1719580</wp:posOffset>
                </wp:positionH>
                <wp:positionV relativeFrom="paragraph">
                  <wp:posOffset>6704965</wp:posOffset>
                </wp:positionV>
                <wp:extent cx="1261110" cy="307975"/>
                <wp:effectExtent l="0" t="0" r="0" b="0"/>
                <wp:wrapNone/>
                <wp:docPr id="68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FA16AD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5A1ED" id="文本框 224" o:spid="_x0000_s1050" type="#_x0000_t202" style="position:absolute;margin-left:135.4pt;margin-top:527.95pt;width:99.3pt;height:24.2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" filled="f" stroked="f">
                <v:textbox style="mso-fit-shape-to-text:t">
                  <w:txbxContent>
                    <w:p w14:paraId="51FA16AD" w14:textId="77777777" w:rsidR="00C11160" w:rsidRDefault="00031B3C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AAE9B64" wp14:editId="778C3BF1">
                <wp:simplePos x="0" y="0"/>
                <wp:positionH relativeFrom="column">
                  <wp:posOffset>1719580</wp:posOffset>
                </wp:positionH>
                <wp:positionV relativeFrom="paragraph">
                  <wp:posOffset>8153400</wp:posOffset>
                </wp:positionV>
                <wp:extent cx="1261110" cy="307975"/>
                <wp:effectExtent l="0" t="0" r="0" b="0"/>
                <wp:wrapNone/>
                <wp:docPr id="75" name="文本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AAD796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E9B64" id="文本框 231" o:spid="_x0000_s1051" type="#_x0000_t202" style="position:absolute;margin-left:135.4pt;margin-top:642pt;width:99.3pt;height:24.2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" filled="f" stroked="f">
                <v:textbox style="mso-fit-shape-to-text:t">
                  <w:txbxContent>
                    <w:p w14:paraId="21AAD796" w14:textId="77777777" w:rsidR="00C11160" w:rsidRDefault="00031B3C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9E48CFA" wp14:editId="3001398C">
                <wp:simplePos x="0" y="0"/>
                <wp:positionH relativeFrom="column">
                  <wp:posOffset>1423670</wp:posOffset>
                </wp:positionH>
                <wp:positionV relativeFrom="paragraph">
                  <wp:posOffset>-276860</wp:posOffset>
                </wp:positionV>
                <wp:extent cx="248285" cy="248285"/>
                <wp:effectExtent l="0" t="0" r="0" b="0"/>
                <wp:wrapNone/>
                <wp:docPr id="76" name="圆角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13A98CE3" id="圆角矩形 76" o:spid="_x0000_s1026" style="position:absolute;left:0;text-align:left;margin-left:112.1pt;margin-top:-21.8pt;width:19.55pt;height:19.5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" fillcolor="#8eb8b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A098AD3" wp14:editId="1B1F87C3">
                <wp:simplePos x="0" y="0"/>
                <wp:positionH relativeFrom="column">
                  <wp:posOffset>1462405</wp:posOffset>
                </wp:positionH>
                <wp:positionV relativeFrom="paragraph">
                  <wp:posOffset>-212090</wp:posOffset>
                </wp:positionV>
                <wp:extent cx="179705" cy="125095"/>
                <wp:effectExtent l="0" t="0" r="0" b="8255"/>
                <wp:wrapNone/>
                <wp:docPr id="77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9994" cy="12516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 cap="sq">
                          <a:noFill/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8F836A" id="Freeform 142" o:spid="_x0000_s1026" style="position:absolute;left:0;text-align:left;margin-left:115.15pt;margin-top:-16.7pt;width:14.15pt;height:9.8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stroked="f" strokeweight=".5pt">
                <v:stroke joinstyle="miter" endcap="square"/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3A805C7" wp14:editId="7FF27722">
                <wp:simplePos x="0" y="0"/>
                <wp:positionH relativeFrom="column">
                  <wp:posOffset>1423670</wp:posOffset>
                </wp:positionH>
                <wp:positionV relativeFrom="paragraph">
                  <wp:posOffset>1193800</wp:posOffset>
                </wp:positionV>
                <wp:extent cx="248285" cy="248285"/>
                <wp:effectExtent l="0" t="0" r="0" b="0"/>
                <wp:wrapNone/>
                <wp:docPr id="78" name="圆角矩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07942EC" id="圆角矩形 78" o:spid="_x0000_s1026" style="position:absolute;left:0;text-align:left;margin-left:112.1pt;margin-top:94pt;width:19.55pt;height:19.5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" fillcolor="#8eb8b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3D15D5F" wp14:editId="61F7CF77">
                <wp:simplePos x="0" y="0"/>
                <wp:positionH relativeFrom="column">
                  <wp:posOffset>1423670</wp:posOffset>
                </wp:positionH>
                <wp:positionV relativeFrom="paragraph">
                  <wp:posOffset>4219575</wp:posOffset>
                </wp:positionV>
                <wp:extent cx="248285" cy="248285"/>
                <wp:effectExtent l="0" t="0" r="0" b="0"/>
                <wp:wrapNone/>
                <wp:docPr id="79" name="圆角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283C3067" id="圆角矩形 79" o:spid="_x0000_s1026" style="position:absolute;left:0;text-align:left;margin-left:112.1pt;margin-top:332.25pt;width:19.55pt;height:19.5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" fillcolor="#8eb8b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ADEECC8" wp14:editId="552EABB7">
                <wp:simplePos x="0" y="0"/>
                <wp:positionH relativeFrom="column">
                  <wp:posOffset>1423670</wp:posOffset>
                </wp:positionH>
                <wp:positionV relativeFrom="paragraph">
                  <wp:posOffset>6730365</wp:posOffset>
                </wp:positionV>
                <wp:extent cx="248285" cy="248285"/>
                <wp:effectExtent l="0" t="0" r="0" b="0"/>
                <wp:wrapNone/>
                <wp:docPr id="80" name="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5F1A7BA6" id="圆角矩形 80" o:spid="_x0000_s1026" style="position:absolute;left:0;text-align:left;margin-left:112.1pt;margin-top:529.95pt;width:19.55pt;height:19.5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" fillcolor="#8eb8b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A7E7D71" wp14:editId="619F62D1">
                <wp:simplePos x="0" y="0"/>
                <wp:positionH relativeFrom="column">
                  <wp:posOffset>1423670</wp:posOffset>
                </wp:positionH>
                <wp:positionV relativeFrom="paragraph">
                  <wp:posOffset>8178800</wp:posOffset>
                </wp:positionV>
                <wp:extent cx="248285" cy="248285"/>
                <wp:effectExtent l="0" t="0" r="0" b="0"/>
                <wp:wrapNone/>
                <wp:docPr id="81" name="圆角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4EE98612" id="圆角矩形 81" o:spid="_x0000_s1026" style="position:absolute;left:0;text-align:left;margin-left:112.1pt;margin-top:644pt;width:19.55pt;height:19.5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" fillcolor="#8eb8b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A9ED50D" wp14:editId="7A60277D">
                <wp:simplePos x="0" y="0"/>
                <wp:positionH relativeFrom="column">
                  <wp:posOffset>1473835</wp:posOffset>
                </wp:positionH>
                <wp:positionV relativeFrom="paragraph">
                  <wp:posOffset>8212455</wp:posOffset>
                </wp:positionV>
                <wp:extent cx="143510" cy="181610"/>
                <wp:effectExtent l="0" t="0" r="8890" b="8890"/>
                <wp:wrapNone/>
                <wp:docPr id="8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3673" cy="18186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66B69" id="KSO_Shape" o:spid="_x0000_s1026" style="position:absolute;left:0;text-align:left;margin-left:116.05pt;margin-top:646.65pt;width:11.3pt;height:14.3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stroked="f">
                <v:path arrowok="t" o:connecttype="custom" o:connectlocs="43496,79870;55204,85928;54571,89481;53841,93739;55252,98264;79008,143715;75795,97315;76696,92692;75722,88897;78448,85539;89694,79335;99990,79894;107559,87364;114083,95734;119535,105028;123770,115418;126788,126926;128468,139651;123161,149068;106294,156294;88598,160941;70343,162936;51017,162060;31910,158094;13630,151160;0,143423;1314,129919;4040,117778;8081,106878;13338,97169;19740,88581;27188,80965;36583,73617;71157,438;79310,2655;86684,6553;92986,11888;97975,18416;101504,25968;103329,34323;103110,43969;100287,53616;95201,62044;88168,68841;78288,74200;71620,75954;64416,76441;56361,75394;48963,72738;42320,68695;36309,63019;31393,55711;28278,47355;27134,38221;28108,29573;30931,21680;35311,14640;41054,8721;47965,4190;55826,1194;64343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5D7E975" wp14:editId="572421DE">
                <wp:simplePos x="0" y="0"/>
                <wp:positionH relativeFrom="column">
                  <wp:posOffset>1468120</wp:posOffset>
                </wp:positionH>
                <wp:positionV relativeFrom="paragraph">
                  <wp:posOffset>6766560</wp:posOffset>
                </wp:positionV>
                <wp:extent cx="165100" cy="179070"/>
                <wp:effectExtent l="0" t="0" r="6350" b="0"/>
                <wp:wrapNone/>
                <wp:docPr id="8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382" cy="178790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3AC6E" id="KSO_Shape" o:spid="_x0000_s1026" style="position:absolute;left:0;text-align:left;margin-left:115.6pt;margin-top:532.8pt;width:13pt;height:14.1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8337,209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" path="m754655,1781504r530,5560l755185,1789976r-530,3177l753861,1796065r-794,2648l752009,1801360r-1853,2383l748568,1806391r-1588,1853l744598,1810362r-2117,1853l740099,1813804r-2647,1323l734805,1815922r-2911,794l729247,1817245r-3176,l724483,1816981r,148526l726071,1965507r3176,l731894,1966036r2911,530l737452,1967625r2647,1588l742481,1970537r2117,1588l746980,1974243r1588,2118l750156,1978744r1853,2383l753067,1984039r794,2648l754655,1989599r530,3177l755185,1995688r,1059l1181565,1996747r-264,-1059l1181565,1992776r265,-3177l1182624,1986687r1059,-2648l1184741,1981127r1588,-2383l1187917,1976361r1853,-2118l1191887,1972125r2118,-1588l1196651,1969213r2382,-1588l1201680,1966566r2911,-530l1207238,1965507r3176,l1212002,1965507r,-148526l1210414,1817245r-3176,l1204591,1816716r-2911,-794l1199033,1815127r-2382,-1323l1194005,1812215r-2118,-1853l1189770,1808244r-1853,-1853l1186329,1803743r-1588,-2383l1183683,1798713r-1059,-2648l1181830,1793153r-265,-3177l1181301,1787064r794,-5560l754655,1781504xm555625,1681163r825500,l1381125,2097088r-825500,l555625,1681163xm846057,1552575r250724,l1104997,1562178r7686,9068l1120634,1579515r7686,8002l1135741,1594986r7421,7202l1150583,1608856r6891,6135l1170726,1626461r12191,9602l1193784,1644065r9541,6935l738187,1651000r9806,-6935l759125,1635796r12457,-9602l785098,1614724r7156,-6135l799675,1601921r7421,-6935l814517,1587251r7951,-8002l830419,1570980r7687,-8802l846057,1552575xm1307617,216793r-2909,264l1301269,217587r-3174,1059l1295449,219971r-2909,1324l1289630,223149r-2116,1853l1285133,227121r-2116,2384l1281166,232153r-1588,2648l1278256,237714r-794,3178l1276404,243805r-264,3443l1274553,266051r-1588,18539l1270585,303128r-2381,18803l1265295,340470r-2910,18538l1258946,377546r-3703,18803l1251275,414888r-4497,18273l1242282,451435r-5026,18008l1231965,487187r-6083,18009l1220062,522940r-6348,17478l1206836,557897r-6877,17215l1192552,591796r-7935,16949l1176681,625430r-8464,16155l1159223,658004r-8993,15625l1140443,689255r-10052,15360l1120075,719445r-10581,14831l1098385,748842r-11375,14036l1075107,776650r-12168,13241l1060559,792275r-1588,2913l1057120,797836r-1058,3178l1055004,803927r-529,2913l1054210,810283r,3178l1054210,816374r529,3178l1055533,822730r1058,2649l1058178,828292r1852,2913l1061881,833588r2381,2649l1066907,838355r2645,1854l1072462,841798r2645,1060l1078281,843917r3174,795l1084365,844976r3174,265l1090978,844976r2910,-529l1096797,843387r3175,-1059l1102617,841004r2909,-2119l1108172,837031r2380,-2383l1124043,819817r12961,-15095l1149701,789097r11903,-15626l1173507,757581r11110,-16684l1195727,724213r10316,-16685l1216094,690049r9523,-17479l1234875,654826r8729,-17744l1252069,618809r8200,-18273l1267940,581997r6877,-18538l1281959,544656r6348,-18803l1294127,506785r6084,-19598l1305501,468119r4761,-19333l1315024,429188r4232,-19597l1323224,389993r3438,-19597l1330101,350798r2910,-19862l1335391,311338r2381,-19863l1339624,271613r1851,-19598l1341475,248572r-264,-2913l1340417,242216r-793,-3177l1338566,236390r-1323,-2913l1335391,230829r-1851,-2384l1331159,226062r-2116,-2119l1326398,222089r-2645,-1589l1320579,219176r-2910,-794l1314495,217322r-3439,-265l1307617,216793xm442912,112713r1050925,l1485637,163826r-8465,47935l1468708,257312r-8200,42373l1452308,339145r-7936,36282l1436437,408532r-6878,30191l1422682,465471r-6084,23305l1411308,508638r-4497,16420l1399934,547304r-2117,7415l1394114,564518r-3968,10329l1385914,585440r-5026,11123l1375863,608216r-5555,12182l1364224,632580r-6349,12447l1351263,658004r-7407,13242l1336714,684488r-7935,13771l1320579,711501r-8200,14036l1303649,739573r-8993,14036l1285133,767645r-9258,13771l1266088,795453r-10052,14036l1245720,823260r-10580,13507l1224559,850273r-10845,13506l1202340,877021r-11110,12447l1179591,902180r-11639,12447l1156049,926280r-11903,11653l1132243,949056r-12433,10858l1119810,992753r,795l1119546,994872r,794l1119546,996196r-265,-265l1117694,998579r-2116,2914l1112668,1004671r-3438,3178l1101294,1015529r-4497,4502l1092301,1024798r-4497,5297l1083307,1035921r-4232,6886l1074843,1050222r-1588,3708l1071668,1057902r-1851,4502l1068230,1066906r-1323,4767l1065584,1076440r-1058,5297l1063733,1087298r793,1854l1064262,1120932r,795l1064526,1121727r-1058,2913l1062675,1127023r-1852,3443l1058707,1134704r-3439,5031l1053681,1142119r-1852,2119l1048655,1147945r-3703,2913l1041513,1153242r-5025,3178l1035165,1157214r-1058,530l1030933,1159333r-4497,1854l1017971,1163570r-1851,4767l1016120,1454092r-265,19068l1030404,1474749r6348,1059l1042571,1476868r794,265l1046275,1477662r7935,1854l1057120,1480840r2910,795l1062410,1482959r1323,1059l1064791,1485342r264,1325l1065320,1486667r,20921l1065320,1513944r2116,2119l871958,1516063r,-1324l871958,1507588r,-20921l872223,1486667r264,-1060l873016,1484283r1058,-794l875926,1482429r1852,-794l880158,1480575r5820,-1853l892855,1477133r8464,-1325l910842,1474219r10581,-1059l921423,1454092r,-283371l920894,1170721r,-2119l920365,1167013r-529,-3178l913752,1161981r-5555,-1853l902642,1157744r-793,-530l900526,1156420r-1852,-1324l895765,1153772r-3175,-2119l889152,1148475r-3703,-3973l881481,1139735r-3703,-5296l876984,1133115r-1587,-2914l874603,1129142r-1058,-2383l873281,1125964r-529,-1854l872487,1124110r,-2118l872487,1121727r,-530l872487,1120932r,-33898l872752,1087034r-1058,-6621l870636,1074057r-1852,-6091l866932,1062404r-2116,-5296l862700,1052076r-2381,-4502l857939,1043071r-4232,-6091l853442,1035921r-3968,-5032l848681,1029830r-3704,-4502l844184,1024533r-3968,-4237l839423,1019501r-3704,-3707l834661,1014734r-3174,-3178l827519,1008113r-264,-264l823816,1004671r-2645,-3178l818790,998579r-1322,-2648l817203,996196r-264,l816674,992753r,-33104l807945,951969r-8993,-7945l790222,935549r-8729,-8210l772764,918865,762713,908007r-7936,-7945l747371,891587,736790,879934,722242,862985,712190,850803,697906,833059r-9258,-12447l674629,801809r-8465,-11388l652145,769764r-7406,-10329l636538,746723r-7935,-12712l625429,729244,615377,713089r-9522,-16419l596861,681045r-8729,-15625l589719,669127,574906,639996r-5819,-12183l563267,616425r-5025,-11387l553480,594180r-4497,-10859l545280,573258r-3438,-9534l538932,554719r-2645,-7415l529938,525058r-4497,-16420l520151,488776r-6084,-23305l507190,438723r-6878,-30191l492377,375427r-7936,-36282l476241,299685r-8464,-42373l459577,211761r-8465,-47935l442912,112713xm208966,79375r7132,l224816,79375r8718,529l242252,80698r8454,1588l258895,83874r7926,1588l274746,87844r7661,2382l289804,93137r7397,3176l304070,99489r7133,3705l318071,106900r6341,4234l330752,115369r6076,4234l342640,124102r5548,4764l353735,133630r5548,5029l364303,143687r5019,5029l374077,154009r4491,5558l387022,170153r7925,10851l402344,192119r6605,10852l415289,213821r5548,10851l425856,235259r4755,10057l434838,255637r3699,9263l441971,273899r2642,8204l449368,296924r3170,11380l454388,315980r1056,3440l455973,323655r264,4499l456237,332653r-529,4499l454652,341387r-1321,4234l451746,349591r-2378,3705l447255,357002r-2906,2911l441707,363089r-3434,2911l434574,368117r-3698,2117l426913,371822r-4491,1059l418459,373675r-4227,265l409741,373940r-3962,-530l401552,372352r-3963,-1324l393891,369176r-3699,-2117l387022,364412r-3170,-2647l380946,358589r-2642,-3440l375926,351708r-1849,-3969l372492,343504r-1057,-4499l371171,338476r-528,-3177l367209,323390r-2378,-8204l361397,305393r-4227,-10851l352415,283162r-5548,-12174l340527,258549r-3435,-6087l333394,246374r-3963,-6351l325468,234200r-4227,-5822l316750,222555r-4491,-5558l307504,211704r-4755,-5028l297465,201912r-5019,-4764l286898,192913r-7397,-5028l271576,183386r-3699,-2382l263651,179151r-4227,-1852l255197,175711r-4491,-1324l246215,173329r-4755,-1323l236704,170947r-4755,-529l226930,169888r-5548,-264l216098,169359r-9246,265l197078,170682r-10039,1588l175943,174652r-5548,1588l165112,178357r-5019,2118l155337,182856r-4491,2647l146355,188679r-4227,3176l137901,195295r-3962,3706l129976,203235r-3434,4235l122843,212234r-3434,4763l115975,222291r-2906,5293l109899,233406r-2906,6087l104351,245580r-2642,6352l99596,258549r-2378,6881l95369,272311r-1850,7410l91934,286867r-1320,7411l89293,301953r-1057,7410l87443,317038r-528,7675l86387,332388r-265,7675l86122,348003r,7675l86387,363618r528,7940l87443,379497r793,7411l89293,394318r1321,7411l91934,408874r1585,7146l95105,422372r1849,6352l99067,435076r1849,5822l103030,446456r2378,5558l107521,456778r4491,8204l116503,473186r4755,8205l126542,489331r5019,7675l137109,504945r5548,7675l148204,519766r6341,7675l160357,534587r6340,7146l173301,548614r6605,6881l186775,562376r6868,6617l200776,575609r7133,6087l215306,588048r15058,12174l246215,612132r15586,11116l278180,634098r16379,10322l311467,654477r16907,9263l345546,673003r16907,8469l379361,689677r17171,7675l412911,705027r16908,6616l446198,718525r15851,6087l477899,730963r15059,5294l521753,746578r26682,8999l572211,763516r23776,7940l606290,775161r9246,3441l624783,782572r4491,2382l634029,787600r6604,4499l646974,796863r5812,5293l658069,807714r5019,6087l667579,819888r4227,6352l675505,833121r3698,6882l681845,847413r2642,7410l686600,862498r1850,7676l689770,878378r529,7940l690563,894522r,5029l690299,904844r-529,5028l688978,915165r-793,5029l686865,925487r-1586,5029l683694,935544r-2113,5558l679467,945866r-2377,5028l674448,955658r-3170,4764l668108,965186r-3699,4499l660975,973920r-3963,4234l652786,982389r-4491,3440l643539,989534r-4755,3441l633765,996415r-5020,2912l623198,1002238r-5548,2382l611838,1007266r-5812,1853l599950,1011501r-6340,1588l587005,1014942r-6340,1058l574060,1017323r-4226,265l565343,1017588r-4227,-529l556889,1016265r-3963,-1059l549228,1013354r-3699,-2118l542095,1008854r-3170,-2646l535755,1003032r-2378,-3441l530999,996415r-2113,-3969l527301,988211r-1321,-4234l525187,979477r-528,-4764l524659,970214r528,-4234l525980,961481r1057,-4235l528886,953276r1849,-3970l533113,946130r2377,-3440l538660,939514r3171,-2647l545001,934221r3962,-1853l552926,930251r3963,-1059l561380,928134r7661,-1588l575646,924958r5811,-1853l586213,920723r4227,-2117l593610,916224r2906,-2117l598365,911990r1585,-1853l601535,908020r793,-1853l603120,904050r793,-2118l604177,899551r264,-2382l604705,894522r-264,-4499l603648,885259r-1585,-4499l599950,876261r-2113,-3706l595195,869380r-2114,-2382l590704,865410r-529,-265l587798,864086r-10567,-4234l561908,854559r-19021,-6352l520696,840796r-25097,-8469l468125,822800,438801,811684r-15322,-5822l407628,799774r-15851,-6881l375398,786012r-16643,-7410l342376,770927r-16908,-7940l308297,754253r-16644,-8998l274482,735992,257574,725670,240667,715613,224024,704762,207380,693382,191001,681472,174887,669033r-10568,-8469l154016,651566r-10567,-8998l133410,633305r-9774,-9793l113861,613720r-9510,-10057l95105,593076,86122,582225,77405,571374,68951,559994,60761,548349,52836,536440,45439,524001,38306,511562,31702,498594r-3963,-8205l24041,482185r-3435,-8734l17700,464717r-2906,-8998l12417,446456r-2378,-9263l7926,427665,6076,418137,4491,408345,3170,398553,1850,388761,1057,378439,529,368382,264,358060,,348003,264,332653r793,-14821l2378,302747,4491,287926,6869,272840r3170,-14821l11888,250874r2114,-7411l15851,236053r2642,-7146l20606,221761r2906,-6881l26418,207734r2906,-6881l32494,193972r3699,-6616l39363,180475r3963,-6352l47552,167506r4227,-6351l56270,155332r4491,-6352l65781,143422r5019,-5557l76348,132307r5548,-5558l89557,120397r8454,-6352l106728,108223r8982,-5293l124957,98166r9774,-4235l139751,92079r5283,-1853l150318,88638r5283,-1323l163527,85198r7397,-1324l178849,82551r7661,-1323l193907,80434r7397,-794l208966,79375xm1713004,79375r9003,l1729156,79375r7414,265l1743984,80434r7414,794l1759077,82551r7944,1323l1774699,85198r7944,2117l1787674,88638r5296,1588l1798001,92079r5030,1852l1813093,98166r9533,4764l1831628,108223r8738,5822l1848310,120397r7943,6352l1863667,134159r7150,7411l1877436,148980r6090,8205l1889352,165389r5560,8734l1899943,182856r4766,8999l1908946,200853r4236,9263l1916625,219379r3442,9528l1923244,238435r2383,9792l1928275,258019r2118,9793l1932512,277604r1324,10322l1935160,297983r1323,9792l1937278,317832r529,10057l1938337,337946r,10057l1938337,358060r-530,10322l1937278,378439r-795,10321l1935160,398553r-1324,9792l1932512,418137r-2119,9528l1928540,437193r-2648,9263l1923509,455719r-2913,8998l1917684,473451r-3443,8734l1910535,490389r-3972,8204l1901267,509180r-5825,10322l1889352,529823r-6090,9793l1876907,549143r-6620,9528l1863403,567934r-7150,8998l1849369,585931r-7414,8733l1834276,603133r-7679,8205l1818654,619542r-7944,7940l1802502,635422r-8208,7410l1786085,650243r-8473,7410l1768874,664534r-8738,7146l1751398,678296r-8738,6352l1724655,697352r-18270,12174l1688114,720906r-18270,11116l1651309,742344r-18535,9792l1614504,761664r-18270,8733l1577964,778866r-18006,7940l1542217,794217r-16946,7145l1508060,807979r-16681,6352l1475756,820153r-30450,10586l1417768,840532r-24095,7675l1370636,856147r-9267,3176l1353955,861969r-5561,2647l1346276,865674r-2383,1324l1341775,869380r-2648,3175l1337009,876261r-2119,4499l1333566,885259r-1059,4764l1332242,894522r265,2647l1332772,899551r530,2381l1333831,904050r794,2117l1335685,908020r1588,2117l1338597,911990r2119,2117l1343363,916224r3443,2382l1350777,920723r4767,2382l1361369,924958r6619,1588l1375932,928134r4237,1058l1384405,930251r3972,2117l1392084,934221r3177,2646l1398704,939514r2912,3176l1403999,946130r2383,3176l1408236,953276r1853,3970l1411149,961481r794,4499l1412472,970214r,4499l1411943,979477r-794,4500l1410089,988211r-1853,4235l1406382,996415r-2647,3176l1401351,1003032r-2912,3176l1394997,1008854r-3178,2382l1388112,1013354r-3972,1852l1380169,1016265r-4237,794l1371695,1017588r-4236,l1362958,1017323r-6620,-1323l1349718,1014942r-6355,-1853l1337273,1011501r-6355,-2382l1325093,1007266r-5560,-2646l1313972,1002238r-5825,-2911l1303116,996415r-5031,-3440l1293319,989534r-4766,-3705l1284316,982389r-4236,-4235l1276108,973920r-3972,-4235l1268959,965186r-3443,-4764l1262604,955658r-2648,-4764l1257308,945866r-2118,-4764l1253071,935544r-1588,-5028l1250159,925487r-1589,-5293l1247776,915165r-795,-5293l1246452,904844r-265,-5293l1246187,894522r265,-8204l1247246,878378r1059,-8204l1250159,862498r2118,-7675l1254925,847413r2913,-7410l1261280,833121r3707,-6881l1269223,819888r4767,-6087l1278756,807714r5295,-5558l1289877,796863r6355,-4764l1302851,787600r3707,-1852l1310000,783630r6620,-3176l1324034,777808r7414,-2911l1348394,768809r19594,-6616l1390230,755047r24626,-8469l1441069,737580r28068,-10322l1483965,721700r14563,-6087l1513621,709526r15357,-6881l1544336,696028r15622,-7410l1575581,681472r15622,-7940l1606825,665063r15358,-8469l1637540,647596r15358,-9263l1667726,628541r14828,-9793l1696852,608162r14299,-10851l1720154,589901r9267,-7676l1738159,574286r8738,-7675l1755370,558406r8208,-8469l1771522,541468r7414,-8734l1786615,523736r6884,-8998l1800648,505475r6355,-9263l1813623,486684r5825,-9792l1825009,466835r5295,-10057l1832952,452014r2383,-5558l1837189,440898r2118,-5822l1841161,428724r1853,-6352l1844868,416020r1324,-7146l1847515,401729r1060,-7411l1849899,386908r794,-7411l1851487,371558r265,-7940l1852017,355678r265,-7675l1852017,336093r-530,-11380l1850428,313068r-1324,-11115l1846986,290572r-2383,-10851l1841955,269135r-3442,-10586l1835335,248756r-3971,-9263l1826862,230495r-4501,-8205l1817330,214615r-5561,-7145l1806209,201118r-3178,-2911l1800384,195295r-4237,-3440l1791646,188679r-4237,-3176l1782643,182856r-4766,-2382l1772846,178357r-5296,-2117l1761725,174652r-10592,-2382l1740807,170682r-9797,-1059l1722007,169359r-5296,264l1711151,169888r-5031,529l1701354,170947r-4766,794l1692086,172799r-4501,1588l1683084,175711r-4237,1323l1674610,178886r-3707,1853l1666932,182856r-7679,4500l1651574,192384r-6884,5558l1637805,203764r-6620,6881l1625095,217262r-6090,7675l1613445,232612r-5296,7675l1603118,248227r-4766,8204l1594115,264636r-4236,7939l1586172,280515r-3442,7940l1580082,295601r-5296,14027l1571079,321537r-2912,9263l1566578,336623r-265,2382l1564724,343504r-1324,4234l1561547,351708r-2383,3441l1556781,358589r-3178,3176l1550426,364412r-3178,2646l1543806,369176r-3972,1852l1535863,372352r-3972,1058l1527654,373940r-4236,l1518916,373675r-4236,-794l1510708,371822r-3972,-1588l1502764,368117r-3707,-2117l1495880,363089r-2913,-3176l1490055,357001r-2119,-3705l1485818,349591r-1589,-3970l1482641,341387r-1059,-4235l1481052,332653r,-4499l1481317,323654r794,-4234l1483700,312539r1853,-6617l1488201,296924r3178,-10851l1495615,273899r5031,-13498l1507001,245316r6884,-15350l1517857,222026r4237,-8205l1526860,205882r4766,-8205l1536922,189208r5825,-8204l1548572,172799r6090,-7939l1561547,156655r6884,-7940l1575845,141305r7944,-7675l1591997,126484r8738,-6881l1607090,115369r6090,-4235l1619535,106899r6884,-3705l1633304,99489r7149,-3176l1647867,93137r7414,-2911l1663225,87844r7943,-2382l1678847,83874r8473,-1588l1695793,80698r8473,-794l1713004,79375xm409575,l1528763,r,95250l409575,95250,409575,xe" stroked="f">
                <v:path arrowok="t" o:connecttype="custom" o:connectlocs="56318,152223;91669,154089;93003,140576;85072,120242;63178,122928;98861,20605;90613,49689;81873,63718;86140,64641;101261,36254;103087,17344;109119,40664;98204,61606;86530,77563;82570,86874;80416,114297;67716,114953;69706,89459;67531,83183;63694,77563;51671,61216;41105,40664;21311,6803;31720,15719;34691,27649;29015,26931;23073,15637;13217,13649;7397,21090;7520,33203;15573,44579;42539,58517;53502,68028;50285,76350;42048,78133;42580,72209;46822,68561;26556,59706;5348,43370;0,26952;4365,12030;15614,6168;143980,9816;150265,24615;147020,40234;133773,54008;104588,66962;104773,71307;109456,76206;102781,78010;96845,71266;101056,60997;125825,50851;141557,36155;143426,23385;136648,13526;126523,16314;120752,27772;115124,26767;120115,13383;132192,6188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0341EDD" wp14:editId="0A90B644">
                <wp:simplePos x="0" y="0"/>
                <wp:positionH relativeFrom="column">
                  <wp:posOffset>1475740</wp:posOffset>
                </wp:positionH>
                <wp:positionV relativeFrom="paragraph">
                  <wp:posOffset>4272280</wp:posOffset>
                </wp:positionV>
                <wp:extent cx="137160" cy="138430"/>
                <wp:effectExtent l="0" t="0" r="0" b="0"/>
                <wp:wrapNone/>
                <wp:docPr id="8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27" cy="138644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879600" h="1901723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5F4DC61" id="KSO_Shape" o:spid="_x0000_s1026" style="position:absolute;left:0;text-align:left;margin-left:116.2pt;margin-top:336.4pt;width:10.8pt;height:10.9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79600,190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" path="m876522,1026915r1003078,8395l1879600,1901723,876522,1775813r,-748898xm,1014080r717549,12738l717549,1753167,,1642117,,1014080xm717549,159389r,724482l,908194,,256684,717549,159389xm1879600,r,872112l879497,880660,876522,626314r,-481803l1879600,xe" stroked="f" strokeweight="1pt">
                <v:stroke joinstyle="miter"/>
                <v:path arrowok="t" o:connecttype="custom" o:connectlocs="63900,74867;137027,75479;137027,138644;63900,129465;0,73931;52311,74860;52311,127814;0,119718;52311,11620;52311,64438;0,66211;0,18713;137027,0;137027,63581;64117,64204;63900,45661;63900,10535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CAD0819" wp14:editId="451C862B">
                <wp:simplePos x="0" y="0"/>
                <wp:positionH relativeFrom="column">
                  <wp:posOffset>1467485</wp:posOffset>
                </wp:positionH>
                <wp:positionV relativeFrom="paragraph">
                  <wp:posOffset>1245870</wp:posOffset>
                </wp:positionV>
                <wp:extent cx="165100" cy="139700"/>
                <wp:effectExtent l="0" t="0" r="6350" b="0"/>
                <wp:wrapNone/>
                <wp:docPr id="85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342" cy="139990"/>
                        </a:xfrm>
                        <a:custGeom>
                          <a:avLst/>
                          <a:gdLst>
                            <a:gd name="T0" fmla="*/ 294416 w 1263650"/>
                            <a:gd name="T1" fmla="*/ 1098599 h 1069975"/>
                            <a:gd name="T2" fmla="*/ 1320142 w 1263650"/>
                            <a:gd name="T3" fmla="*/ 878240 h 1069975"/>
                            <a:gd name="T4" fmla="*/ 1613379 w 1263650"/>
                            <a:gd name="T5" fmla="*/ 878240 h 1069975"/>
                            <a:gd name="T6" fmla="*/ 74190 w 1263650"/>
                            <a:gd name="T7" fmla="*/ 1612900 h 1069975"/>
                            <a:gd name="T8" fmla="*/ 1538839 w 1263650"/>
                            <a:gd name="T9" fmla="*/ 732266 h 1069975"/>
                            <a:gd name="T10" fmla="*/ 1392852 w 1263650"/>
                            <a:gd name="T11" fmla="*/ 732266 h 1069975"/>
                            <a:gd name="T12" fmla="*/ 514542 w 1263650"/>
                            <a:gd name="T13" fmla="*/ 1026609 h 1069975"/>
                            <a:gd name="T14" fmla="*/ 725543 w 1263650"/>
                            <a:gd name="T15" fmla="*/ 146518 h 1069975"/>
                            <a:gd name="T16" fmla="*/ 708392 w 1263650"/>
                            <a:gd name="T17" fmla="*/ 149712 h 1069975"/>
                            <a:gd name="T18" fmla="*/ 694033 w 1263650"/>
                            <a:gd name="T19" fmla="*/ 155302 h 1069975"/>
                            <a:gd name="T20" fmla="*/ 683263 w 1263650"/>
                            <a:gd name="T21" fmla="*/ 163287 h 1069975"/>
                            <a:gd name="T22" fmla="*/ 674487 w 1263650"/>
                            <a:gd name="T23" fmla="*/ 172868 h 1069975"/>
                            <a:gd name="T24" fmla="*/ 665314 w 1263650"/>
                            <a:gd name="T25" fmla="*/ 189636 h 1069975"/>
                            <a:gd name="T26" fmla="*/ 660528 w 1263650"/>
                            <a:gd name="T27" fmla="*/ 208399 h 1069975"/>
                            <a:gd name="T28" fmla="*/ 659331 w 1263650"/>
                            <a:gd name="T29" fmla="*/ 293036 h 1069975"/>
                            <a:gd name="T30" fmla="*/ 1245270 w 1263650"/>
                            <a:gd name="T31" fmla="*/ 213190 h 1069975"/>
                            <a:gd name="T32" fmla="*/ 1242078 w 1263650"/>
                            <a:gd name="T33" fmla="*/ 195624 h 1069975"/>
                            <a:gd name="T34" fmla="*/ 1236494 w 1263650"/>
                            <a:gd name="T35" fmla="*/ 181252 h 1069975"/>
                            <a:gd name="T36" fmla="*/ 1228517 w 1263650"/>
                            <a:gd name="T37" fmla="*/ 170472 h 1069975"/>
                            <a:gd name="T38" fmla="*/ 1219343 w 1263650"/>
                            <a:gd name="T39" fmla="*/ 161689 h 1069975"/>
                            <a:gd name="T40" fmla="*/ 1201792 w 1263650"/>
                            <a:gd name="T41" fmla="*/ 152507 h 1069975"/>
                            <a:gd name="T42" fmla="*/ 1183446 w 1263650"/>
                            <a:gd name="T43" fmla="*/ 147716 h 1069975"/>
                            <a:gd name="T44" fmla="*/ 732324 w 1263650"/>
                            <a:gd name="T45" fmla="*/ 146518 h 1069975"/>
                            <a:gd name="T46" fmla="*/ 1172276 w 1263650"/>
                            <a:gd name="T47" fmla="*/ 0 h 1069975"/>
                            <a:gd name="T48" fmla="*/ 1202192 w 1263650"/>
                            <a:gd name="T49" fmla="*/ 1996 h 1069975"/>
                            <a:gd name="T50" fmla="*/ 1232108 w 1263650"/>
                            <a:gd name="T51" fmla="*/ 7985 h 1069975"/>
                            <a:gd name="T52" fmla="*/ 1260826 w 1263650"/>
                            <a:gd name="T53" fmla="*/ 17566 h 1069975"/>
                            <a:gd name="T54" fmla="*/ 1288348 w 1263650"/>
                            <a:gd name="T55" fmla="*/ 31939 h 1069975"/>
                            <a:gd name="T56" fmla="*/ 1313875 w 1263650"/>
                            <a:gd name="T57" fmla="*/ 49106 h 1069975"/>
                            <a:gd name="T58" fmla="*/ 1337010 w 1263650"/>
                            <a:gd name="T59" fmla="*/ 70665 h 1069975"/>
                            <a:gd name="T60" fmla="*/ 1356953 w 1263650"/>
                            <a:gd name="T61" fmla="*/ 96216 h 1069975"/>
                            <a:gd name="T62" fmla="*/ 1372509 w 1263650"/>
                            <a:gd name="T63" fmla="*/ 124960 h 1069975"/>
                            <a:gd name="T64" fmla="*/ 1384076 w 1263650"/>
                            <a:gd name="T65" fmla="*/ 157697 h 1069975"/>
                            <a:gd name="T66" fmla="*/ 1390857 w 1263650"/>
                            <a:gd name="T67" fmla="*/ 194027 h 1069975"/>
                            <a:gd name="T68" fmla="*/ 1392054 w 1263650"/>
                            <a:gd name="T69" fmla="*/ 283854 h 1069975"/>
                            <a:gd name="T70" fmla="*/ 1905000 w 1263650"/>
                            <a:gd name="T71" fmla="*/ 806451 h 1069975"/>
                            <a:gd name="T72" fmla="*/ 1318661 w 1263650"/>
                            <a:gd name="T73" fmla="*/ 659931 h 1069975"/>
                            <a:gd name="T74" fmla="*/ 585939 w 1263650"/>
                            <a:gd name="T75" fmla="*/ 659931 h 1069975"/>
                            <a:gd name="T76" fmla="*/ 0 w 1263650"/>
                            <a:gd name="T77" fmla="*/ 806451 h 1069975"/>
                            <a:gd name="T78" fmla="*/ 512946 w 1263650"/>
                            <a:gd name="T79" fmla="*/ 219578 h 1069975"/>
                            <a:gd name="T80" fmla="*/ 514940 w 1263650"/>
                            <a:gd name="T81" fmla="*/ 189636 h 1069975"/>
                            <a:gd name="T82" fmla="*/ 520924 w 1263650"/>
                            <a:gd name="T83" fmla="*/ 159693 h 1069975"/>
                            <a:gd name="T84" fmla="*/ 530496 w 1263650"/>
                            <a:gd name="T85" fmla="*/ 130548 h 1069975"/>
                            <a:gd name="T86" fmla="*/ 544856 w 1263650"/>
                            <a:gd name="T87" fmla="*/ 103002 h 1069975"/>
                            <a:gd name="T88" fmla="*/ 562007 w 1263650"/>
                            <a:gd name="T89" fmla="*/ 77451 h 1069975"/>
                            <a:gd name="T90" fmla="*/ 583545 w 1263650"/>
                            <a:gd name="T91" fmla="*/ 55095 h 1069975"/>
                            <a:gd name="T92" fmla="*/ 609074 w 1263650"/>
                            <a:gd name="T93" fmla="*/ 35132 h 1069975"/>
                            <a:gd name="T94" fmla="*/ 637792 w 1263650"/>
                            <a:gd name="T95" fmla="*/ 19162 h 1069975"/>
                            <a:gd name="T96" fmla="*/ 670498 w 1263650"/>
                            <a:gd name="T97" fmla="*/ 7585 h 1069975"/>
                            <a:gd name="T98" fmla="*/ 706795 w 1263650"/>
                            <a:gd name="T99" fmla="*/ 1197 h 1069975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1263650" h="1069975">
                              <a:moveTo>
                                <a:pt x="49213" y="582612"/>
                              </a:moveTo>
                              <a:lnTo>
                                <a:pt x="195296" y="582612"/>
                              </a:lnTo>
                              <a:lnTo>
                                <a:pt x="195296" y="728795"/>
                              </a:lnTo>
                              <a:lnTo>
                                <a:pt x="389544" y="728795"/>
                              </a:lnTo>
                              <a:lnTo>
                                <a:pt x="389544" y="582612"/>
                              </a:lnTo>
                              <a:lnTo>
                                <a:pt x="875694" y="582612"/>
                              </a:lnTo>
                              <a:lnTo>
                                <a:pt x="875694" y="728795"/>
                              </a:lnTo>
                              <a:lnTo>
                                <a:pt x="1070208" y="728795"/>
                              </a:lnTo>
                              <a:lnTo>
                                <a:pt x="1070208" y="582612"/>
                              </a:lnTo>
                              <a:lnTo>
                                <a:pt x="1216026" y="582612"/>
                              </a:lnTo>
                              <a:lnTo>
                                <a:pt x="1216026" y="1069975"/>
                              </a:lnTo>
                              <a:lnTo>
                                <a:pt x="49213" y="1069975"/>
                              </a:lnTo>
                              <a:lnTo>
                                <a:pt x="49213" y="582612"/>
                              </a:lnTo>
                              <a:close/>
                              <a:moveTo>
                                <a:pt x="923925" y="485775"/>
                              </a:moveTo>
                              <a:lnTo>
                                <a:pt x="1020763" y="485775"/>
                              </a:lnTo>
                              <a:lnTo>
                                <a:pt x="1020763" y="681038"/>
                              </a:lnTo>
                              <a:lnTo>
                                <a:pt x="923925" y="681038"/>
                              </a:lnTo>
                              <a:lnTo>
                                <a:pt x="923925" y="485775"/>
                              </a:lnTo>
                              <a:close/>
                              <a:moveTo>
                                <a:pt x="244475" y="485775"/>
                              </a:moveTo>
                              <a:lnTo>
                                <a:pt x="341313" y="485775"/>
                              </a:lnTo>
                              <a:lnTo>
                                <a:pt x="341313" y="681038"/>
                              </a:lnTo>
                              <a:lnTo>
                                <a:pt x="244475" y="681038"/>
                              </a:lnTo>
                              <a:lnTo>
                                <a:pt x="244475" y="485775"/>
                              </a:lnTo>
                              <a:close/>
                              <a:moveTo>
                                <a:pt x="481277" y="97198"/>
                              </a:moveTo>
                              <a:lnTo>
                                <a:pt x="477308" y="97728"/>
                              </a:lnTo>
                              <a:lnTo>
                                <a:pt x="473604" y="98258"/>
                              </a:lnTo>
                              <a:lnTo>
                                <a:pt x="469900" y="99317"/>
                              </a:lnTo>
                              <a:lnTo>
                                <a:pt x="466460" y="100376"/>
                              </a:lnTo>
                              <a:lnTo>
                                <a:pt x="463285" y="101701"/>
                              </a:lnTo>
                              <a:lnTo>
                                <a:pt x="460375" y="103025"/>
                              </a:lnTo>
                              <a:lnTo>
                                <a:pt x="457729" y="104614"/>
                              </a:lnTo>
                              <a:lnTo>
                                <a:pt x="455348" y="106468"/>
                              </a:lnTo>
                              <a:lnTo>
                                <a:pt x="453231" y="108322"/>
                              </a:lnTo>
                              <a:lnTo>
                                <a:pt x="451114" y="110440"/>
                              </a:lnTo>
                              <a:lnTo>
                                <a:pt x="448998" y="112559"/>
                              </a:lnTo>
                              <a:lnTo>
                                <a:pt x="447410" y="114678"/>
                              </a:lnTo>
                              <a:lnTo>
                                <a:pt x="445823" y="117062"/>
                              </a:lnTo>
                              <a:lnTo>
                                <a:pt x="443441" y="121299"/>
                              </a:lnTo>
                              <a:lnTo>
                                <a:pt x="441325" y="125802"/>
                              </a:lnTo>
                              <a:lnTo>
                                <a:pt x="439737" y="130569"/>
                              </a:lnTo>
                              <a:lnTo>
                                <a:pt x="438679" y="134541"/>
                              </a:lnTo>
                              <a:lnTo>
                                <a:pt x="438150" y="138249"/>
                              </a:lnTo>
                              <a:lnTo>
                                <a:pt x="437356" y="143546"/>
                              </a:lnTo>
                              <a:lnTo>
                                <a:pt x="437356" y="145665"/>
                              </a:lnTo>
                              <a:lnTo>
                                <a:pt x="437356" y="194396"/>
                              </a:lnTo>
                              <a:lnTo>
                                <a:pt x="826294" y="194396"/>
                              </a:lnTo>
                              <a:lnTo>
                                <a:pt x="826294" y="145665"/>
                              </a:lnTo>
                              <a:lnTo>
                                <a:pt x="826029" y="141427"/>
                              </a:lnTo>
                              <a:lnTo>
                                <a:pt x="825764" y="137190"/>
                              </a:lnTo>
                              <a:lnTo>
                                <a:pt x="824706" y="133482"/>
                              </a:lnTo>
                              <a:lnTo>
                                <a:pt x="823912" y="129774"/>
                              </a:lnTo>
                              <a:lnTo>
                                <a:pt x="822854" y="126331"/>
                              </a:lnTo>
                              <a:lnTo>
                                <a:pt x="821531" y="123153"/>
                              </a:lnTo>
                              <a:lnTo>
                                <a:pt x="820208" y="120240"/>
                              </a:lnTo>
                              <a:lnTo>
                                <a:pt x="818621" y="117591"/>
                              </a:lnTo>
                              <a:lnTo>
                                <a:pt x="816769" y="115208"/>
                              </a:lnTo>
                              <a:lnTo>
                                <a:pt x="814916" y="113089"/>
                              </a:lnTo>
                              <a:lnTo>
                                <a:pt x="812800" y="110970"/>
                              </a:lnTo>
                              <a:lnTo>
                                <a:pt x="810948" y="108851"/>
                              </a:lnTo>
                              <a:lnTo>
                                <a:pt x="808831" y="107262"/>
                              </a:lnTo>
                              <a:lnTo>
                                <a:pt x="806450" y="105673"/>
                              </a:lnTo>
                              <a:lnTo>
                                <a:pt x="801687" y="103290"/>
                              </a:lnTo>
                              <a:lnTo>
                                <a:pt x="797189" y="101171"/>
                              </a:lnTo>
                              <a:lnTo>
                                <a:pt x="792956" y="99582"/>
                              </a:lnTo>
                              <a:lnTo>
                                <a:pt x="788987" y="98522"/>
                              </a:lnTo>
                              <a:lnTo>
                                <a:pt x="785019" y="97993"/>
                              </a:lnTo>
                              <a:lnTo>
                                <a:pt x="779727" y="97198"/>
                              </a:lnTo>
                              <a:lnTo>
                                <a:pt x="777610" y="97198"/>
                              </a:lnTo>
                              <a:lnTo>
                                <a:pt x="485775" y="97198"/>
                              </a:lnTo>
                              <a:lnTo>
                                <a:pt x="481277" y="97198"/>
                              </a:lnTo>
                              <a:close/>
                              <a:moveTo>
                                <a:pt x="485775" y="0"/>
                              </a:moveTo>
                              <a:lnTo>
                                <a:pt x="777610" y="0"/>
                              </a:lnTo>
                              <a:lnTo>
                                <a:pt x="784225" y="0"/>
                              </a:lnTo>
                              <a:lnTo>
                                <a:pt x="790839" y="530"/>
                              </a:lnTo>
                              <a:lnTo>
                                <a:pt x="797454" y="1324"/>
                              </a:lnTo>
                              <a:lnTo>
                                <a:pt x="804069" y="2383"/>
                              </a:lnTo>
                              <a:lnTo>
                                <a:pt x="810683" y="3708"/>
                              </a:lnTo>
                              <a:lnTo>
                                <a:pt x="817298" y="5297"/>
                              </a:lnTo>
                              <a:lnTo>
                                <a:pt x="823648" y="7151"/>
                              </a:lnTo>
                              <a:lnTo>
                                <a:pt x="830262" y="9269"/>
                              </a:lnTo>
                              <a:lnTo>
                                <a:pt x="836348" y="11653"/>
                              </a:lnTo>
                              <a:lnTo>
                                <a:pt x="842433" y="14566"/>
                              </a:lnTo>
                              <a:lnTo>
                                <a:pt x="848783" y="17745"/>
                              </a:lnTo>
                              <a:lnTo>
                                <a:pt x="854604" y="21188"/>
                              </a:lnTo>
                              <a:lnTo>
                                <a:pt x="860425" y="24631"/>
                              </a:lnTo>
                              <a:lnTo>
                                <a:pt x="866246" y="28603"/>
                              </a:lnTo>
                              <a:lnTo>
                                <a:pt x="871537" y="32576"/>
                              </a:lnTo>
                              <a:lnTo>
                                <a:pt x="876829" y="37343"/>
                              </a:lnTo>
                              <a:lnTo>
                                <a:pt x="882121" y="42110"/>
                              </a:lnTo>
                              <a:lnTo>
                                <a:pt x="886883" y="46878"/>
                              </a:lnTo>
                              <a:lnTo>
                                <a:pt x="891381" y="52174"/>
                              </a:lnTo>
                              <a:lnTo>
                                <a:pt x="895879" y="58001"/>
                              </a:lnTo>
                              <a:lnTo>
                                <a:pt x="900112" y="63828"/>
                              </a:lnTo>
                              <a:lnTo>
                                <a:pt x="903816" y="69919"/>
                              </a:lnTo>
                              <a:lnTo>
                                <a:pt x="907256" y="76275"/>
                              </a:lnTo>
                              <a:lnTo>
                                <a:pt x="910431" y="82897"/>
                              </a:lnTo>
                              <a:lnTo>
                                <a:pt x="913341" y="89783"/>
                              </a:lnTo>
                              <a:lnTo>
                                <a:pt x="915987" y="97198"/>
                              </a:lnTo>
                              <a:lnTo>
                                <a:pt x="918104" y="104614"/>
                              </a:lnTo>
                              <a:lnTo>
                                <a:pt x="920221" y="112294"/>
                              </a:lnTo>
                              <a:lnTo>
                                <a:pt x="921544" y="120240"/>
                              </a:lnTo>
                              <a:lnTo>
                                <a:pt x="922602" y="128715"/>
                              </a:lnTo>
                              <a:lnTo>
                                <a:pt x="923131" y="136925"/>
                              </a:lnTo>
                              <a:lnTo>
                                <a:pt x="923396" y="145665"/>
                              </a:lnTo>
                              <a:lnTo>
                                <a:pt x="923396" y="188305"/>
                              </a:lnTo>
                              <a:lnTo>
                                <a:pt x="923396" y="194396"/>
                              </a:lnTo>
                              <a:lnTo>
                                <a:pt x="1263650" y="194396"/>
                              </a:lnTo>
                              <a:lnTo>
                                <a:pt x="1263650" y="534988"/>
                              </a:lnTo>
                              <a:lnTo>
                                <a:pt x="1069181" y="534988"/>
                              </a:lnTo>
                              <a:lnTo>
                                <a:pt x="1069181" y="437789"/>
                              </a:lnTo>
                              <a:lnTo>
                                <a:pt x="874712" y="437789"/>
                              </a:lnTo>
                              <a:lnTo>
                                <a:pt x="874712" y="534988"/>
                              </a:lnTo>
                              <a:lnTo>
                                <a:pt x="388673" y="534988"/>
                              </a:lnTo>
                              <a:lnTo>
                                <a:pt x="388673" y="437789"/>
                              </a:lnTo>
                              <a:lnTo>
                                <a:pt x="194469" y="437789"/>
                              </a:lnTo>
                              <a:lnTo>
                                <a:pt x="194469" y="534988"/>
                              </a:lnTo>
                              <a:lnTo>
                                <a:pt x="0" y="534988"/>
                              </a:lnTo>
                              <a:lnTo>
                                <a:pt x="0" y="194396"/>
                              </a:lnTo>
                              <a:lnTo>
                                <a:pt x="340254" y="194396"/>
                              </a:lnTo>
                              <a:lnTo>
                                <a:pt x="340254" y="145665"/>
                              </a:lnTo>
                              <a:lnTo>
                                <a:pt x="340254" y="139044"/>
                              </a:lnTo>
                              <a:lnTo>
                                <a:pt x="340783" y="132687"/>
                              </a:lnTo>
                              <a:lnTo>
                                <a:pt x="341577" y="125802"/>
                              </a:lnTo>
                              <a:lnTo>
                                <a:pt x="342635" y="119180"/>
                              </a:lnTo>
                              <a:lnTo>
                                <a:pt x="343958" y="112559"/>
                              </a:lnTo>
                              <a:lnTo>
                                <a:pt x="345546" y="105938"/>
                              </a:lnTo>
                              <a:lnTo>
                                <a:pt x="347398" y="99582"/>
                              </a:lnTo>
                              <a:lnTo>
                                <a:pt x="349514" y="93226"/>
                              </a:lnTo>
                              <a:lnTo>
                                <a:pt x="351896" y="86604"/>
                              </a:lnTo>
                              <a:lnTo>
                                <a:pt x="354806" y="80513"/>
                              </a:lnTo>
                              <a:lnTo>
                                <a:pt x="357981" y="74686"/>
                              </a:lnTo>
                              <a:lnTo>
                                <a:pt x="361421" y="68330"/>
                              </a:lnTo>
                              <a:lnTo>
                                <a:pt x="364860" y="62768"/>
                              </a:lnTo>
                              <a:lnTo>
                                <a:pt x="368829" y="57207"/>
                              </a:lnTo>
                              <a:lnTo>
                                <a:pt x="372798" y="51380"/>
                              </a:lnTo>
                              <a:lnTo>
                                <a:pt x="377560" y="46348"/>
                              </a:lnTo>
                              <a:lnTo>
                                <a:pt x="382323" y="41316"/>
                              </a:lnTo>
                              <a:lnTo>
                                <a:pt x="387085" y="36549"/>
                              </a:lnTo>
                              <a:lnTo>
                                <a:pt x="392377" y="31516"/>
                              </a:lnTo>
                              <a:lnTo>
                                <a:pt x="398198" y="27279"/>
                              </a:lnTo>
                              <a:lnTo>
                                <a:pt x="404019" y="23306"/>
                              </a:lnTo>
                              <a:lnTo>
                                <a:pt x="410104" y="19598"/>
                              </a:lnTo>
                              <a:lnTo>
                                <a:pt x="416454" y="16155"/>
                              </a:lnTo>
                              <a:lnTo>
                                <a:pt x="423069" y="12712"/>
                              </a:lnTo>
                              <a:lnTo>
                                <a:pt x="429948" y="9799"/>
                              </a:lnTo>
                              <a:lnTo>
                                <a:pt x="437356" y="7151"/>
                              </a:lnTo>
                              <a:lnTo>
                                <a:pt x="444764" y="5032"/>
                              </a:lnTo>
                              <a:lnTo>
                                <a:pt x="452437" y="3178"/>
                              </a:lnTo>
                              <a:lnTo>
                                <a:pt x="460375" y="1854"/>
                              </a:lnTo>
                              <a:lnTo>
                                <a:pt x="468841" y="794"/>
                              </a:lnTo>
                              <a:lnTo>
                                <a:pt x="477044" y="265"/>
                              </a:lnTo>
                              <a:lnTo>
                                <a:pt x="485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A450F" id="KSO_Shape" o:spid="_x0000_s1026" style="position:absolute;left:0;text-align:left;margin-left:115.55pt;margin-top:98.1pt;width:13pt;height:11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3650,1069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" path="m49213,582612r146083,l195296,728795r194248,l389544,582612r486150,l875694,728795r194514,l1070208,582612r145818,l1216026,1069975r-1166813,l49213,582612xm923925,485775r96838,l1020763,681038r-96838,l923925,485775xm244475,485775r96838,l341313,681038r-96838,l244475,485775xm481277,97198r-3969,530l473604,98258r-3704,1059l466460,100376r-3175,1325l460375,103025r-2646,1589l455348,106468r-2117,1854l451114,110440r-2116,2119l447410,114678r-1587,2384l443441,121299r-2116,4503l439737,130569r-1058,3972l438150,138249r-794,5297l437356,145665r,48731l826294,194396r,-48731l826029,141427r-265,-4237l824706,133482r-794,-3708l822854,126331r-1323,-3178l820208,120240r-1587,-2649l816769,115208r-1853,-2119l812800,110970r-1852,-2119l808831,107262r-2381,-1589l801687,103290r-4498,-2119l792956,99582r-3969,-1060l785019,97993r-5292,-795l777610,97198r-291835,l481277,97198xm485775,l777610,r6615,l790839,530r6615,794l804069,2383r6614,1325l817298,5297r6350,1854l830262,9269r6086,2384l842433,14566r6350,3179l854604,21188r5821,3443l866246,28603r5291,3973l876829,37343r5292,4767l886883,46878r4498,5296l895879,58001r4233,5827l903816,69919r3440,6356l910431,82897r2910,6886l915987,97198r2117,7416l920221,112294r1323,7946l922602,128715r529,8210l923396,145665r,42640l923396,194396r340254,l1263650,534988r-194469,l1069181,437789r-194469,l874712,534988r-486039,l388673,437789r-194204,l194469,534988,,534988,,194396r340254,l340254,145665r,-6621l340783,132687r794,-6885l342635,119180r1323,-6621l345546,105938r1852,-6356l349514,93226r2382,-6622l354806,80513r3175,-5827l361421,68330r3439,-5562l368829,57207r3969,-5827l377560,46348r4763,-5032l387085,36549r5292,-5033l398198,27279r5821,-3973l410104,19598r6350,-3443l423069,12712r6879,-2913l437356,7151r7408,-2119l452437,3178r7938,-1324l468841,794r8203,-529l485775,xe" stroked="f">
                <v:path arrowok="t" o:connecttype="custom" o:connectlocs="38523,143735;172734,114904;211102,114904;9707,211024;201349,95806;182247,95806;67325,134316;94934,19170;92689,19588;90811,20319;89401,21364;88253,22617;87053,24811;86427,27266;86270,38339;162937,27893;162519,25594;161789,23714;160745,22304;159545,21155;157248,19953;154848,19326;95821,19170;153386,0;157301,261;161215,1045;164972,2298;168574,4179;171914,6425;174941,9245;177550,12588;179586,16349;181099,20632;181986,25385;182143,37138;249259,105512;172540,86342;76667,86342;0,105512;67116,28728;67377,24811;68160,20893;69413,17080;71292,13476;73536,10133;76354,7208;79694,4596;83452,2507;87731,992;92480,157" o:connectangles="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253E66D" wp14:editId="17BBD664">
                <wp:simplePos x="0" y="0"/>
                <wp:positionH relativeFrom="column">
                  <wp:posOffset>4039870</wp:posOffset>
                </wp:positionH>
                <wp:positionV relativeFrom="paragraph">
                  <wp:posOffset>-914400</wp:posOffset>
                </wp:positionV>
                <wp:extent cx="2157730" cy="365760"/>
                <wp:effectExtent l="0" t="0" r="0" b="0"/>
                <wp:wrapNone/>
                <wp:docPr id="86" name="文本框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73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CF1DDC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32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eastAsiaTheme="minorEastAsia" w:hAnsi="Impact" w:cstheme="minorBid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3E66D" id="文本框 239" o:spid="_x0000_s1052" type="#_x0000_t202" style="position:absolute;margin-left:318.1pt;margin-top:-1in;width:169.9pt;height:28.8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" filled="f" stroked="f">
                <v:textbox style="mso-fit-shape-to-text:t">
                  <w:txbxContent>
                    <w:p w14:paraId="2DCF1DDC" w14:textId="77777777" w:rsidR="00C11160" w:rsidRDefault="00031B3C">
                      <w:pPr>
                        <w:pStyle w:val="a7"/>
                        <w:spacing w:before="0" w:beforeAutospacing="0" w:after="0" w:afterAutospacing="0" w:line="432" w:lineRule="exact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Impact" w:eastAsiaTheme="minorEastAsia" w:hAnsi="Impact" w:cstheme="minorBidi"/>
                          <w:color w:val="FFFFFF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62D50A70" w14:textId="20AC9AF5" w:rsidR="00C11160" w:rsidRDefault="00031B3C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1C784C" wp14:editId="0B3FB768">
                <wp:simplePos x="0" y="0"/>
                <wp:positionH relativeFrom="column">
                  <wp:posOffset>1593850</wp:posOffset>
                </wp:positionH>
                <wp:positionV relativeFrom="paragraph">
                  <wp:posOffset>67310</wp:posOffset>
                </wp:positionV>
                <wp:extent cx="4572000" cy="842010"/>
                <wp:effectExtent l="0" t="0" r="0" b="0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84221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01F461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10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造字工房力黑（非商用）常规体" w:eastAsia="造字工房力黑（非商用）常规体" w:hAnsi="造字工房力黑（非商用）常规体" w:hint="eastAsia"/>
                                <w:color w:val="FFFFFF"/>
                                <w:kern w:val="24"/>
                                <w:sz w:val="64"/>
                                <w:szCs w:val="64"/>
                              </w:rPr>
                              <w:t xml:space="preserve">自荐信   </w:t>
                            </w:r>
                            <w:r>
                              <w:rPr>
                                <w:rFonts w:ascii="Impact" w:eastAsia="方正兰亭黑简体" w:hAnsi="Impact"/>
                                <w:color w:val="FFFFFF" w:themeColor="background1"/>
                                <w:kern w:val="24"/>
                                <w:sz w:val="64"/>
                                <w:szCs w:val="64"/>
                              </w:rPr>
                              <w:t xml:space="preserve">COVER LETTER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C784C" id="矩形 93" o:spid="_x0000_s1053" style="position:absolute;margin-left:125.5pt;margin-top:5.3pt;width:5in;height:66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" filled="f" stroked="f">
                <v:textbox>
                  <w:txbxContent>
                    <w:p w14:paraId="4601F461" w14:textId="77777777" w:rsidR="00C11160" w:rsidRDefault="00031B3C">
                      <w:pPr>
                        <w:pStyle w:val="a7"/>
                        <w:spacing w:before="0" w:beforeAutospacing="0" w:after="0" w:afterAutospacing="0" w:line="10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造字工房力黑（非商用）常规体" w:eastAsia="造字工房力黑（非商用）常规体" w:hAnsi="造字工房力黑（非商用）常规体" w:hint="eastAsia"/>
                          <w:color w:val="FFFFFF"/>
                          <w:kern w:val="24"/>
                          <w:sz w:val="64"/>
                          <w:szCs w:val="64"/>
                        </w:rPr>
                        <w:t xml:space="preserve">自荐信   </w:t>
                      </w:r>
                      <w:r>
                        <w:rPr>
                          <w:rFonts w:ascii="Impact" w:eastAsia="方正兰亭黑简体" w:hAnsi="Impact"/>
                          <w:color w:val="FFFFFF" w:themeColor="background1"/>
                          <w:kern w:val="24"/>
                          <w:sz w:val="64"/>
                          <w:szCs w:val="64"/>
                        </w:rPr>
                        <w:t xml:space="preserve">COVER LETTER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6BC250" wp14:editId="0F0A2D04">
                <wp:simplePos x="0" y="0"/>
                <wp:positionH relativeFrom="column">
                  <wp:posOffset>-1152525</wp:posOffset>
                </wp:positionH>
                <wp:positionV relativeFrom="paragraph">
                  <wp:posOffset>-123825</wp:posOffset>
                </wp:positionV>
                <wp:extent cx="7559675" cy="1161415"/>
                <wp:effectExtent l="0" t="0" r="3175" b="1270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1611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945B272" id="矩形 90" o:spid="_x0000_s1026" style="position:absolute;left:0;text-align:left;margin-left:-90.75pt;margin-top:-9.75pt;width:595.25pt;height:91.4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" fillcolor="#77a9a7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6D9D8A" wp14:editId="4C417B9E">
                <wp:simplePos x="0" y="0"/>
                <wp:positionH relativeFrom="column">
                  <wp:posOffset>-602615</wp:posOffset>
                </wp:positionH>
                <wp:positionV relativeFrom="paragraph">
                  <wp:posOffset>1703705</wp:posOffset>
                </wp:positionV>
                <wp:extent cx="6461125" cy="5641340"/>
                <wp:effectExtent l="0" t="0" r="0" b="0"/>
                <wp:wrapNone/>
                <wp:docPr id="91" name="矩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125" cy="5641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ABC18D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尊敬的领导：</w:t>
                            </w:r>
                          </w:p>
                          <w:p w14:paraId="072D4147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您好！</w:t>
                            </w:r>
                          </w:p>
                          <w:p w14:paraId="6E2DE86D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真诚地感谢您在百忙之中惠阅我的自荐材料！我平凡但不平庸，简约但不简单。我的座右铭是“莫言下岭便无难”。所有的成功，都来自不倦的努力和奔跑。</w:t>
                            </w:r>
                          </w:p>
                          <w:p w14:paraId="723AA12B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四年来，我严于律己，能很好的掌握本专业的相关知识，除了完成专业的相关课程外，还积极参与校内活动，通过一年多的努力，我即将通过专业主修的科目，并且以社会对人才的需求为向导，努力使自己向复合型人才方向发展。</w:t>
                            </w:r>
                          </w:p>
                          <w:p w14:paraId="4E45ED53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另外，我也致力于提高自己的综合能力，积极投身于学院的各项活动之中。在校曾担任院团委校团委担任办公室干事 、校团委办公室副主任、班级宣传委员 ，在班级工作以及系上院上团学工作中，使自身具有了极强的开拓精神、团队合作意识、组织协调能力、活动策划能力。</w:t>
                            </w:r>
                          </w:p>
                          <w:p w14:paraId="6BAE68FC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 而今我即将毕业，就要进入我人生的第二个全新的阶段，满怀着热忱和信心，希望能将所学的理论知识为现实生产力，实现自己的人生价值。如果我有幸成为贵公司的一员，我会继续保持团结协作、拼搏创新、吃苦耐劳、认真细致的工作精神，尽量结合专业所学，同时不断的学习新的知识，发挥自身所长，希望能为贵公司的辉煌历史奉献自己的青春和才华！</w:t>
                            </w:r>
                          </w:p>
                          <w:p w14:paraId="1CFE719A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我相信自己，更相信你，给我一个机会，蓄势而发的我会还您一个惊喜！ </w:t>
                            </w:r>
                          </w:p>
                          <w:p w14:paraId="6858E3B4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       祝愿贵公司事业蒸蒸日上！</w:t>
                            </w:r>
                          </w:p>
                          <w:p w14:paraId="35246A86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>此致</w:t>
                            </w:r>
                          </w:p>
                          <w:p w14:paraId="5117735E" w14:textId="77777777" w:rsidR="00C11160" w:rsidRDefault="00031B3C">
                            <w:pPr>
                              <w:pStyle w:val="a7"/>
                              <w:spacing w:before="0" w:beforeAutospacing="0" w:after="0" w:afterAutospacing="0" w:line="4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</w:rPr>
                              <w:t xml:space="preserve">敬礼！                                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6D9D8A" id="矩形 91" o:spid="_x0000_s1054" style="position:absolute;margin-left:-47.45pt;margin-top:134.15pt;width:508.75pt;height:444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" filled="f" stroked="f">
                <v:textbox style="mso-fit-shape-to-text:t">
                  <w:txbxContent>
                    <w:p w14:paraId="7BABC18D" w14:textId="77777777" w:rsidR="00C11160" w:rsidRDefault="00031B3C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尊敬的领导：</w:t>
                      </w:r>
                    </w:p>
                    <w:p w14:paraId="072D4147" w14:textId="77777777" w:rsidR="00C11160" w:rsidRDefault="00031B3C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您好！</w:t>
                      </w:r>
                    </w:p>
                    <w:p w14:paraId="6E2DE86D" w14:textId="77777777" w:rsidR="00C11160" w:rsidRDefault="00031B3C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真诚地感谢您在百忙之中惠阅我的自荐材料！我平凡但不平庸，简约但不简单。我的座右铭是“莫言下岭便无难”。所有的成功，都来自不倦的努力和奔跑。</w:t>
                      </w:r>
                    </w:p>
                    <w:p w14:paraId="723AA12B" w14:textId="77777777" w:rsidR="00C11160" w:rsidRDefault="00031B3C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四年来，我严于律己，能很好的掌握本专业的相关知识，除了完成专业的相关课程外，还积极参与校内活动，通过一年多的努力，我即将通过专业主修的科目，并且以社会对人才的需求为向导，努力使自己向复合型人才方向发展。</w:t>
                      </w:r>
                    </w:p>
                    <w:p w14:paraId="4E45ED53" w14:textId="77777777" w:rsidR="00C11160" w:rsidRDefault="00031B3C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另外，我也致力于提高自己的综合能力，积极投身于学院的各项活动之中。在校曾担任院团委校团委担任办公室干事 、校团委办公室副主任、班级宣传委员 ，在班级工作以及系上院上团学工作中，使自身具有了极强的开拓精神、团队合作意识、组织协调能力、活动策划能力。</w:t>
                      </w:r>
                    </w:p>
                    <w:p w14:paraId="6BAE68FC" w14:textId="77777777" w:rsidR="00C11160" w:rsidRDefault="00031B3C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 而今我即将毕业，就要进入我人生的第二个全新的阶段，满怀着热忱和信心，希望能将所学的理论知识为现实生产力，实现自己的人生价值。如果我有幸成为贵公司的一员，我会继续保持团结协作、拼搏创新、吃苦耐劳、认真细致的工作精神，尽量结合专业所学，同时不断的学习新的知识，发挥自身所长，希望能为贵公司的辉煌历史奉献自己的青春和才华！</w:t>
                      </w:r>
                    </w:p>
                    <w:p w14:paraId="1CFE719A" w14:textId="77777777" w:rsidR="00C11160" w:rsidRDefault="00031B3C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我相信自己，更相信你，给我一个机会，蓄势而发的我会还您一个惊喜！ </w:t>
                      </w:r>
                    </w:p>
                    <w:p w14:paraId="6858E3B4" w14:textId="77777777" w:rsidR="00C11160" w:rsidRDefault="00031B3C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       祝愿贵公司事业蒸蒸日上！</w:t>
                      </w:r>
                    </w:p>
                    <w:p w14:paraId="35246A86" w14:textId="77777777" w:rsidR="00C11160" w:rsidRDefault="00031B3C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>此致</w:t>
                      </w:r>
                    </w:p>
                    <w:p w14:paraId="5117735E" w14:textId="77777777" w:rsidR="00C11160" w:rsidRDefault="00031B3C">
                      <w:pPr>
                        <w:pStyle w:val="a7"/>
                        <w:spacing w:before="0" w:beforeAutospacing="0" w:after="0" w:afterAutospacing="0" w:line="4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</w:rPr>
                        <w:t xml:space="preserve">敬礼！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036FE" wp14:editId="5FBA528A">
                <wp:simplePos x="0" y="0"/>
                <wp:positionH relativeFrom="column">
                  <wp:posOffset>4096385</wp:posOffset>
                </wp:positionH>
                <wp:positionV relativeFrom="paragraph">
                  <wp:posOffset>8117205</wp:posOffset>
                </wp:positionV>
                <wp:extent cx="1636395" cy="1016000"/>
                <wp:effectExtent l="0" t="0" r="0" b="0"/>
                <wp:wrapNone/>
                <wp:docPr id="92" name="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395" cy="1016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FCCE25" w14:textId="7C5E9B0E" w:rsidR="00C11160" w:rsidRDefault="00031B3C">
                            <w:pPr>
                              <w:pStyle w:val="a7"/>
                              <w:spacing w:before="0" w:beforeAutospacing="0" w:after="0" w:afterAutospacing="0"/>
                              <w:jc w:val="right"/>
                              <w:rPr>
                                <w:rFonts w:eastAsiaTheme="minorEastAsia" w:hint="eastAsia"/>
                              </w:rPr>
                            </w:pPr>
                            <w:r>
                              <w:rPr>
                                <w:rFonts w:ascii="方正硬笔行书简体" w:eastAsiaTheme="minorEastAsia" w:hint="eastAsia"/>
                                <w:color w:val="333F50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AF4E15">
                              <w:rPr>
                                <w:rFonts w:eastAsia="方正硬笔行书简体" w:hint="eastAsia"/>
                                <w:color w:val="333F50"/>
                                <w:kern w:val="24"/>
                                <w:sz w:val="56"/>
                                <w:szCs w:val="56"/>
                              </w:rPr>
                              <w:t>胡小豆</w:t>
                            </w:r>
                          </w:p>
                          <w:p w14:paraId="327D3DE7" w14:textId="4F7A9162" w:rsidR="00C11160" w:rsidRDefault="00031B3C">
                            <w:pPr>
                              <w:pStyle w:val="a7"/>
                              <w:spacing w:before="0" w:beforeAutospacing="0" w:after="0" w:afterAutospacing="0" w:line="520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日期：20</w:t>
                            </w:r>
                            <w:r w:rsidR="00AF4E15"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33F50"/>
                                <w:kern w:val="24"/>
                                <w:sz w:val="28"/>
                                <w:szCs w:val="28"/>
                              </w:rPr>
                              <w:t>.19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3036FE" id="矩形 92" o:spid="_x0000_s1055" style="position:absolute;margin-left:322.55pt;margin-top:639.15pt;width:128.85pt;height:80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" filled="f" stroked="f">
                <v:textbox style="mso-fit-shape-to-text:t">
                  <w:txbxContent>
                    <w:p w14:paraId="39FCCE25" w14:textId="7C5E9B0E" w:rsidR="00C11160" w:rsidRDefault="00031B3C">
                      <w:pPr>
                        <w:pStyle w:val="a7"/>
                        <w:spacing w:before="0" w:beforeAutospacing="0" w:after="0" w:afterAutospacing="0"/>
                        <w:jc w:val="right"/>
                        <w:rPr>
                          <w:rFonts w:eastAsiaTheme="minorEastAsia" w:hint="eastAsia"/>
                        </w:rPr>
                      </w:pPr>
                      <w:r>
                        <w:rPr>
                          <w:rFonts w:ascii="方正硬笔行书简体" w:eastAsiaTheme="minorEastAsia" w:hint="eastAsia"/>
                          <w:color w:val="333F50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  <w:r w:rsidR="00AF4E15">
                        <w:rPr>
                          <w:rFonts w:eastAsia="方正硬笔行书简体" w:hint="eastAsia"/>
                          <w:color w:val="333F50"/>
                          <w:kern w:val="24"/>
                          <w:sz w:val="56"/>
                          <w:szCs w:val="56"/>
                        </w:rPr>
                        <w:t>胡小豆</w:t>
                      </w:r>
                    </w:p>
                    <w:p w14:paraId="327D3DE7" w14:textId="4F7A9162" w:rsidR="00C11160" w:rsidRDefault="00031B3C">
                      <w:pPr>
                        <w:pStyle w:val="a7"/>
                        <w:spacing w:before="0" w:beforeAutospacing="0" w:after="0" w:afterAutospacing="0" w:line="520" w:lineRule="exact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  <w:sz w:val="28"/>
                          <w:szCs w:val="28"/>
                        </w:rPr>
                        <w:t>日期：20</w:t>
                      </w:r>
                      <w:r w:rsidR="00AF4E15"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color w:val="333F50"/>
                          <w:kern w:val="24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rFonts w:ascii="微软雅黑" w:eastAsia="微软雅黑" w:hAnsi="微软雅黑" w:hint="eastAsia"/>
                          <w:color w:val="333F50"/>
                          <w:kern w:val="24"/>
                          <w:sz w:val="28"/>
                          <w:szCs w:val="28"/>
                        </w:rPr>
                        <w:t>.19</w:t>
                      </w:r>
                    </w:p>
                  </w:txbxContent>
                </v:textbox>
              </v:rect>
            </w:pict>
          </mc:Fallback>
        </mc:AlternateContent>
      </w:r>
    </w:p>
    <w:p w14:paraId="21FE50D1" w14:textId="291B8AE7" w:rsidR="00C11160" w:rsidRDefault="00C11160"/>
    <w:sectPr w:rsidR="00C111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BE970" w14:textId="77777777" w:rsidR="00031B3C" w:rsidRDefault="00031B3C" w:rsidP="00031B3C">
      <w:r>
        <w:separator/>
      </w:r>
    </w:p>
  </w:endnote>
  <w:endnote w:type="continuationSeparator" w:id="0">
    <w:p w14:paraId="17772EE3" w14:textId="77777777" w:rsidR="00031B3C" w:rsidRDefault="00031B3C" w:rsidP="00031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硬笔行书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造字工房力黑（非商用）常规体">
    <w:altName w:val="黑体"/>
    <w:charset w:val="86"/>
    <w:family w:val="modern"/>
    <w:pitch w:val="default"/>
    <w:sig w:usb0="00000000" w:usb1="00000000" w:usb2="00000010" w:usb3="00000000" w:csb0="00040001" w:csb1="00000000"/>
  </w:font>
  <w:font w:name="方正兰亭黑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DBC78" w14:textId="77777777" w:rsidR="00031B3C" w:rsidRDefault="00031B3C" w:rsidP="00031B3C">
      <w:r>
        <w:separator/>
      </w:r>
    </w:p>
  </w:footnote>
  <w:footnote w:type="continuationSeparator" w:id="0">
    <w:p w14:paraId="23CB3A6C" w14:textId="77777777" w:rsidR="00031B3C" w:rsidRDefault="00031B3C" w:rsidP="00031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66FB8"/>
    <w:multiLevelType w:val="multilevel"/>
    <w:tmpl w:val="46766FB8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262626" w:themeColor="text1" w:themeTint="D9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29220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3506B17"/>
    <w:rsid w:val="00031B3C"/>
    <w:rsid w:val="00036587"/>
    <w:rsid w:val="000D45DC"/>
    <w:rsid w:val="000F1246"/>
    <w:rsid w:val="001F5BE4"/>
    <w:rsid w:val="00382C5D"/>
    <w:rsid w:val="00422A88"/>
    <w:rsid w:val="00447982"/>
    <w:rsid w:val="004741B7"/>
    <w:rsid w:val="004D7EC4"/>
    <w:rsid w:val="00500152"/>
    <w:rsid w:val="006E3991"/>
    <w:rsid w:val="00A82309"/>
    <w:rsid w:val="00A87144"/>
    <w:rsid w:val="00AF4E15"/>
    <w:rsid w:val="00B851CC"/>
    <w:rsid w:val="00B86DA1"/>
    <w:rsid w:val="00BD6A2C"/>
    <w:rsid w:val="00C11160"/>
    <w:rsid w:val="00C30959"/>
    <w:rsid w:val="00D122A8"/>
    <w:rsid w:val="00D64CCA"/>
    <w:rsid w:val="00D66D7D"/>
    <w:rsid w:val="00DB023C"/>
    <w:rsid w:val="00DC1E08"/>
    <w:rsid w:val="00DD2422"/>
    <w:rsid w:val="00E80061"/>
    <w:rsid w:val="00F05E22"/>
    <w:rsid w:val="00F51FC5"/>
    <w:rsid w:val="00FA7FF4"/>
    <w:rsid w:val="4DF44929"/>
    <w:rsid w:val="61E363D5"/>
    <w:rsid w:val="6350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5A7697C2"/>
  <w15:docId w15:val="{699408A0-AC2B-44B6-BCDD-C1E78D02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S&#31616;&#21382;&#27169;&#26495;\&#40664;&#35748;\&#12304;&#31616;&#21382;&#22871;&#35013;&#12305;&#19971;&#33426;&#26143;&#27714;&#32844;&#31616;&#21382;&#24212;&#23626;&#2998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【简历套装】七芒星求职简历应届生简历</Template>
  <TotalTime>15</TotalTime>
  <Pages>3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yuhua</dc:creator>
  <cp:lastModifiedBy>xt j.</cp:lastModifiedBy>
  <cp:revision>21</cp:revision>
  <cp:lastPrinted>2017-06-16T00:42:00Z</cp:lastPrinted>
  <dcterms:created xsi:type="dcterms:W3CDTF">2017-06-14T02:45:00Z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