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CB257EA" w14:textId="30A7AC00" w:rsidR="00154EE4" w:rsidRDefault="00216D87">
      <w:pPr>
        <w:snapToGrid w:val="0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20E38CD1" wp14:editId="3D702AEF">
            <wp:simplePos x="0" y="0"/>
            <wp:positionH relativeFrom="column">
              <wp:posOffset>2724150</wp:posOffset>
            </wp:positionH>
            <wp:positionV relativeFrom="paragraph">
              <wp:posOffset>5803900</wp:posOffset>
            </wp:positionV>
            <wp:extent cx="257175" cy="257175"/>
            <wp:effectExtent l="0" t="0" r="9525" b="9525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4BC55116" wp14:editId="3868BC71">
            <wp:simplePos x="0" y="0"/>
            <wp:positionH relativeFrom="column">
              <wp:posOffset>2724150</wp:posOffset>
            </wp:positionH>
            <wp:positionV relativeFrom="paragraph">
              <wp:posOffset>3536950</wp:posOffset>
            </wp:positionV>
            <wp:extent cx="257175" cy="257175"/>
            <wp:effectExtent l="0" t="0" r="9525" b="952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568" behindDoc="0" locked="0" layoutInCell="1" allowOverlap="1" wp14:anchorId="6CFD212C" wp14:editId="40A5554C">
            <wp:simplePos x="0" y="0"/>
            <wp:positionH relativeFrom="column">
              <wp:posOffset>2724150</wp:posOffset>
            </wp:positionH>
            <wp:positionV relativeFrom="paragraph">
              <wp:posOffset>2441575</wp:posOffset>
            </wp:positionV>
            <wp:extent cx="257175" cy="257175"/>
            <wp:effectExtent l="0" t="0" r="9525" b="952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832">
        <w:rPr>
          <w:noProof/>
        </w:rPr>
        <w:drawing>
          <wp:anchor distT="0" distB="0" distL="114300" distR="114300" simplePos="0" relativeHeight="251755520" behindDoc="0" locked="0" layoutInCell="1" allowOverlap="1" wp14:anchorId="1E6B2707" wp14:editId="2B7E594A">
            <wp:simplePos x="0" y="0"/>
            <wp:positionH relativeFrom="column">
              <wp:posOffset>330200</wp:posOffset>
            </wp:positionH>
            <wp:positionV relativeFrom="paragraph">
              <wp:posOffset>698500</wp:posOffset>
            </wp:positionV>
            <wp:extent cx="1379855" cy="138049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" r="23"/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138049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6DCB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798A227C" wp14:editId="2B4A99F0">
                <wp:simplePos x="0" y="0"/>
                <wp:positionH relativeFrom="column">
                  <wp:posOffset>3943350</wp:posOffset>
                </wp:positionH>
                <wp:positionV relativeFrom="paragraph">
                  <wp:posOffset>41910</wp:posOffset>
                </wp:positionV>
                <wp:extent cx="2571750" cy="11144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6DC9C" w14:textId="46456843" w:rsidR="00154EE4" w:rsidRDefault="00076832" w:rsidP="00A72699">
                            <w:pPr>
                              <w:snapToGrid w:val="0"/>
                              <w:spacing w:after="0" w:line="64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spacing w:val="60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pacing w:val="60"/>
                                <w:sz w:val="56"/>
                              </w:rPr>
                              <w:t>小豆</w:t>
                            </w:r>
                          </w:p>
                          <w:p w14:paraId="288A2191" w14:textId="77777777" w:rsidR="00154EE4" w:rsidRDefault="00000000" w:rsidP="00A72699">
                            <w:pPr>
                              <w:snapToGrid w:val="0"/>
                              <w:spacing w:after="0" w:line="640" w:lineRule="exact"/>
                              <w:jc w:val="righ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sz w:val="22"/>
                              </w:rPr>
                              <w:t>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8A227C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310.5pt;margin-top:3.3pt;width:202.5pt;height:87.75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" filled="f" stroked="f" strokeweight=".5pt">
                <v:textbox style="mso-fit-shape-to-text:t">
                  <w:txbxContent>
                    <w:p w14:paraId="3B46DC9C" w14:textId="46456843" w:rsidR="00154EE4" w:rsidRDefault="00076832" w:rsidP="00A72699">
                      <w:pPr>
                        <w:snapToGrid w:val="0"/>
                        <w:spacing w:after="0" w:line="640" w:lineRule="exact"/>
                        <w:jc w:val="right"/>
                        <w:rPr>
                          <w:rFonts w:ascii="微软雅黑" w:eastAsia="微软雅黑" w:hAnsi="微软雅黑" w:hint="eastAsia"/>
                          <w:spacing w:val="60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pacing w:val="60"/>
                          <w:sz w:val="56"/>
                        </w:rPr>
                        <w:t>小豆</w:t>
                      </w:r>
                    </w:p>
                    <w:p w14:paraId="288A2191" w14:textId="77777777" w:rsidR="00154EE4" w:rsidRDefault="00000000" w:rsidP="00A72699">
                      <w:pPr>
                        <w:snapToGrid w:val="0"/>
                        <w:spacing w:after="0" w:line="640" w:lineRule="exact"/>
                        <w:jc w:val="righ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sz w:val="22"/>
                        </w:rPr>
                        <w:t>意向：新媒体运营</w:t>
                      </w:r>
                    </w:p>
                  </w:txbxContent>
                </v:textbox>
              </v:shape>
            </w:pict>
          </mc:Fallback>
        </mc:AlternateContent>
      </w:r>
      <w:r w:rsidR="00E56DCB">
        <w:rPr>
          <w:noProof/>
        </w:rPr>
        <w:drawing>
          <wp:anchor distT="0" distB="0" distL="114300" distR="114300" simplePos="0" relativeHeight="251585536" behindDoc="0" locked="0" layoutInCell="1" allowOverlap="1" wp14:anchorId="2D87EF23" wp14:editId="6C4A8AD8">
            <wp:simplePos x="0" y="0"/>
            <wp:positionH relativeFrom="column">
              <wp:posOffset>2667000</wp:posOffset>
            </wp:positionH>
            <wp:positionV relativeFrom="paragraph">
              <wp:posOffset>927100</wp:posOffset>
            </wp:positionV>
            <wp:extent cx="257175" cy="257175"/>
            <wp:effectExtent l="0" t="0" r="9525" b="952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6DCB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6B1238E0" wp14:editId="06BCFAB8">
                <wp:simplePos x="0" y="0"/>
                <wp:positionH relativeFrom="column">
                  <wp:posOffset>3057525</wp:posOffset>
                </wp:positionH>
                <wp:positionV relativeFrom="paragraph">
                  <wp:posOffset>879475</wp:posOffset>
                </wp:positionV>
                <wp:extent cx="3505200" cy="821563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8215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6E166" w14:textId="77777777" w:rsidR="00154EE4" w:rsidRDefault="00000000" w:rsidP="00E56DCB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1"/>
                              </w:rPr>
                              <w:t>个人信息</w:t>
                            </w:r>
                          </w:p>
                          <w:p w14:paraId="0581DF26" w14:textId="599F36C3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年龄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</w:t>
                            </w:r>
                            <w:r w:rsidR="00F10CCB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.02</w:t>
                            </w:r>
                          </w:p>
                          <w:p w14:paraId="625A6728" w14:textId="77777777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城市    北京 海淀</w:t>
                            </w:r>
                          </w:p>
                          <w:p w14:paraId="413445C5" w14:textId="77777777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138-0013-8000</w:t>
                            </w:r>
                          </w:p>
                          <w:p w14:paraId="55ABCAF1" w14:textId="1687CE6B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邮箱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   </w:t>
                            </w:r>
                            <w:r w:rsidR="00216D87" w:rsidRPr="00216D87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zhangxiaojie@gmail.com</w:t>
                            </w:r>
                          </w:p>
                          <w:p w14:paraId="498C6832" w14:textId="77777777" w:rsidR="00216D87" w:rsidRPr="00216D87" w:rsidRDefault="00216D87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3A957411" w14:textId="77777777" w:rsidR="00154EE4" w:rsidRDefault="00000000" w:rsidP="00E56DCB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1"/>
                              </w:rPr>
                              <w:t>背景</w:t>
                            </w:r>
                          </w:p>
                          <w:p w14:paraId="129274F7" w14:textId="5289999E" w:rsidR="00154EE4" w:rsidRDefault="00BD656B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20xx-20xx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北京师范大学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汉语言文学</w:t>
                            </w:r>
                          </w:p>
                          <w:p w14:paraId="179DD178" w14:textId="77777777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专业绩点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4.68/5，专业排名第3；</w:t>
                            </w:r>
                          </w:p>
                          <w:p w14:paraId="016504B4" w14:textId="77777777" w:rsidR="00154EE4" w:rsidRDefault="00154EE4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1B723147" w14:textId="77777777" w:rsidR="00154EE4" w:rsidRDefault="00000000" w:rsidP="00E56DCB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  <w:t>校外</w:t>
                            </w: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1"/>
                              </w:rPr>
                              <w:t>实践</w:t>
                            </w:r>
                          </w:p>
                          <w:p w14:paraId="06D93A01" w14:textId="592CD54A" w:rsidR="00154EE4" w:rsidRDefault="00BD656B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20xx.04-20xx.11     时光印象A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>PP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 推广实习生</w:t>
                            </w:r>
                          </w:p>
                          <w:p w14:paraId="5692E2BC" w14:textId="77777777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策划网站主题活动，确定主题内容，网站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微博微信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宣传；配合每期公益电影的宣传，负责联系场地策划电影展；</w:t>
                            </w:r>
                          </w:p>
                          <w:p w14:paraId="5C11287D" w14:textId="77777777" w:rsidR="00154EE4" w:rsidRDefault="00154EE4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194B3202" w14:textId="16194B3D" w:rsidR="00154EE4" w:rsidRDefault="00BD656B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20xx.04-20xx.09    东城区公安分局   宣传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>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实习生</w:t>
                            </w:r>
                          </w:p>
                          <w:p w14:paraId="0B5757D7" w14:textId="13FEA77C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宣传活动策划，撰写内部工作稿件及新闻报道；维护本局新媒体交流平台，如微博、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平台。</w:t>
                            </w:r>
                          </w:p>
                          <w:p w14:paraId="30D1962B" w14:textId="77777777" w:rsidR="00154EE4" w:rsidRDefault="00154EE4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737AB8E6" w14:textId="77777777" w:rsidR="00154EE4" w:rsidRDefault="00000000" w:rsidP="00E56DCB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  <w:szCs w:val="21"/>
                              </w:rPr>
                              <w:t>校内</w:t>
                            </w:r>
                            <w:r>
                              <w:rPr>
                                <w:rFonts w:ascii="微软雅黑" w:eastAsia="微软雅黑" w:hAnsi="微软雅黑"/>
                                <w:sz w:val="28"/>
                                <w:szCs w:val="21"/>
                              </w:rPr>
                              <w:t>实践</w:t>
                            </w:r>
                          </w:p>
                          <w:p w14:paraId="4614421F" w14:textId="45F851D1" w:rsidR="00154EE4" w:rsidRDefault="00BD656B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20xx.07-20xx.11     风雨工作室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创始人</w:t>
                            </w:r>
                          </w:p>
                          <w:p w14:paraId="12396EC4" w14:textId="77777777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  <w:p w14:paraId="405AFDF7" w14:textId="77777777" w:rsidR="00154EE4" w:rsidRDefault="00154EE4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7DCDBF5F" w14:textId="51B0F7D5" w:rsidR="00154EE4" w:rsidRDefault="00BD656B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 xml:space="preserve">20xx.03-20xx.10     木兰社团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Cs w:val="21"/>
                              </w:rPr>
                              <w:t>执行部长</w:t>
                            </w:r>
                          </w:p>
                          <w:p w14:paraId="5933AD20" w14:textId="77777777" w:rsidR="00154EE4" w:rsidRDefault="00000000" w:rsidP="00E56DCB">
                            <w:pPr>
                              <w:snapToGrid w:val="0"/>
                              <w:spacing w:after="0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组织以慈善为主题的明信片销售，制作网站鼓励人们关心并帮助陌生人实现梦想，收集并展示毕业感言；每周给学生发送1分钟内可读完的精选双语新闻；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238E0" id="文本框 9" o:spid="_x0000_s1027" type="#_x0000_t202" style="position:absolute;left:0;text-align:left;margin-left:240.75pt;margin-top:69.25pt;width:276pt;height:646.9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" filled="f" stroked="f" strokeweight=".5pt">
                <v:textbox style="mso-fit-shape-to-text:t">
                  <w:txbxContent>
                    <w:p w14:paraId="4486E166" w14:textId="77777777" w:rsidR="00154EE4" w:rsidRDefault="00000000" w:rsidP="00E56DCB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 w:val="28"/>
                          <w:szCs w:val="21"/>
                        </w:rPr>
                        <w:t>个人信息</w:t>
                      </w:r>
                    </w:p>
                    <w:p w14:paraId="0581DF26" w14:textId="599F36C3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年龄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</w:t>
                      </w:r>
                      <w:r w:rsidR="00F10CCB">
                        <w:rPr>
                          <w:rFonts w:ascii="微软雅黑" w:eastAsia="微软雅黑" w:hAnsi="微软雅黑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.02</w:t>
                      </w:r>
                    </w:p>
                    <w:p w14:paraId="625A6728" w14:textId="77777777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城市    北京 海淀</w:t>
                      </w:r>
                    </w:p>
                    <w:p w14:paraId="413445C5" w14:textId="77777777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138-0013-8000</w:t>
                      </w:r>
                    </w:p>
                    <w:p w14:paraId="55ABCAF1" w14:textId="1687CE6B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邮箱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   </w:t>
                      </w:r>
                      <w:r w:rsidR="00216D87" w:rsidRPr="00216D87">
                        <w:rPr>
                          <w:rFonts w:ascii="微软雅黑" w:eastAsia="微软雅黑" w:hAnsi="微软雅黑"/>
                          <w:szCs w:val="21"/>
                        </w:rPr>
                        <w:t>zhangxiaojie@gmail.com</w:t>
                      </w:r>
                    </w:p>
                    <w:p w14:paraId="498C6832" w14:textId="77777777" w:rsidR="00216D87" w:rsidRPr="00216D87" w:rsidRDefault="00216D87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3A957411" w14:textId="77777777" w:rsidR="00154EE4" w:rsidRDefault="00000000" w:rsidP="00E56DCB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sz w:val="28"/>
                          <w:szCs w:val="21"/>
                        </w:rPr>
                        <w:t>背景</w:t>
                      </w:r>
                    </w:p>
                    <w:p w14:paraId="129274F7" w14:textId="5289999E" w:rsidR="00154EE4" w:rsidRDefault="00BD656B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20xx-20xx  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北京师范大学     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汉语言文学</w:t>
                      </w:r>
                    </w:p>
                    <w:p w14:paraId="179DD178" w14:textId="77777777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专业绩点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4.68/5，专业排名第3；</w:t>
                      </w:r>
                    </w:p>
                    <w:p w14:paraId="016504B4" w14:textId="77777777" w:rsidR="00154EE4" w:rsidRDefault="00154EE4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1B723147" w14:textId="77777777" w:rsidR="00154EE4" w:rsidRDefault="00000000" w:rsidP="00E56DCB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  <w:t>校外</w:t>
                      </w:r>
                      <w:r>
                        <w:rPr>
                          <w:rFonts w:ascii="微软雅黑" w:eastAsia="微软雅黑" w:hAnsi="微软雅黑"/>
                          <w:sz w:val="28"/>
                          <w:szCs w:val="21"/>
                        </w:rPr>
                        <w:t>实践</w:t>
                      </w:r>
                    </w:p>
                    <w:p w14:paraId="06D93A01" w14:textId="592CD54A" w:rsidR="00154EE4" w:rsidRDefault="00BD656B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20xx.04-20xx.11     时光印象A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>PP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 推广实习生</w:t>
                      </w:r>
                    </w:p>
                    <w:p w14:paraId="5692E2BC" w14:textId="77777777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策划网站主题活动，确定主题内容，网站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微博微信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宣传；配合每期公益电影的宣传，负责联系场地策划电影展；</w:t>
                      </w:r>
                    </w:p>
                    <w:p w14:paraId="5C11287D" w14:textId="77777777" w:rsidR="00154EE4" w:rsidRDefault="00154EE4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194B3202" w14:textId="16194B3D" w:rsidR="00154EE4" w:rsidRDefault="00BD656B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20xx.04-20xx.09    东城区公安分局   宣传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>科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实习生</w:t>
                      </w:r>
                    </w:p>
                    <w:p w14:paraId="0B5757D7" w14:textId="13FEA77C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宣传活动策划，撰写内部工作稿件及新闻报道；维护本局新媒体交流平台，如微博、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平台。</w:t>
                      </w:r>
                    </w:p>
                    <w:p w14:paraId="30D1962B" w14:textId="77777777" w:rsidR="00154EE4" w:rsidRDefault="00154EE4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737AB8E6" w14:textId="77777777" w:rsidR="00154EE4" w:rsidRDefault="00000000" w:rsidP="00E56DCB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  <w:szCs w:val="21"/>
                        </w:rPr>
                        <w:t>校内</w:t>
                      </w:r>
                      <w:r>
                        <w:rPr>
                          <w:rFonts w:ascii="微软雅黑" w:eastAsia="微软雅黑" w:hAnsi="微软雅黑"/>
                          <w:sz w:val="28"/>
                          <w:szCs w:val="21"/>
                        </w:rPr>
                        <w:t>实践</w:t>
                      </w:r>
                    </w:p>
                    <w:p w14:paraId="4614421F" w14:textId="45F851D1" w:rsidR="00154EE4" w:rsidRDefault="00BD656B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20xx.07-20xx.11     风雨工作室       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创始人</w:t>
                      </w:r>
                    </w:p>
                    <w:p w14:paraId="12396EC4" w14:textId="77777777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  <w:p w14:paraId="405AFDF7" w14:textId="77777777" w:rsidR="00154EE4" w:rsidRDefault="00154EE4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7DCDBF5F" w14:textId="51B0F7D5" w:rsidR="00154EE4" w:rsidRDefault="00BD656B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 xml:space="preserve">20xx.03-20xx.10     木兰社团         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0070C0"/>
                          <w:szCs w:val="21"/>
                        </w:rPr>
                        <w:t>执行部长</w:t>
                      </w:r>
                    </w:p>
                    <w:p w14:paraId="5933AD20" w14:textId="77777777" w:rsidR="00154EE4" w:rsidRDefault="00000000" w:rsidP="00E56DCB">
                      <w:pPr>
                        <w:snapToGrid w:val="0"/>
                        <w:spacing w:after="0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组织以慈善为主题的明信片销售，制作网站鼓励人们关心并帮助陌生人实现梦想，收集并展示毕业感言；每周给学生发送1分钟内可读完的精选双语新闻；</w:t>
                      </w:r>
                    </w:p>
                  </w:txbxContent>
                </v:textbox>
              </v:shape>
            </w:pict>
          </mc:Fallback>
        </mc:AlternateContent>
      </w:r>
      <w:r w:rsidR="00E56DCB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2D49555" wp14:editId="084790DC">
                <wp:simplePos x="0" y="0"/>
                <wp:positionH relativeFrom="column">
                  <wp:posOffset>2486025</wp:posOffset>
                </wp:positionH>
                <wp:positionV relativeFrom="paragraph">
                  <wp:posOffset>698500</wp:posOffset>
                </wp:positionV>
                <wp:extent cx="85090" cy="8072755"/>
                <wp:effectExtent l="19050" t="19050" r="29210" b="42545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90" cy="8072755"/>
                          <a:chOff x="6932" y="3568"/>
                          <a:chExt cx="134" cy="12713"/>
                        </a:xfrm>
                      </wpg:grpSpPr>
                      <wps:wsp>
                        <wps:cNvPr id="13" name="直接连接符 13"/>
                        <wps:cNvCnPr/>
                        <wps:spPr>
                          <a:xfrm>
                            <a:off x="6992" y="3583"/>
                            <a:ext cx="0" cy="12699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椭圆 14"/>
                        <wps:cNvSpPr/>
                        <wps:spPr>
                          <a:xfrm>
                            <a:off x="6932" y="356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6932" y="6463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椭圆 16"/>
                        <wps:cNvSpPr/>
                        <wps:spPr>
                          <a:xfrm>
                            <a:off x="6932" y="851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椭圆 17"/>
                        <wps:cNvSpPr/>
                        <wps:spPr>
                          <a:xfrm>
                            <a:off x="6932" y="12448"/>
                            <a:ext cx="135" cy="13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7A40A" id="组合 18" o:spid="_x0000_s1026" style="position:absolute;margin-left:195.75pt;margin-top:55pt;width:6.7pt;height:635.65pt;z-index:251691008" coordorigin="6932,3568" coordsize="134,12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">
                <v:line id="直接连接符 13" o:spid="_x0000_s1027" style="position:absolute;visibility:visible;mso-wrap-style:square" from="6992,3583" to="6992,16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" strokecolor="#bfbfbf [2412]" strokeweight=".5pt">
                  <v:stroke joinstyle="miter"/>
                </v:line>
                <v:oval id="椭圆 14" o:spid="_x0000_s1028" style="position:absolute;left:6932;top:3568;width:135;height: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" fillcolor="#bfbfbf [2412]" strokecolor="white [3212]" strokeweight="3pt">
                  <v:stroke joinstyle="miter"/>
                </v:oval>
                <v:oval id="椭圆 15" o:spid="_x0000_s1029" style="position:absolute;left:6932;top:6463;width:135;height: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" fillcolor="#bfbfbf [2412]" strokecolor="white [3212]" strokeweight="3pt">
                  <v:stroke joinstyle="miter"/>
                </v:oval>
                <v:oval id="椭圆 16" o:spid="_x0000_s1030" style="position:absolute;left:6932;top:8518;width:135;height: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" fillcolor="#bfbfbf [2412]" strokecolor="white [3212]" strokeweight="3pt">
                  <v:stroke joinstyle="miter"/>
                </v:oval>
                <v:oval id="椭圆 17" o:spid="_x0000_s1031" style="position:absolute;left:6932;top:12448;width:135;height: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" fillcolor="#bfbfbf [2412]" strokecolor="white [3212]" strokeweight="3pt">
                  <v:stroke joinstyle="miter"/>
                </v:oval>
              </v:group>
            </w:pict>
          </mc:Fallback>
        </mc:AlternateContent>
      </w:r>
      <w:r w:rsidR="00E56DCB">
        <w:rPr>
          <w:noProof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0AAF2C91" wp14:editId="387ABF9A">
                <wp:simplePos x="0" y="0"/>
                <wp:positionH relativeFrom="column">
                  <wp:posOffset>-8890</wp:posOffset>
                </wp:positionH>
                <wp:positionV relativeFrom="paragraph">
                  <wp:posOffset>7416800</wp:posOffset>
                </wp:positionV>
                <wp:extent cx="1732280" cy="875665"/>
                <wp:effectExtent l="0" t="0" r="1270" b="63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2280" cy="875665"/>
                          <a:chOff x="3062" y="14188"/>
                          <a:chExt cx="2728" cy="1379"/>
                        </a:xfrm>
                      </wpg:grpSpPr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86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4" y="14188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2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57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7" y="15163"/>
                            <a:ext cx="405" cy="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A0E2CD" id="组合 3" o:spid="_x0000_s1026" style="position:absolute;margin-left:-.7pt;margin-top:584pt;width:136.4pt;height:68.95pt;z-index:251731968" coordorigin="3062,14188" coordsize="2728,13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1" o:spid="_x0000_s1027" type="#_x0000_t75" style="position:absolute;left:3062;top:14188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">
                  <v:imagedata r:id="rId19" o:title=""/>
                </v:shape>
                <v:shape id="图片 22" o:spid="_x0000_s1028" type="#_x0000_t75" style="position:absolute;left:5386;top:14188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">
                  <v:imagedata r:id="rId20" o:title=""/>
                </v:shape>
                <v:shape id="图片 23" o:spid="_x0000_s1029" type="#_x0000_t75" style="position:absolute;left:4224;top:14188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">
                  <v:imagedata r:id="rId21" o:title=""/>
                </v:shape>
                <v:shape id="图片 24" o:spid="_x0000_s1030" type="#_x0000_t75" style="position:absolute;left:3062;top:15163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">
                  <v:imagedata r:id="rId22" o:title=""/>
                </v:shape>
                <v:shape id="图片 25" o:spid="_x0000_s1031" type="#_x0000_t75" style="position:absolute;left:5357;top:15163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">
                  <v:imagedata r:id="rId23" o:title=""/>
                </v:shape>
                <v:shape id="图片 26" o:spid="_x0000_s1032" type="#_x0000_t75" style="position:absolute;left:4217;top:15163;width:405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">
                  <v:imagedata r:id="rId24" o:title=""/>
                </v:shape>
              </v:group>
            </w:pict>
          </mc:Fallback>
        </mc:AlternateContent>
      </w:r>
      <w:r w:rsidR="00E56DCB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D16958B" wp14:editId="3FB77227">
                <wp:simplePos x="0" y="0"/>
                <wp:positionH relativeFrom="column">
                  <wp:posOffset>-95250</wp:posOffset>
                </wp:positionH>
                <wp:positionV relativeFrom="paragraph">
                  <wp:posOffset>2565400</wp:posOffset>
                </wp:positionV>
                <wp:extent cx="2162175" cy="463931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4639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1D8BA" w14:textId="77777777" w:rsidR="00154EE4" w:rsidRDefault="00000000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color w:val="0070C0"/>
                                <w:sz w:val="28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8"/>
                                <w:szCs w:val="21"/>
                              </w:rPr>
                              <w:t>自我评价</w:t>
                            </w:r>
                          </w:p>
                          <w:p w14:paraId="4BB43A40" w14:textId="77777777" w:rsidR="00154EE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微博第一批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种子用户，活跃于各种论坛，天涯，知乎，豆瓣，扒皮小能手一枚；</w:t>
                            </w:r>
                          </w:p>
                          <w:p w14:paraId="5C2B8B8E" w14:textId="77777777" w:rsidR="00154EE4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文笔流畅，多次在校内刊物上发表文章，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熟练软文写作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；</w:t>
                            </w:r>
                          </w:p>
                          <w:p w14:paraId="42043294" w14:textId="0DC0DB61" w:rsidR="00154EE4" w:rsidRPr="00E56DCB" w:rsidRDefault="00000000" w:rsidP="00E56DCB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善于沟通、具有良好的团队合作能力和人际交往能力。</w:t>
                            </w:r>
                          </w:p>
                          <w:p w14:paraId="361529F7" w14:textId="77777777" w:rsidR="00154EE4" w:rsidRDefault="00154EE4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0BAEBDBB" w14:textId="77777777" w:rsidR="00154EE4" w:rsidRDefault="00000000">
                            <w:pPr>
                              <w:snapToGrid w:val="0"/>
                              <w:spacing w:afterLines="50" w:after="156"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8"/>
                                <w:szCs w:val="21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8"/>
                                <w:szCs w:val="21"/>
                              </w:rPr>
                              <w:t>证书</w:t>
                            </w:r>
                          </w:p>
                          <w:p w14:paraId="33615B9B" w14:textId="3578D846" w:rsidR="00154EE4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CET-6，托福（87/1</w:t>
                            </w:r>
                            <w:r w:rsidR="00BD656B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熟练操作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，InDesign，会声会影，Office</w:t>
                            </w: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等软件</w:t>
                            </w:r>
                          </w:p>
                          <w:p w14:paraId="6B7540A0" w14:textId="77777777" w:rsidR="00154EE4" w:rsidRDefault="00154EE4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</w:p>
                          <w:p w14:paraId="0C3D2DF8" w14:textId="77777777" w:rsidR="00154EE4" w:rsidRDefault="00000000"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70C0"/>
                                <w:sz w:val="28"/>
                                <w:szCs w:val="21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70C0"/>
                                <w:sz w:val="28"/>
                                <w:szCs w:val="21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6958B" id="文本框 19" o:spid="_x0000_s1028" type="#_x0000_t202" style="position:absolute;left:0;text-align:left;margin-left:-7.5pt;margin-top:202pt;width:170.25pt;height:365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" filled="f" stroked="f" strokeweight=".5pt">
                <v:textbox style="mso-fit-shape-to-text:t">
                  <w:txbxContent>
                    <w:p w14:paraId="5411D8BA" w14:textId="77777777" w:rsidR="00154EE4" w:rsidRDefault="00000000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color w:val="0070C0"/>
                          <w:sz w:val="28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70C0"/>
                          <w:sz w:val="28"/>
                          <w:szCs w:val="21"/>
                        </w:rPr>
                        <w:t>自我评价</w:t>
                      </w:r>
                    </w:p>
                    <w:p w14:paraId="4BB43A40" w14:textId="77777777" w:rsidR="00154EE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微博第一批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种子用户，活跃于各种论坛，天涯，知乎，豆瓣，扒皮小能手一枚；</w:t>
                      </w:r>
                    </w:p>
                    <w:p w14:paraId="5C2B8B8E" w14:textId="77777777" w:rsidR="00154EE4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文笔流畅，多次在校内刊物上发表文章，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熟练软文写作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；</w:t>
                      </w:r>
                    </w:p>
                    <w:p w14:paraId="42043294" w14:textId="0DC0DB61" w:rsidR="00154EE4" w:rsidRPr="00E56DCB" w:rsidRDefault="00000000" w:rsidP="00E56DCB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善于沟通、具有良好的团队合作能力和人际交往能力。</w:t>
                      </w:r>
                    </w:p>
                    <w:p w14:paraId="361529F7" w14:textId="77777777" w:rsidR="00154EE4" w:rsidRDefault="00154EE4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0BAEBDBB" w14:textId="77777777" w:rsidR="00154EE4" w:rsidRDefault="00000000">
                      <w:pPr>
                        <w:snapToGrid w:val="0"/>
                        <w:spacing w:afterLines="50" w:after="156"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8"/>
                          <w:szCs w:val="21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 w:val="28"/>
                          <w:szCs w:val="21"/>
                        </w:rPr>
                        <w:t>证书</w:t>
                      </w:r>
                    </w:p>
                    <w:p w14:paraId="33615B9B" w14:textId="3578D846" w:rsidR="00154EE4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CET-6，托福（87/1</w:t>
                      </w:r>
                      <w:r w:rsidR="00BD656B"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熟练操作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P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S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，InDesign，会声会影，Office</w:t>
                      </w: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等软件</w:t>
                      </w:r>
                    </w:p>
                    <w:p w14:paraId="6B7540A0" w14:textId="77777777" w:rsidR="00154EE4" w:rsidRDefault="00154EE4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</w:p>
                    <w:p w14:paraId="0C3D2DF8" w14:textId="77777777" w:rsidR="00154EE4" w:rsidRDefault="00000000"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70C0"/>
                          <w:sz w:val="28"/>
                          <w:szCs w:val="21"/>
                        </w:rPr>
                        <w:t>兴趣</w:t>
                      </w:r>
                      <w:r>
                        <w:rPr>
                          <w:rFonts w:ascii="微软雅黑" w:eastAsia="微软雅黑" w:hAnsi="微软雅黑"/>
                          <w:color w:val="0070C0"/>
                          <w:sz w:val="28"/>
                          <w:szCs w:val="21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3257FF" wp14:editId="0566B30C">
                <wp:simplePos x="0" y="0"/>
                <wp:positionH relativeFrom="column">
                  <wp:posOffset>-652780</wp:posOffset>
                </wp:positionH>
                <wp:positionV relativeFrom="paragraph">
                  <wp:posOffset>-200025</wp:posOffset>
                </wp:positionV>
                <wp:extent cx="1545590" cy="508635"/>
                <wp:effectExtent l="0" t="361950" r="0" b="3657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07550">
                          <a:off x="0" y="0"/>
                          <a:ext cx="1545590" cy="508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133F3" w14:textId="77777777" w:rsidR="00154EE4" w:rsidRDefault="00000000">
                            <w:pPr>
                              <w:snapToGrid w:val="0"/>
                              <w:spacing w:line="380" w:lineRule="exact"/>
                              <w:jc w:val="center"/>
                              <w:rPr>
                                <w:rFonts w:ascii="Arial" w:eastAsia="微软雅黑" w:hAnsi="Arial" w:cs="Arial"/>
                                <w:color w:val="0070C0"/>
                                <w:spacing w:val="2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Arial" w:eastAsia="微软雅黑" w:hAnsi="Arial" w:cs="Arial"/>
                                <w:color w:val="0070C0"/>
                                <w:spacing w:val="20"/>
                                <w:sz w:val="36"/>
                                <w:szCs w:val="28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257FF" id="文本框 2" o:spid="_x0000_s1029" type="#_x0000_t202" style="position:absolute;left:0;text-align:left;margin-left:-51.4pt;margin-top:-15.75pt;width:121.7pt;height:40.05pt;rotation:-2285513fd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" filled="f" stroked="f" strokeweight=".5pt">
                <v:textbox style="mso-fit-shape-to-text:t">
                  <w:txbxContent>
                    <w:p w14:paraId="055133F3" w14:textId="77777777" w:rsidR="00154EE4" w:rsidRDefault="00000000">
                      <w:pPr>
                        <w:snapToGrid w:val="0"/>
                        <w:spacing w:line="380" w:lineRule="exact"/>
                        <w:jc w:val="center"/>
                        <w:rPr>
                          <w:rFonts w:ascii="Arial" w:eastAsia="微软雅黑" w:hAnsi="Arial" w:cs="Arial"/>
                          <w:color w:val="0070C0"/>
                          <w:spacing w:val="20"/>
                          <w:sz w:val="36"/>
                          <w:szCs w:val="28"/>
                        </w:rPr>
                      </w:pPr>
                      <w:r>
                        <w:rPr>
                          <w:rFonts w:ascii="Arial" w:eastAsia="微软雅黑" w:hAnsi="Arial" w:cs="Arial"/>
                          <w:color w:val="0070C0"/>
                          <w:spacing w:val="20"/>
                          <w:sz w:val="36"/>
                          <w:szCs w:val="28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EF8BEE" wp14:editId="33D8089F">
                <wp:simplePos x="0" y="0"/>
                <wp:positionH relativeFrom="column">
                  <wp:posOffset>-1155065</wp:posOffset>
                </wp:positionH>
                <wp:positionV relativeFrom="paragraph">
                  <wp:posOffset>193675</wp:posOffset>
                </wp:positionV>
                <wp:extent cx="2924175" cy="196215"/>
                <wp:effectExtent l="0" t="819150" r="0" b="83248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07550">
                          <a:off x="0" y="0"/>
                          <a:ext cx="2923987" cy="19636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04EE4A" w14:textId="77777777" w:rsidR="00154EE4" w:rsidRDefault="00154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F8BEE" id="文本框 1" o:spid="_x0000_s1030" type="#_x0000_t202" style="position:absolute;left:0;text-align:left;margin-left:-90.95pt;margin-top:15.25pt;width:230.25pt;height:15.45pt;rotation:-2285513fd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" fillcolor="#0070c0" stroked="f" strokeweight=".5pt">
                <v:textbox>
                  <w:txbxContent>
                    <w:p w14:paraId="7304EE4A" w14:textId="77777777" w:rsidR="00154EE4" w:rsidRDefault="00154EE4"/>
                  </w:txbxContent>
                </v:textbox>
              </v:shape>
            </w:pict>
          </mc:Fallback>
        </mc:AlternateContent>
      </w:r>
    </w:p>
    <w:sectPr w:rsidR="00154EE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62DDC" w14:textId="77777777" w:rsidR="0040591A" w:rsidRDefault="0040591A" w:rsidP="00BD656B">
      <w:pPr>
        <w:spacing w:after="0" w:line="240" w:lineRule="auto"/>
      </w:pPr>
      <w:r>
        <w:separator/>
      </w:r>
    </w:p>
  </w:endnote>
  <w:endnote w:type="continuationSeparator" w:id="0">
    <w:p w14:paraId="1DEDCAD9" w14:textId="77777777" w:rsidR="0040591A" w:rsidRDefault="0040591A" w:rsidP="00BD6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0C612" w14:textId="77777777" w:rsidR="0040591A" w:rsidRDefault="0040591A" w:rsidP="00BD656B">
      <w:pPr>
        <w:spacing w:after="0" w:line="240" w:lineRule="auto"/>
      </w:pPr>
      <w:r>
        <w:separator/>
      </w:r>
    </w:p>
  </w:footnote>
  <w:footnote w:type="continuationSeparator" w:id="0">
    <w:p w14:paraId="0259104B" w14:textId="77777777" w:rsidR="0040591A" w:rsidRDefault="0040591A" w:rsidP="00BD6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06167"/>
    <w:multiLevelType w:val="multilevel"/>
    <w:tmpl w:val="2840616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7C46068"/>
    <w:multiLevelType w:val="multilevel"/>
    <w:tmpl w:val="77C4606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070C0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09029171">
    <w:abstractNumId w:val="0"/>
  </w:num>
  <w:num w:numId="2" w16cid:durableId="2051762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D169CF"/>
    <w:rsid w:val="00076832"/>
    <w:rsid w:val="000903DB"/>
    <w:rsid w:val="000D3445"/>
    <w:rsid w:val="00111A4A"/>
    <w:rsid w:val="00154EE4"/>
    <w:rsid w:val="001A4F65"/>
    <w:rsid w:val="00211968"/>
    <w:rsid w:val="00216D87"/>
    <w:rsid w:val="0028321B"/>
    <w:rsid w:val="002944E4"/>
    <w:rsid w:val="002B0D33"/>
    <w:rsid w:val="002C3ED5"/>
    <w:rsid w:val="003061C3"/>
    <w:rsid w:val="003A53ED"/>
    <w:rsid w:val="003D0F6A"/>
    <w:rsid w:val="0040591A"/>
    <w:rsid w:val="0047487F"/>
    <w:rsid w:val="00587F31"/>
    <w:rsid w:val="00591227"/>
    <w:rsid w:val="00715012"/>
    <w:rsid w:val="007D59A2"/>
    <w:rsid w:val="007F6B0E"/>
    <w:rsid w:val="008A4E74"/>
    <w:rsid w:val="008E0DB5"/>
    <w:rsid w:val="00907F68"/>
    <w:rsid w:val="00A72699"/>
    <w:rsid w:val="00B5139E"/>
    <w:rsid w:val="00B70C78"/>
    <w:rsid w:val="00BA284C"/>
    <w:rsid w:val="00BC5469"/>
    <w:rsid w:val="00BD656B"/>
    <w:rsid w:val="00C27149"/>
    <w:rsid w:val="00CA2F45"/>
    <w:rsid w:val="00CF1A4E"/>
    <w:rsid w:val="00D771D4"/>
    <w:rsid w:val="00DC428D"/>
    <w:rsid w:val="00E56DCB"/>
    <w:rsid w:val="00EB7F49"/>
    <w:rsid w:val="00F10CCB"/>
    <w:rsid w:val="00F605B9"/>
    <w:rsid w:val="0E193F0E"/>
    <w:rsid w:val="1A4047BC"/>
    <w:rsid w:val="204D06FB"/>
    <w:rsid w:val="22D169CF"/>
    <w:rsid w:val="2E70699B"/>
    <w:rsid w:val="39FB7D0A"/>
    <w:rsid w:val="448F612E"/>
    <w:rsid w:val="4C067E4C"/>
    <w:rsid w:val="4D690D54"/>
    <w:rsid w:val="4EB4738F"/>
    <w:rsid w:val="51F40AFE"/>
    <w:rsid w:val="6164299A"/>
    <w:rsid w:val="63B306F6"/>
    <w:rsid w:val="6464070B"/>
    <w:rsid w:val="65F02AD1"/>
    <w:rsid w:val="67571FDC"/>
    <w:rsid w:val="693953E4"/>
    <w:rsid w:val="6DF6744B"/>
    <w:rsid w:val="71E9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034627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216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4212;&#23626;&#29983;&#31616;&#21382;-&#27714;&#32844;&#31616;&#21382;&#21019;&#24847;&#31616;&#21382;&#20010;&#24615;&#31616;&#21382;&#28909;&#38376;&#31616;&#21382;x6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应届生简历-求职简历创意简历个性简历热门简历x68</Template>
  <TotalTime>13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30</cp:revision>
  <dcterms:created xsi:type="dcterms:W3CDTF">2017-07-16T16:42:00Z</dcterms:created>
  <dcterms:modified xsi:type="dcterms:W3CDTF">2025-05-30T08:56:00Z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