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Spec="center" w:tblpY="206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320"/>
        <w:gridCol w:w="2709"/>
        <w:gridCol w:w="1418"/>
        <w:gridCol w:w="1701"/>
        <w:gridCol w:w="1984"/>
      </w:tblGrid>
      <w:tr w:rsidR="003A037C" w14:paraId="50A1049C" w14:textId="77777777">
        <w:trPr>
          <w:cantSplit/>
          <w:trHeight w:val="392"/>
        </w:trPr>
        <w:tc>
          <w:tcPr>
            <w:tcW w:w="1320" w:type="dxa"/>
            <w:shd w:val="clear" w:color="auto" w:fill="FFFFFF"/>
            <w:vAlign w:val="center"/>
          </w:tcPr>
          <w:p w14:paraId="612CDDF3" w14:textId="77777777" w:rsidR="00E75C60" w:rsidRDefault="00E75C60">
            <w:pPr>
              <w:widowControl/>
              <w:spacing w:line="348" w:lineRule="auto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姓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  </w:t>
            </w:r>
            <w:r>
              <w:rPr>
                <w:rFonts w:ascii="宋体" w:hAnsi="宋体" w:cs="宋体"/>
                <w:kern w:val="0"/>
                <w:szCs w:val="21"/>
              </w:rPr>
              <w:t>名：</w:t>
            </w:r>
          </w:p>
        </w:tc>
        <w:tc>
          <w:tcPr>
            <w:tcW w:w="2709" w:type="dxa"/>
            <w:shd w:val="clear" w:color="auto" w:fill="FFFFFF"/>
            <w:vAlign w:val="center"/>
          </w:tcPr>
          <w:p w14:paraId="114B9A9B" w14:textId="77777777" w:rsidR="00E75C60" w:rsidRDefault="00E75C60">
            <w:pPr>
              <w:widowControl/>
              <w:spacing w:line="348" w:lineRule="auto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1C76F24B" w14:textId="77777777" w:rsidR="00E75C60" w:rsidRDefault="00E75C60">
            <w:pPr>
              <w:widowControl/>
              <w:spacing w:line="348" w:lineRule="auto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性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 </w:t>
            </w:r>
            <w:r>
              <w:rPr>
                <w:rFonts w:ascii="宋体" w:hAnsi="宋体" w:cs="宋体"/>
                <w:kern w:val="0"/>
                <w:szCs w:val="21"/>
              </w:rPr>
              <w:t>别：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1A39F3C0" w14:textId="77777777" w:rsidR="00E75C60" w:rsidRDefault="00E75C60">
            <w:pPr>
              <w:widowControl/>
              <w:spacing w:line="348" w:lineRule="auto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984" w:type="dxa"/>
            <w:vMerge w:val="restart"/>
            <w:shd w:val="clear" w:color="auto" w:fill="FFFFFF"/>
          </w:tcPr>
          <w:p w14:paraId="3C48D1AF" w14:textId="523136F4" w:rsidR="00E75C60" w:rsidRPr="00442506" w:rsidRDefault="00E75C60" w:rsidP="00442506"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ascii="宋体" w:cs="宋体" w:hint="eastAsia"/>
                <w:noProof/>
                <w:szCs w:val="21"/>
              </w:rPr>
              <w:drawing>
                <wp:anchor distT="0" distB="0" distL="114300" distR="114300" simplePos="0" relativeHeight="251658240" behindDoc="0" locked="0" layoutInCell="1" allowOverlap="1" wp14:anchorId="52F9892C" wp14:editId="3DC522F8">
                  <wp:simplePos x="0" y="0"/>
                  <wp:positionH relativeFrom="column">
                    <wp:posOffset>67992</wp:posOffset>
                  </wp:positionH>
                  <wp:positionV relativeFrom="page">
                    <wp:posOffset>12534</wp:posOffset>
                  </wp:positionV>
                  <wp:extent cx="1052022" cy="1401603"/>
                  <wp:effectExtent l="0" t="0" r="0" b="8255"/>
                  <wp:wrapNone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2022" cy="14016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A037C" w14:paraId="7AF0B38A" w14:textId="77777777">
        <w:trPr>
          <w:cantSplit/>
          <w:trHeight w:val="154"/>
        </w:trPr>
        <w:tc>
          <w:tcPr>
            <w:tcW w:w="1320" w:type="dxa"/>
            <w:shd w:val="clear" w:color="auto" w:fill="FFFFFF"/>
            <w:vAlign w:val="center"/>
          </w:tcPr>
          <w:p w14:paraId="4C3AACF0" w14:textId="77777777" w:rsidR="00E75C60" w:rsidRDefault="00E75C60">
            <w:pPr>
              <w:widowControl/>
              <w:spacing w:line="348" w:lineRule="auto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身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  </w:t>
            </w:r>
            <w:r>
              <w:rPr>
                <w:rFonts w:ascii="宋体" w:hAnsi="宋体" w:cs="宋体"/>
                <w:kern w:val="0"/>
                <w:szCs w:val="21"/>
              </w:rPr>
              <w:t>高：</w:t>
            </w:r>
          </w:p>
        </w:tc>
        <w:tc>
          <w:tcPr>
            <w:tcW w:w="2709" w:type="dxa"/>
            <w:shd w:val="clear" w:color="auto" w:fill="FFFFFF"/>
            <w:vAlign w:val="center"/>
          </w:tcPr>
          <w:p w14:paraId="02094BFB" w14:textId="77777777" w:rsidR="00E75C60" w:rsidRDefault="00E75C60">
            <w:pPr>
              <w:widowControl/>
              <w:spacing w:line="348" w:lineRule="auto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39B49907" w14:textId="77777777" w:rsidR="00E75C60" w:rsidRDefault="00E75C60">
            <w:pPr>
              <w:widowControl/>
              <w:spacing w:line="348" w:lineRule="auto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体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 </w:t>
            </w:r>
            <w:r>
              <w:rPr>
                <w:rFonts w:ascii="宋体" w:hAnsi="宋体" w:cs="宋体"/>
                <w:kern w:val="0"/>
                <w:szCs w:val="21"/>
              </w:rPr>
              <w:t>重：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05F67E7" w14:textId="77777777" w:rsidR="00E75C60" w:rsidRDefault="00E75C60">
            <w:pPr>
              <w:widowControl/>
              <w:spacing w:line="348" w:lineRule="auto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14:paraId="4721E8E7" w14:textId="77777777" w:rsidR="00E75C60" w:rsidRDefault="00E75C6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</w:tr>
      <w:tr w:rsidR="003A037C" w14:paraId="2CA43096" w14:textId="77777777">
        <w:trPr>
          <w:cantSplit/>
          <w:trHeight w:val="390"/>
        </w:trPr>
        <w:tc>
          <w:tcPr>
            <w:tcW w:w="1320" w:type="dxa"/>
            <w:shd w:val="clear" w:color="auto" w:fill="FFFFFF"/>
            <w:vAlign w:val="center"/>
          </w:tcPr>
          <w:p w14:paraId="7F24BC3A" w14:textId="77777777" w:rsidR="00E75C60" w:rsidRDefault="00E75C60">
            <w:pPr>
              <w:widowControl/>
              <w:spacing w:line="348" w:lineRule="auto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出生年月：</w:t>
            </w:r>
          </w:p>
        </w:tc>
        <w:tc>
          <w:tcPr>
            <w:tcW w:w="2709" w:type="dxa"/>
            <w:shd w:val="clear" w:color="auto" w:fill="FFFFFF"/>
            <w:vAlign w:val="center"/>
          </w:tcPr>
          <w:p w14:paraId="3F55EA17" w14:textId="77777777" w:rsidR="00E75C60" w:rsidRDefault="00E75C60">
            <w:pPr>
              <w:widowControl/>
              <w:spacing w:line="348" w:lineRule="auto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5E025948" w14:textId="77777777" w:rsidR="00E75C60" w:rsidRDefault="00E75C60">
            <w:pPr>
              <w:widowControl/>
              <w:spacing w:line="348" w:lineRule="auto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民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 </w:t>
            </w:r>
            <w:r>
              <w:rPr>
                <w:rFonts w:ascii="宋体" w:hAnsi="宋体" w:cs="宋体"/>
                <w:kern w:val="0"/>
                <w:szCs w:val="21"/>
              </w:rPr>
              <w:t>族：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1B2812B3" w14:textId="77777777" w:rsidR="00E75C60" w:rsidRDefault="00E75C60">
            <w:pPr>
              <w:widowControl/>
              <w:spacing w:line="348" w:lineRule="auto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14:paraId="6B6213F3" w14:textId="77777777" w:rsidR="00E75C60" w:rsidRDefault="00E75C6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</w:tr>
      <w:tr w:rsidR="003A037C" w14:paraId="4651FE20" w14:textId="77777777">
        <w:trPr>
          <w:cantSplit/>
          <w:trHeight w:val="390"/>
        </w:trPr>
        <w:tc>
          <w:tcPr>
            <w:tcW w:w="1320" w:type="dxa"/>
            <w:shd w:val="clear" w:color="auto" w:fill="FFFFFF"/>
            <w:vAlign w:val="center"/>
          </w:tcPr>
          <w:p w14:paraId="31E8C621" w14:textId="77777777" w:rsidR="00E75C60" w:rsidRDefault="00E75C60">
            <w:pPr>
              <w:widowControl/>
              <w:spacing w:line="348" w:lineRule="auto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电子邮件：</w:t>
            </w:r>
          </w:p>
        </w:tc>
        <w:tc>
          <w:tcPr>
            <w:tcW w:w="5828" w:type="dxa"/>
            <w:gridSpan w:val="3"/>
            <w:shd w:val="clear" w:color="auto" w:fill="FFFFFF"/>
            <w:vAlign w:val="center"/>
          </w:tcPr>
          <w:p w14:paraId="4A05BF72" w14:textId="77777777" w:rsidR="00E75C60" w:rsidRDefault="00E75C60">
            <w:pPr>
              <w:widowControl/>
              <w:spacing w:line="348" w:lineRule="auto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14:paraId="598E61FD" w14:textId="77777777" w:rsidR="00E75C60" w:rsidRDefault="00E75C6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</w:tr>
      <w:tr w:rsidR="003A037C" w14:paraId="0C588108" w14:textId="77777777">
        <w:trPr>
          <w:cantSplit/>
          <w:trHeight w:val="390"/>
        </w:trPr>
        <w:tc>
          <w:tcPr>
            <w:tcW w:w="1320" w:type="dxa"/>
            <w:shd w:val="clear" w:color="auto" w:fill="FFFFFF"/>
            <w:vAlign w:val="center"/>
          </w:tcPr>
          <w:p w14:paraId="528EFBF3" w14:textId="77777777" w:rsidR="00E75C60" w:rsidRDefault="00E75C60">
            <w:pPr>
              <w:widowControl/>
              <w:spacing w:line="348" w:lineRule="auto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婚姻状况：</w:t>
            </w:r>
          </w:p>
        </w:tc>
        <w:tc>
          <w:tcPr>
            <w:tcW w:w="2709" w:type="dxa"/>
            <w:shd w:val="clear" w:color="auto" w:fill="FFFFFF"/>
            <w:vAlign w:val="center"/>
          </w:tcPr>
          <w:p w14:paraId="52646973" w14:textId="77777777" w:rsidR="00E75C60" w:rsidRDefault="00E75C60">
            <w:pPr>
              <w:widowControl/>
              <w:spacing w:line="348" w:lineRule="auto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712E4840" w14:textId="77777777" w:rsidR="00E75C60" w:rsidRDefault="00E75C60">
            <w:pPr>
              <w:widowControl/>
              <w:spacing w:line="348" w:lineRule="auto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政治面貌：</w:t>
            </w:r>
          </w:p>
        </w:tc>
        <w:tc>
          <w:tcPr>
            <w:tcW w:w="3685" w:type="dxa"/>
            <w:gridSpan w:val="2"/>
            <w:shd w:val="clear" w:color="auto" w:fill="FFFFFF"/>
            <w:vAlign w:val="center"/>
          </w:tcPr>
          <w:p w14:paraId="1796B989" w14:textId="77777777" w:rsidR="00E75C60" w:rsidRDefault="00E75C6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</w:tr>
      <w:tr w:rsidR="003A037C" w14:paraId="60F6AE5F" w14:textId="77777777">
        <w:trPr>
          <w:cantSplit/>
          <w:trHeight w:val="562"/>
        </w:trPr>
        <w:tc>
          <w:tcPr>
            <w:tcW w:w="1320" w:type="dxa"/>
            <w:shd w:val="clear" w:color="auto" w:fill="FFFFFF"/>
            <w:vAlign w:val="center"/>
          </w:tcPr>
          <w:p w14:paraId="3A5AD597" w14:textId="77777777" w:rsidR="00E75C60" w:rsidRDefault="00E75C60">
            <w:pPr>
              <w:widowControl/>
              <w:spacing w:line="348" w:lineRule="auto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特长爱好：</w:t>
            </w:r>
          </w:p>
        </w:tc>
        <w:tc>
          <w:tcPr>
            <w:tcW w:w="2709" w:type="dxa"/>
            <w:shd w:val="clear" w:color="auto" w:fill="FFFFFF"/>
            <w:vAlign w:val="center"/>
          </w:tcPr>
          <w:p w14:paraId="49C0D8D9" w14:textId="77777777" w:rsidR="00E75C60" w:rsidRDefault="00E75C60">
            <w:pPr>
              <w:widowControl/>
              <w:spacing w:line="348" w:lineRule="auto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064BD241" w14:textId="77777777" w:rsidR="00E75C60" w:rsidRDefault="00E75C60">
            <w:pPr>
              <w:widowControl/>
              <w:spacing w:line="348" w:lineRule="auto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健康状况：</w:t>
            </w:r>
          </w:p>
        </w:tc>
        <w:tc>
          <w:tcPr>
            <w:tcW w:w="3685" w:type="dxa"/>
            <w:gridSpan w:val="2"/>
            <w:shd w:val="clear" w:color="auto" w:fill="FFFFFF"/>
            <w:vAlign w:val="center"/>
          </w:tcPr>
          <w:p w14:paraId="25CDBDCA" w14:textId="77777777" w:rsidR="00E75C60" w:rsidRDefault="00E75C6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</w:tr>
      <w:tr w:rsidR="003A037C" w14:paraId="488E96C2" w14:textId="77777777">
        <w:trPr>
          <w:trHeight w:val="390"/>
        </w:trPr>
        <w:tc>
          <w:tcPr>
            <w:tcW w:w="1320" w:type="dxa"/>
            <w:shd w:val="clear" w:color="auto" w:fill="FFFFFF"/>
            <w:vAlign w:val="center"/>
          </w:tcPr>
          <w:p w14:paraId="728C50FE" w14:textId="77777777" w:rsidR="00E75C60" w:rsidRDefault="00E75C60">
            <w:pPr>
              <w:widowControl/>
              <w:spacing w:line="348" w:lineRule="auto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联系地址：</w:t>
            </w:r>
          </w:p>
        </w:tc>
        <w:tc>
          <w:tcPr>
            <w:tcW w:w="7812" w:type="dxa"/>
            <w:gridSpan w:val="4"/>
            <w:shd w:val="clear" w:color="auto" w:fill="FFFFFF"/>
            <w:vAlign w:val="center"/>
          </w:tcPr>
          <w:p w14:paraId="0C0C225A" w14:textId="77777777" w:rsidR="00E75C60" w:rsidRDefault="00E75C60">
            <w:pPr>
              <w:widowControl/>
              <w:spacing w:line="348" w:lineRule="auto"/>
              <w:jc w:val="center"/>
              <w:rPr>
                <w:szCs w:val="21"/>
              </w:rPr>
            </w:pPr>
          </w:p>
        </w:tc>
      </w:tr>
      <w:tr w:rsidR="003A037C" w14:paraId="5ACB030D" w14:textId="77777777">
        <w:trPr>
          <w:trHeight w:val="561"/>
        </w:trPr>
        <w:tc>
          <w:tcPr>
            <w:tcW w:w="9132" w:type="dxa"/>
            <w:gridSpan w:val="5"/>
            <w:shd w:val="clear" w:color="auto" w:fill="FFFFFF"/>
            <w:vAlign w:val="center"/>
          </w:tcPr>
          <w:p w14:paraId="213A75EF" w14:textId="77777777" w:rsidR="00E75C60" w:rsidRDefault="00E75C60">
            <w:pPr>
              <w:widowControl/>
              <w:spacing w:line="348" w:lineRule="auto"/>
              <w:jc w:val="center"/>
              <w:rPr>
                <w:rFonts w:ascii="宋体" w:hAnsi="宋体" w:cs="宋体" w:hint="eastAsia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教育背景</w:t>
            </w:r>
          </w:p>
        </w:tc>
      </w:tr>
      <w:tr w:rsidR="003A037C" w14:paraId="2E8E9219" w14:textId="77777777">
        <w:trPr>
          <w:trHeight w:val="390"/>
        </w:trPr>
        <w:tc>
          <w:tcPr>
            <w:tcW w:w="1320" w:type="dxa"/>
            <w:shd w:val="clear" w:color="auto" w:fill="FFFFFF"/>
            <w:vAlign w:val="center"/>
          </w:tcPr>
          <w:p w14:paraId="3940F086" w14:textId="77777777" w:rsidR="00E75C60" w:rsidRDefault="00E75C60">
            <w:pPr>
              <w:widowControl/>
              <w:spacing w:line="348" w:lineRule="auto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毕业院校：</w:t>
            </w:r>
          </w:p>
        </w:tc>
        <w:tc>
          <w:tcPr>
            <w:tcW w:w="2709" w:type="dxa"/>
            <w:shd w:val="clear" w:color="auto" w:fill="FFFFFF"/>
            <w:vAlign w:val="center"/>
          </w:tcPr>
          <w:p w14:paraId="0B58269D" w14:textId="77777777" w:rsidR="00E75C60" w:rsidRDefault="00E75C60">
            <w:pPr>
              <w:widowControl/>
              <w:spacing w:line="348" w:lineRule="auto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4FCE1805" w14:textId="77777777" w:rsidR="00E75C60" w:rsidRDefault="00E75C60">
            <w:pPr>
              <w:widowControl/>
              <w:spacing w:line="348" w:lineRule="auto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最高学历：</w:t>
            </w:r>
          </w:p>
        </w:tc>
        <w:tc>
          <w:tcPr>
            <w:tcW w:w="3685" w:type="dxa"/>
            <w:gridSpan w:val="2"/>
            <w:shd w:val="clear" w:color="auto" w:fill="FFFFFF"/>
            <w:vAlign w:val="center"/>
          </w:tcPr>
          <w:p w14:paraId="307C607E" w14:textId="77777777" w:rsidR="00E75C60" w:rsidRDefault="00E75C60">
            <w:pPr>
              <w:widowControl/>
              <w:spacing w:line="348" w:lineRule="auto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</w:tr>
      <w:tr w:rsidR="003A037C" w14:paraId="241423EB" w14:textId="77777777">
        <w:trPr>
          <w:trHeight w:val="390"/>
        </w:trPr>
        <w:tc>
          <w:tcPr>
            <w:tcW w:w="1320" w:type="dxa"/>
            <w:shd w:val="clear" w:color="auto" w:fill="FFFFFF"/>
            <w:vAlign w:val="center"/>
          </w:tcPr>
          <w:p w14:paraId="2E879822" w14:textId="77777777" w:rsidR="00E75C60" w:rsidRDefault="00E75C60">
            <w:pPr>
              <w:widowControl/>
              <w:spacing w:line="348" w:lineRule="auto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主修课程：</w:t>
            </w:r>
          </w:p>
        </w:tc>
        <w:tc>
          <w:tcPr>
            <w:tcW w:w="7812" w:type="dxa"/>
            <w:gridSpan w:val="4"/>
            <w:shd w:val="clear" w:color="auto" w:fill="FFFFFF"/>
            <w:vAlign w:val="center"/>
          </w:tcPr>
          <w:p w14:paraId="22E41C08" w14:textId="77777777" w:rsidR="00E75C60" w:rsidRDefault="00E75C60">
            <w:pPr>
              <w:widowControl/>
              <w:spacing w:line="348" w:lineRule="auto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</w:tr>
      <w:tr w:rsidR="003A037C" w14:paraId="7B7576F5" w14:textId="77777777">
        <w:trPr>
          <w:trHeight w:val="390"/>
        </w:trPr>
        <w:tc>
          <w:tcPr>
            <w:tcW w:w="1320" w:type="dxa"/>
            <w:shd w:val="clear" w:color="auto" w:fill="FFFFFF"/>
            <w:vAlign w:val="center"/>
          </w:tcPr>
          <w:p w14:paraId="33B2AD03" w14:textId="77777777" w:rsidR="00E75C60" w:rsidRDefault="00E75C60">
            <w:pPr>
              <w:widowControl/>
              <w:spacing w:line="348" w:lineRule="auto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校园经历：</w:t>
            </w:r>
          </w:p>
        </w:tc>
        <w:tc>
          <w:tcPr>
            <w:tcW w:w="7812" w:type="dxa"/>
            <w:gridSpan w:val="4"/>
            <w:shd w:val="clear" w:color="auto" w:fill="FFFFFF"/>
            <w:vAlign w:val="center"/>
          </w:tcPr>
          <w:p w14:paraId="68A4203B" w14:textId="77777777" w:rsidR="00E75C60" w:rsidRDefault="00E75C60">
            <w:pPr>
              <w:widowControl/>
              <w:spacing w:line="348" w:lineRule="auto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</w:tr>
      <w:tr w:rsidR="003A037C" w14:paraId="0F8619EB" w14:textId="77777777">
        <w:trPr>
          <w:trHeight w:val="511"/>
        </w:trPr>
        <w:tc>
          <w:tcPr>
            <w:tcW w:w="9132" w:type="dxa"/>
            <w:gridSpan w:val="5"/>
            <w:shd w:val="clear" w:color="auto" w:fill="FFFFFF"/>
            <w:vAlign w:val="center"/>
          </w:tcPr>
          <w:p w14:paraId="64619B0C" w14:textId="77777777" w:rsidR="00E75C60" w:rsidRDefault="00E75C60">
            <w:pPr>
              <w:widowControl/>
              <w:spacing w:line="348" w:lineRule="auto"/>
              <w:jc w:val="center"/>
              <w:rPr>
                <w:rFonts w:ascii="宋体" w:hAnsi="宋体" w:cs="宋体" w:hint="eastAsia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工作经历</w:t>
            </w:r>
          </w:p>
        </w:tc>
      </w:tr>
      <w:tr w:rsidR="003A037C" w14:paraId="187560F4" w14:textId="77777777">
        <w:trPr>
          <w:trHeight w:val="2757"/>
        </w:trPr>
        <w:tc>
          <w:tcPr>
            <w:tcW w:w="1320" w:type="dxa"/>
            <w:shd w:val="clear" w:color="auto" w:fill="FFFFFF"/>
            <w:vAlign w:val="center"/>
          </w:tcPr>
          <w:p w14:paraId="269CF7D5" w14:textId="77777777" w:rsidR="00E75C60" w:rsidRDefault="00E75C60">
            <w:pPr>
              <w:widowControl/>
              <w:spacing w:line="348" w:lineRule="auto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实践经历：</w:t>
            </w:r>
          </w:p>
        </w:tc>
        <w:tc>
          <w:tcPr>
            <w:tcW w:w="7812" w:type="dxa"/>
            <w:gridSpan w:val="4"/>
            <w:shd w:val="clear" w:color="auto" w:fill="FFFFFF"/>
            <w:vAlign w:val="center"/>
          </w:tcPr>
          <w:p w14:paraId="6EDC6757" w14:textId="77777777" w:rsidR="00E75C60" w:rsidRDefault="00E75C60">
            <w:pPr>
              <w:jc w:val="center"/>
              <w:rPr>
                <w:szCs w:val="21"/>
              </w:rPr>
            </w:pPr>
          </w:p>
        </w:tc>
      </w:tr>
      <w:tr w:rsidR="003A037C" w14:paraId="00E509B2" w14:textId="77777777">
        <w:trPr>
          <w:trHeight w:val="2191"/>
        </w:trPr>
        <w:tc>
          <w:tcPr>
            <w:tcW w:w="1320" w:type="dxa"/>
            <w:shd w:val="clear" w:color="auto" w:fill="FFFFFF"/>
            <w:vAlign w:val="center"/>
          </w:tcPr>
          <w:p w14:paraId="6A153D4A" w14:textId="77777777" w:rsidR="00E75C60" w:rsidRDefault="00E75C60">
            <w:pPr>
              <w:widowControl/>
              <w:spacing w:line="348" w:lineRule="auto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荣誉证书</w:t>
            </w:r>
            <w:r>
              <w:rPr>
                <w:rFonts w:ascii="宋体" w:hAnsi="宋体" w:cs="宋体"/>
                <w:kern w:val="0"/>
                <w:szCs w:val="21"/>
              </w:rPr>
              <w:t>：</w:t>
            </w:r>
          </w:p>
        </w:tc>
        <w:tc>
          <w:tcPr>
            <w:tcW w:w="7812" w:type="dxa"/>
            <w:gridSpan w:val="4"/>
            <w:shd w:val="clear" w:color="auto" w:fill="FFFFFF"/>
            <w:vAlign w:val="center"/>
          </w:tcPr>
          <w:p w14:paraId="4BDD391E" w14:textId="77777777" w:rsidR="00E75C60" w:rsidRDefault="00E75C60">
            <w:pPr>
              <w:jc w:val="center"/>
              <w:rPr>
                <w:rFonts w:ascii="宋体" w:hAnsi="宋体" w:hint="eastAsia"/>
                <w:szCs w:val="20"/>
              </w:rPr>
            </w:pPr>
          </w:p>
        </w:tc>
      </w:tr>
    </w:tbl>
    <w:p w14:paraId="6DB1A450" w14:textId="77777777" w:rsidR="00111919" w:rsidRPr="00442506" w:rsidRDefault="00E75C60" w:rsidP="00442506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      </w:t>
      </w:r>
      <w:r>
        <w:rPr>
          <w:rFonts w:hint="eastAsia"/>
          <w:b/>
          <w:sz w:val="52"/>
          <w:szCs w:val="28"/>
        </w:rPr>
        <w:t>个人简历</w:t>
      </w:r>
    </w:p>
    <w:sectPr w:rsidR="00111919" w:rsidRPr="00442506">
      <w:headerReference w:type="default" r:id="rId7"/>
      <w:pgSz w:w="11906" w:h="16838"/>
      <w:pgMar w:top="935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7861BC" w14:textId="77777777" w:rsidR="00640E7B" w:rsidRDefault="00640E7B">
      <w:r>
        <w:separator/>
      </w:r>
    </w:p>
  </w:endnote>
  <w:endnote w:type="continuationSeparator" w:id="0">
    <w:p w14:paraId="33C1DE98" w14:textId="77777777" w:rsidR="00640E7B" w:rsidRDefault="00640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8A158" w14:textId="77777777" w:rsidR="00640E7B" w:rsidRDefault="00640E7B">
      <w:r>
        <w:separator/>
      </w:r>
    </w:p>
  </w:footnote>
  <w:footnote w:type="continuationSeparator" w:id="0">
    <w:p w14:paraId="36BAA5FB" w14:textId="77777777" w:rsidR="00640E7B" w:rsidRDefault="00640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FBD1C" w14:textId="77777777" w:rsidR="00E75C60" w:rsidRDefault="00E75C60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2028A"/>
    <w:rsid w:val="00082AAA"/>
    <w:rsid w:val="00111919"/>
    <w:rsid w:val="00160B87"/>
    <w:rsid w:val="00172A27"/>
    <w:rsid w:val="0017417B"/>
    <w:rsid w:val="00271FBA"/>
    <w:rsid w:val="002E3532"/>
    <w:rsid w:val="0031333F"/>
    <w:rsid w:val="003A037C"/>
    <w:rsid w:val="00442506"/>
    <w:rsid w:val="005542D4"/>
    <w:rsid w:val="005B3DDB"/>
    <w:rsid w:val="00614A58"/>
    <w:rsid w:val="00640E7B"/>
    <w:rsid w:val="006F124A"/>
    <w:rsid w:val="006F5BCB"/>
    <w:rsid w:val="00706D26"/>
    <w:rsid w:val="00743FDD"/>
    <w:rsid w:val="007C2E14"/>
    <w:rsid w:val="007C43AE"/>
    <w:rsid w:val="008410F8"/>
    <w:rsid w:val="00876D02"/>
    <w:rsid w:val="008E3F01"/>
    <w:rsid w:val="00A37147"/>
    <w:rsid w:val="00C334E7"/>
    <w:rsid w:val="00C816DB"/>
    <w:rsid w:val="00D13F16"/>
    <w:rsid w:val="00D63BFC"/>
    <w:rsid w:val="00E75C60"/>
    <w:rsid w:val="00F20060"/>
    <w:rsid w:val="00F43DDD"/>
    <w:rsid w:val="00F95C58"/>
    <w:rsid w:val="155D6BE9"/>
    <w:rsid w:val="30B40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66C7452C"/>
  <w15:chartTrackingRefBased/>
  <w15:docId w15:val="{160FC0A1-F1DF-40D7-B801-DD21C63CE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&#34394;&#25311;&#24215;\&#32032;&#26448;\&#31616;&#21382;&#27169;&#26495;%20-%20PD3\&#21333;&#39029;&#31616;&#21382;300+&#22871;\&#20309;&#36965;&#31616;&#21382;.wp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何遥简历</Template>
  <TotalTime>1</TotalTime>
  <Pages>1</Pages>
  <Words>25</Words>
  <Characters>148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Manager/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个人基本资料</dc:title>
  <dc:subject/>
  <dc:creator>我   的   歌   声  里</dc:creator>
  <cp:keywords/>
  <dc:description/>
  <cp:lastModifiedBy>xt j.</cp:lastModifiedBy>
  <cp:revision>5</cp:revision>
  <dcterms:created xsi:type="dcterms:W3CDTF">2024-11-06T03:03:00Z</dcterms:created>
  <dcterms:modified xsi:type="dcterms:W3CDTF">2025-05-12T23:47:00Z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