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6257" w14:textId="5BA47FDC" w:rsidR="00A34ADE" w:rsidRDefault="001A3408">
      <w:pPr>
        <w:widowControl/>
        <w:jc w:val="left"/>
      </w:pPr>
      <w:r>
        <w:rPr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402CD342" wp14:editId="50CA1222">
            <wp:simplePos x="0" y="0"/>
            <wp:positionH relativeFrom="margin">
              <wp:posOffset>-629285</wp:posOffset>
            </wp:positionH>
            <wp:positionV relativeFrom="paragraph">
              <wp:posOffset>-291031</wp:posOffset>
            </wp:positionV>
            <wp:extent cx="1495861" cy="1485900"/>
            <wp:effectExtent l="0" t="0" r="9525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0" b="12730"/>
                    <a:stretch>
                      <a:fillRect/>
                    </a:stretch>
                  </pic:blipFill>
                  <pic:spPr>
                    <a:xfrm>
                      <a:off x="0" y="0"/>
                      <a:ext cx="1495861" cy="1485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E6478C2" wp14:editId="555728A0">
                <wp:simplePos x="0" y="0"/>
                <wp:positionH relativeFrom="column">
                  <wp:posOffset>-777240</wp:posOffset>
                </wp:positionH>
                <wp:positionV relativeFrom="paragraph">
                  <wp:posOffset>7884160</wp:posOffset>
                </wp:positionV>
                <wp:extent cx="812800" cy="1361440"/>
                <wp:effectExtent l="0" t="0" r="0" b="0"/>
                <wp:wrapNone/>
                <wp:docPr id="33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2868F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学习能力</w:t>
                            </w:r>
                          </w:p>
                          <w:p w14:paraId="4510EAEC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团队合作</w:t>
                            </w:r>
                          </w:p>
                          <w:p w14:paraId="35114ACF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软件操作</w:t>
                            </w:r>
                          </w:p>
                          <w:p w14:paraId="736FB054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专业能力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6478C2" id="_x0000_t202" coordsize="21600,21600" o:spt="202" path="m,l,21600r21600,l21600,xe">
                <v:stroke joinstyle="miter"/>
                <v:path gradientshapeok="t" o:connecttype="rect"/>
              </v:shapetype>
              <v:shape id="文本框 75" o:spid="_x0000_s1026" type="#_x0000_t202" style="position:absolute;margin-left:-61.2pt;margin-top:620.8pt;width:64pt;height:107.2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" filled="f" stroked="f">
                <v:textbox style="mso-fit-shape-to-text:t">
                  <w:txbxContent>
                    <w:p w14:paraId="1BA2868F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学习能力</w:t>
                      </w:r>
                    </w:p>
                    <w:p w14:paraId="4510EAEC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团队合作</w:t>
                      </w:r>
                    </w:p>
                    <w:p w14:paraId="35114ACF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软件操作</w:t>
                      </w:r>
                    </w:p>
                    <w:p w14:paraId="736FB054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专业能力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A80F715" wp14:editId="0093A98A">
                <wp:simplePos x="0" y="0"/>
                <wp:positionH relativeFrom="column">
                  <wp:posOffset>-937260</wp:posOffset>
                </wp:positionH>
                <wp:positionV relativeFrom="paragraph">
                  <wp:posOffset>-913765</wp:posOffset>
                </wp:positionV>
                <wp:extent cx="2012315" cy="10692130"/>
                <wp:effectExtent l="0" t="0" r="698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315" cy="10692130"/>
                        </a:xfrm>
                        <a:prstGeom prst="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F32652A" id="矩形 21" o:spid="_x0000_s1026" style="position:absolute;left:0;text-align:left;margin-left:-73.8pt;margin-top:-71.95pt;width:158.45pt;height:841.9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" fillcolor="#8eb8b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BDBBC7E" wp14:editId="77DB11CD">
                <wp:simplePos x="0" y="0"/>
                <wp:positionH relativeFrom="column">
                  <wp:posOffset>-704850</wp:posOffset>
                </wp:positionH>
                <wp:positionV relativeFrom="paragraph">
                  <wp:posOffset>7477125</wp:posOffset>
                </wp:positionV>
                <wp:extent cx="252095" cy="252095"/>
                <wp:effectExtent l="0" t="0" r="15240" b="1524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3B3AED3" id="圆角矩形 26" o:spid="_x0000_s1026" style="position:absolute;left:0;text-align:left;margin-left:-55.5pt;margin-top:588.75pt;width:19.85pt;height:19.8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CBGonQ4gAAAA4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A46DD96" wp14:editId="7BAF7D8F">
                <wp:simplePos x="0" y="0"/>
                <wp:positionH relativeFrom="column">
                  <wp:posOffset>-662940</wp:posOffset>
                </wp:positionH>
                <wp:positionV relativeFrom="paragraph">
                  <wp:posOffset>7526655</wp:posOffset>
                </wp:positionV>
                <wp:extent cx="165100" cy="142240"/>
                <wp:effectExtent l="0" t="0" r="6350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3C319" id="KSO_Shape" o:spid="_x0000_s1026" style="position:absolute;left:0;text-align:left;margin-left:-52.2pt;margin-top:592.65pt;width:13pt;height:11.2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stroked="f">
                <v:path arrowok="t" o:connecttype="custom" o:connectlocs="35928,130206;34581,132031;14815,132235;13141,130710;83046,80390;87071,82677;91163,83072;94657,82064;94616,131378;92536,132358;72972,131568;72169,69515;65028,131377;62947,132357;43369,131568;42581,87085;124408,131173;122458,132344;102740,131745;101758,129662;145405,35581;147472,39298;150776,41885;154474,129662;153495,131745;133835,132344;131877,131173;129929,0;157209,300;159154,1525;160364,3444;160650,30767;160038,32986;158569,34688;156516,35627;154150,35559;152137,34524;150750,32768;150246,30508;92340,75338;90137,75829;87947,75338;8880,111279;6922,112518;4705,112790;2557,112096;857,110462;41,108338;218,106105;1333,104104;63958,41849;66148,41359;68351,41849;142876,10442;128161,10020;126339,8713;125224,6766;125047,4411;125863,2301;127495,749;129671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670CE63" wp14:editId="00AA7420">
                <wp:simplePos x="0" y="0"/>
                <wp:positionH relativeFrom="column">
                  <wp:posOffset>-237490</wp:posOffset>
                </wp:positionH>
                <wp:positionV relativeFrom="paragraph">
                  <wp:posOffset>8248650</wp:posOffset>
                </wp:positionV>
                <wp:extent cx="1101090" cy="92710"/>
                <wp:effectExtent l="0" t="0" r="4445" b="25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6A46EF3" id="矩形 29" o:spid="_x0000_s1026" style="position:absolute;left:0;text-align:left;margin-left:-18.7pt;margin-top:649.5pt;width:86.7pt;height:7.3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635A008" wp14:editId="7249136B">
                <wp:simplePos x="0" y="0"/>
                <wp:positionH relativeFrom="column">
                  <wp:posOffset>-238125</wp:posOffset>
                </wp:positionH>
                <wp:positionV relativeFrom="paragraph">
                  <wp:posOffset>8566785</wp:posOffset>
                </wp:positionV>
                <wp:extent cx="1101090" cy="92710"/>
                <wp:effectExtent l="0" t="0" r="444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7A8FD75" id="矩形 30" o:spid="_x0000_s1026" style="position:absolute;left:0;text-align:left;margin-left:-18.75pt;margin-top:674.55pt;width:86.7pt;height:7.3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EG424zhAAAADQEAAA8AAABkcnMvZG93&#10;bnJldi54bWxMj8FOg0AQhu8mfYfNNOmtXQpSBFmahsRo4qERfYApuwLKzhJ2S/HtXU56m8n/5Z9v&#10;8uOsezap0XaGBOx3ATBFtZEdNQI+3p+2D8CsQ5LYG1ICfpSFY7G6yzGT5kZvaqpcw3wJ2QwFtM4N&#10;Gee2bpVGuzODIp99mlGj8+vYcDnizZfrnodBcOAaO/IXWhxU2ar6u7pqAWFZlbI7By9x+oU8DmXi&#10;nqdXITbr+fQIzKnZ/cGw6Ht1KLzTxVxJWtYL2EZJ7FEfRPfpHtiCRHEK7LIMhygBXuT8/xfFL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BBuNuM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87AE445" wp14:editId="1D941EFC">
                <wp:simplePos x="0" y="0"/>
                <wp:positionH relativeFrom="column">
                  <wp:posOffset>-238125</wp:posOffset>
                </wp:positionH>
                <wp:positionV relativeFrom="paragraph">
                  <wp:posOffset>8884920</wp:posOffset>
                </wp:positionV>
                <wp:extent cx="1101090" cy="92710"/>
                <wp:effectExtent l="0" t="0" r="4445" b="254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592521A" id="矩形 31" o:spid="_x0000_s1026" style="position:absolute;left:0;text-align:left;margin-left:-18.75pt;margin-top:699.6pt;width:86.7pt;height:7.3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JfGJIvhAAAADQEAAA8AAABkcnMvZG93&#10;bnJldi54bWxMj8FOg0AQhu8mvsNmTLy1S0FsQZbGkBhNPDSiDzBlR0DZWcJuKb6925PeZvJ/+eeb&#10;Yr+YQcw0ud6ygs06AkHcWN1zq+Dj/Wm1A+E8ssbBMin4IQf78vqqwFzbM7/RXPtWhBJ2OSrovB9z&#10;KV3TkUG3tiNxyD7tZNCHdWqlnvAcys0g4yi6lwZ7Dhc6HKnqqPmuT0ZBXNWV7g/RS5p9oUxjvfXP&#10;86tStzfL4wMIT4v/g+GiH9ShDE5He2LtxKBglWzTgIYgybIYxAVJ0gzEMQx3m2QHsizk/y/KX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CXxiSL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6755D06" wp14:editId="6F7E80D9">
                <wp:simplePos x="0" y="0"/>
                <wp:positionH relativeFrom="column">
                  <wp:posOffset>-237490</wp:posOffset>
                </wp:positionH>
                <wp:positionV relativeFrom="paragraph">
                  <wp:posOffset>9203055</wp:posOffset>
                </wp:positionV>
                <wp:extent cx="1101090" cy="92710"/>
                <wp:effectExtent l="0" t="0" r="4445" b="254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DA85E79" id="矩形 32" o:spid="_x0000_s1026" style="position:absolute;left:0;text-align:left;margin-left:-18.7pt;margin-top:724.65pt;width:86.7pt;height:7.3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3220495" wp14:editId="2B16BCCB">
                <wp:simplePos x="0" y="0"/>
                <wp:positionH relativeFrom="column">
                  <wp:posOffset>-694690</wp:posOffset>
                </wp:positionH>
                <wp:positionV relativeFrom="paragraph">
                  <wp:posOffset>8248650</wp:posOffset>
                </wp:positionV>
                <wp:extent cx="942340" cy="92710"/>
                <wp:effectExtent l="0" t="0" r="0" b="254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66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A5F75F3" id="矩形 35" o:spid="_x0000_s1026" style="position:absolute;left:0;text-align:left;margin-left:-54.7pt;margin-top:649.5pt;width:74.2pt;height:7.3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2558A78" wp14:editId="46ADE573">
                <wp:simplePos x="0" y="0"/>
                <wp:positionH relativeFrom="column">
                  <wp:posOffset>-695325</wp:posOffset>
                </wp:positionH>
                <wp:positionV relativeFrom="paragraph">
                  <wp:posOffset>8566785</wp:posOffset>
                </wp:positionV>
                <wp:extent cx="1146810" cy="92710"/>
                <wp:effectExtent l="0" t="0" r="0" b="254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060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23807D1" id="矩形 36" o:spid="_x0000_s1026" style="position:absolute;left:0;text-align:left;margin-left:-54.75pt;margin-top:674.55pt;width:90.3pt;height:7.3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8484E09" wp14:editId="28E68045">
                <wp:simplePos x="0" y="0"/>
                <wp:positionH relativeFrom="column">
                  <wp:posOffset>-694690</wp:posOffset>
                </wp:positionH>
                <wp:positionV relativeFrom="paragraph">
                  <wp:posOffset>8884920</wp:posOffset>
                </wp:positionV>
                <wp:extent cx="884555" cy="92710"/>
                <wp:effectExtent l="0" t="0" r="0" b="25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27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938065" id="矩形 37" o:spid="_x0000_s1026" style="position:absolute;left:0;text-align:left;margin-left:-54.7pt;margin-top:699.6pt;width:69.65pt;height:7.3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DD3981B" wp14:editId="297F10C3">
                <wp:simplePos x="0" y="0"/>
                <wp:positionH relativeFrom="column">
                  <wp:posOffset>-694690</wp:posOffset>
                </wp:positionH>
                <wp:positionV relativeFrom="paragraph">
                  <wp:posOffset>9203055</wp:posOffset>
                </wp:positionV>
                <wp:extent cx="1062355" cy="92710"/>
                <wp:effectExtent l="0" t="0" r="5080" b="25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089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48045E1" id="矩形 38" o:spid="_x0000_s1026" style="position:absolute;left:0;text-align:left;margin-left:-54.7pt;margin-top:724.65pt;width:83.65pt;height:7.3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AB2D139" wp14:editId="09113D05">
                <wp:simplePos x="0" y="0"/>
                <wp:positionH relativeFrom="column">
                  <wp:posOffset>1419225</wp:posOffset>
                </wp:positionH>
                <wp:positionV relativeFrom="paragraph">
                  <wp:posOffset>95250</wp:posOffset>
                </wp:positionV>
                <wp:extent cx="4592955" cy="0"/>
                <wp:effectExtent l="0" t="0" r="36830" b="1905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08589" id="直接连接符 70" o:spid="_x0000_s1026" style="position:absolute;left:0;text-align:lef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7.5pt" to="473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55E9CF7" wp14:editId="49B899C1">
                <wp:simplePos x="0" y="0"/>
                <wp:positionH relativeFrom="column">
                  <wp:posOffset>1419225</wp:posOffset>
                </wp:positionH>
                <wp:positionV relativeFrom="paragraph">
                  <wp:posOffset>1565910</wp:posOffset>
                </wp:positionV>
                <wp:extent cx="4592955" cy="0"/>
                <wp:effectExtent l="0" t="0" r="3683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3A46A" id="直接连接符 71" o:spid="_x0000_s1026" style="position:absolute;left:0;text-align:lef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123.3pt" to="473.4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9EF5BDA" wp14:editId="7EA392C2">
                <wp:simplePos x="0" y="0"/>
                <wp:positionH relativeFrom="column">
                  <wp:posOffset>1419225</wp:posOffset>
                </wp:positionH>
                <wp:positionV relativeFrom="paragraph">
                  <wp:posOffset>4591685</wp:posOffset>
                </wp:positionV>
                <wp:extent cx="4592955" cy="0"/>
                <wp:effectExtent l="0" t="0" r="36830" b="190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F1140C" id="直接连接符 72" o:spid="_x0000_s1026" style="position:absolute;left:0;text-align:lef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361.55pt" to="473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N28gPzhAAAACw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421123" wp14:editId="559864DF">
                <wp:simplePos x="0" y="0"/>
                <wp:positionH relativeFrom="column">
                  <wp:posOffset>1419225</wp:posOffset>
                </wp:positionH>
                <wp:positionV relativeFrom="paragraph">
                  <wp:posOffset>7102475</wp:posOffset>
                </wp:positionV>
                <wp:extent cx="4592955" cy="0"/>
                <wp:effectExtent l="0" t="0" r="36830" b="1905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F00E6" id="直接连接符 73" o:spid="_x0000_s1026" style="position:absolute;left:0;text-align:lef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559.25pt" to="473.4pt,5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GOxaHj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262B433" wp14:editId="2FA7E5AA">
                <wp:simplePos x="0" y="0"/>
                <wp:positionH relativeFrom="column">
                  <wp:posOffset>1419225</wp:posOffset>
                </wp:positionH>
                <wp:positionV relativeFrom="paragraph">
                  <wp:posOffset>8550910</wp:posOffset>
                </wp:positionV>
                <wp:extent cx="4592955" cy="0"/>
                <wp:effectExtent l="0" t="0" r="36830" b="1905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6A93D" id="直接连接符 74" o:spid="_x0000_s1026" style="position:absolute;left:0;text-align:lef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673.3pt" to="473.4pt,6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MisWj3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7227C21" wp14:editId="6100E1DE">
                <wp:simplePos x="0" y="0"/>
                <wp:positionH relativeFrom="column">
                  <wp:posOffset>452120</wp:posOffset>
                </wp:positionH>
                <wp:positionV relativeFrom="paragraph">
                  <wp:posOffset>-900430</wp:posOffset>
                </wp:positionV>
                <wp:extent cx="5970270" cy="301625"/>
                <wp:effectExtent l="0" t="0" r="0" b="38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314" cy="30152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7709088" id="矩形 19" o:spid="_x0000_s1026" style="position:absolute;left:0;text-align:left;margin-left:35.6pt;margin-top:-70.9pt;width:470.1pt;height:23.7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79E5E05B" wp14:editId="02DCF3AE">
                <wp:simplePos x="0" y="0"/>
                <wp:positionH relativeFrom="column">
                  <wp:posOffset>-1143000</wp:posOffset>
                </wp:positionH>
                <wp:positionV relativeFrom="paragraph">
                  <wp:posOffset>-900430</wp:posOffset>
                </wp:positionV>
                <wp:extent cx="1922145" cy="10692130"/>
                <wp:effectExtent l="0" t="0" r="254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56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4C2482" id="矩形 20" o:spid="_x0000_s1026" style="position:absolute;left:0;text-align:left;margin-left:-90pt;margin-top:-70.9pt;width:151.35pt;height:841.9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17D0DFC" wp14:editId="658E6A18">
                <wp:simplePos x="0" y="0"/>
                <wp:positionH relativeFrom="column">
                  <wp:posOffset>-898525</wp:posOffset>
                </wp:positionH>
                <wp:positionV relativeFrom="paragraph">
                  <wp:posOffset>1642745</wp:posOffset>
                </wp:positionV>
                <wp:extent cx="1921510" cy="751840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37422F" w14:textId="08ADDB28" w:rsidR="00A34ADE" w:rsidRDefault="001A3408">
                            <w:pPr>
                              <w:pStyle w:val="a7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胡小豆    </w:t>
                            </w:r>
                          </w:p>
                          <w:p w14:paraId="19F2D374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D0DFC" id="文本框 8" o:spid="_x0000_s1027" type="#_x0000_t202" style="position:absolute;margin-left:-70.75pt;margin-top:129.35pt;width:151.3pt;height:59.2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" filled="f" stroked="f">
                <v:textbox style="mso-fit-shape-to-text:t">
                  <w:txbxContent>
                    <w:p w14:paraId="2337422F" w14:textId="08ADDB28" w:rsidR="00A34ADE" w:rsidRDefault="001A3408">
                      <w:pPr>
                        <w:pStyle w:val="a7"/>
                        <w:spacing w:before="0" w:beforeAutospacing="0" w:after="0" w:afterAutospacing="0" w:line="6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0"/>
                          <w:szCs w:val="40"/>
                        </w:rPr>
                        <w:t xml:space="preserve">胡小豆    </w:t>
                      </w:r>
                    </w:p>
                    <w:p w14:paraId="19F2D374" w14:textId="77777777" w:rsidR="00A34ADE" w:rsidRDefault="00412767">
                      <w:pPr>
                        <w:pStyle w:val="a7"/>
                        <w:spacing w:before="0" w:beforeAutospacing="0" w:after="0" w:afterAutospacing="0"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388FAB4" wp14:editId="59069904">
                <wp:simplePos x="0" y="0"/>
                <wp:positionH relativeFrom="column">
                  <wp:posOffset>-701040</wp:posOffset>
                </wp:positionH>
                <wp:positionV relativeFrom="paragraph">
                  <wp:posOffset>7846695</wp:posOffset>
                </wp:positionV>
                <wp:extent cx="1776730" cy="0"/>
                <wp:effectExtent l="0" t="0" r="3302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6D8D3" id="直接连接符 23" o:spid="_x0000_s1026" style="position:absolute;left:0;text-align:lef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617.85pt" to="84.7pt,6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GP0qpXfAAAADg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D290F2F" wp14:editId="5B386B05">
                <wp:simplePos x="0" y="0"/>
                <wp:positionH relativeFrom="column">
                  <wp:posOffset>-402590</wp:posOffset>
                </wp:positionH>
                <wp:positionV relativeFrom="paragraph">
                  <wp:posOffset>7454265</wp:posOffset>
                </wp:positionV>
                <wp:extent cx="1261110" cy="307975"/>
                <wp:effectExtent l="0" t="0" r="0" b="0"/>
                <wp:wrapNone/>
                <wp:docPr id="2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990B53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90F2F" id="文本框 54" o:spid="_x0000_s1028" type="#_x0000_t202" style="position:absolute;margin-left:-31.7pt;margin-top:586.95pt;width:99.3pt;height:24.2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2EgwEAAPA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" filled="f" stroked="f">
                <v:textbox style="mso-fit-shape-to-text:t">
                  <w:txbxContent>
                    <w:p w14:paraId="7E990B53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E6E7CDB" wp14:editId="0FB88F77">
                <wp:simplePos x="0" y="0"/>
                <wp:positionH relativeFrom="column">
                  <wp:posOffset>-481330</wp:posOffset>
                </wp:positionH>
                <wp:positionV relativeFrom="paragraph">
                  <wp:posOffset>3403600</wp:posOffset>
                </wp:positionV>
                <wp:extent cx="1649095" cy="1361440"/>
                <wp:effectExtent l="0" t="0" r="0" b="0"/>
                <wp:wrapNone/>
                <wp:docPr id="39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6BBA5B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工作年限：三年</w:t>
                            </w:r>
                          </w:p>
                          <w:p w14:paraId="66D90ED2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籍贯：湖北武汉</w:t>
                            </w:r>
                          </w:p>
                          <w:p w14:paraId="301A7F5B" w14:textId="169CB455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 w:rsidR="00F50231"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.02</w:t>
                            </w:r>
                          </w:p>
                          <w:p w14:paraId="0394A393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E7CDB" id="文本框 92" o:spid="_x0000_s1029" type="#_x0000_t202" style="position:absolute;margin-left:-37.9pt;margin-top:268pt;width:129.85pt;height:107.2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" filled="f" stroked="f">
                <v:textbox style="mso-fit-shape-to-text:t">
                  <w:txbxContent>
                    <w:p w14:paraId="536BBA5B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工作年限：三年</w:t>
                      </w:r>
                    </w:p>
                    <w:p w14:paraId="66D90ED2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籍贯：湖北武汉</w:t>
                      </w:r>
                    </w:p>
                    <w:p w14:paraId="301A7F5B" w14:textId="169CB455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 w:rsidR="00F50231"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.02</w:t>
                      </w:r>
                    </w:p>
                    <w:p w14:paraId="0394A393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6647AA8" wp14:editId="47C2623C">
                <wp:simplePos x="0" y="0"/>
                <wp:positionH relativeFrom="column">
                  <wp:posOffset>-481330</wp:posOffset>
                </wp:positionH>
                <wp:positionV relativeFrom="paragraph">
                  <wp:posOffset>5840095</wp:posOffset>
                </wp:positionV>
                <wp:extent cx="1656080" cy="1043940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A72B1A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1230612306</w:t>
                            </w:r>
                          </w:p>
                          <w:p w14:paraId="392D652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12306@qq.com</w:t>
                            </w:r>
                          </w:p>
                          <w:p w14:paraId="1D8F5C4C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7AA8" id="文本框 93" o:spid="_x0000_s1030" type="#_x0000_t202" style="position:absolute;margin-left:-37.9pt;margin-top:459.85pt;width:130.4pt;height:82.2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" filled="f" stroked="f">
                <v:textbox style="mso-fit-shape-to-text:t">
                  <w:txbxContent>
                    <w:p w14:paraId="45A72B1A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1230612306</w:t>
                      </w:r>
                    </w:p>
                    <w:p w14:paraId="392D652E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12306@qq.com</w:t>
                      </w:r>
                    </w:p>
                    <w:p w14:paraId="1D8F5C4C" w14:textId="77777777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73F8486" wp14:editId="2ACBAB4C">
                <wp:simplePos x="0" y="0"/>
                <wp:positionH relativeFrom="column">
                  <wp:posOffset>-682625</wp:posOffset>
                </wp:positionH>
                <wp:positionV relativeFrom="paragraph">
                  <wp:posOffset>3871595</wp:posOffset>
                </wp:positionV>
                <wp:extent cx="95250" cy="163195"/>
                <wp:effectExtent l="38100" t="0" r="38100" b="825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256D5D5B" id="KSO_Shape" o:spid="_x0000_s1026" style="position:absolute;left:0;text-align:left;margin-left:-53.75pt;margin-top:304.85pt;width:7.5pt;height:12.8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277594D" wp14:editId="17A9BEE2">
                <wp:simplePos x="0" y="0"/>
                <wp:positionH relativeFrom="column">
                  <wp:posOffset>-700405</wp:posOffset>
                </wp:positionH>
                <wp:positionV relativeFrom="paragraph">
                  <wp:posOffset>4511040</wp:posOffset>
                </wp:positionV>
                <wp:extent cx="130810" cy="165735"/>
                <wp:effectExtent l="0" t="0" r="3175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EE8FB" id="KSO_Shape" o:spid="_x0000_s1026" style="position:absolute;left:0;text-align:left;margin-left:-55.15pt;margin-top:355.2pt;width:10.3pt;height:13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39586,72690;50241,78204;49665,81437;49000,85312;50285,89431;71906,130795;68981,88567;69801,84360;68915,80905;71396,77850;81630,72203;91001,72712;97890,79510;103827,87128;108789,95587;112643,105042;115390,115516;116919,127097;112089,135667;96738,142244;80633,146473;64019,148289;46431,147492;29041,143882;12405,137571;0,130530;1196,118240;3677,107190;7354,97270;12139,88434;17965,80618;24744,73686;33295,66999;64760,399;72180,2417;78891,5964;84627,10819;89167,16760;92379,23633;94040,31237;93841,40017;91271,48796;86643,56467;80242,62652;71250,67530;65181,69126;58625,69569;51295,68616;44562,66199;38515,62519;33045,57354;28571,50703;25736,43098;24695,34785;25581,26914;28150,19731;32137,13324;37363,7937;43653,3813;50807,1086;58559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60CAAC2" wp14:editId="0EFFB955">
                <wp:simplePos x="0" y="0"/>
                <wp:positionH relativeFrom="column">
                  <wp:posOffset>-697230</wp:posOffset>
                </wp:positionH>
                <wp:positionV relativeFrom="paragraph">
                  <wp:posOffset>5993130</wp:posOffset>
                </wp:positionV>
                <wp:extent cx="148590" cy="148590"/>
                <wp:effectExtent l="0" t="0" r="3810" b="381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0F4C6" id="KSO_Shape" o:spid="_x0000_s1026" style="position:absolute;left:0;text-align:left;margin-left:-54.9pt;margin-top:471.9pt;width:11.7pt;height:11.7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059396706;2147483646,2147483646;2147483646,2147483646;2147483646,2147483646;2147483646,2147483646;105939670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375B817" wp14:editId="56240566">
                <wp:simplePos x="0" y="0"/>
                <wp:positionH relativeFrom="column">
                  <wp:posOffset>-697230</wp:posOffset>
                </wp:positionH>
                <wp:positionV relativeFrom="paragraph">
                  <wp:posOffset>6305550</wp:posOffset>
                </wp:positionV>
                <wp:extent cx="149860" cy="154940"/>
                <wp:effectExtent l="0" t="0" r="254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F12EAB3" id="KSO_Shape" o:spid="_x0000_s1026" style="position:absolute;left:0;text-align:left;margin-left:-54.9pt;margin-top:496.5pt;width:11.8pt;height:12.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EEFF8FD" wp14:editId="172FE112">
                <wp:simplePos x="0" y="0"/>
                <wp:positionH relativeFrom="column">
                  <wp:posOffset>-710565</wp:posOffset>
                </wp:positionH>
                <wp:positionV relativeFrom="paragraph">
                  <wp:posOffset>6618605</wp:posOffset>
                </wp:positionV>
                <wp:extent cx="182880" cy="170815"/>
                <wp:effectExtent l="0" t="0" r="8255" b="127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5DE5BFB" id="KSO_Shape" o:spid="_x0000_s1026" style="position:absolute;left:0;text-align:left;margin-left:-55.95pt;margin-top:521.15pt;width:14.4pt;height:13.4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d="f">
                <v:path arrowok="t" o:connecttype="custom" o:connectlocs="78229,47320;74765,50815;78229,54310;81693,50815;78229,47320;58397,47320;54933,50815;58397,54310;61861,50815;58397,47320;66516,32668;86760,40978;84780,75168;87153,87713;76240,80047;44235,69224;53395,36236;66516,32668;52712,18179;47517,23422;52712,28664;57907,23422;52712,18179;28329,18179;23134,23422;28329,28664;33525,23422;28329,18179;39307,16;53219,1825;80844,36449;51514,34706;42354,67693;46027,71795;35279,71973;23640,81311;20611,67612;5237,18381;39307,1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2DA3D3E" wp14:editId="296C34DD">
                <wp:simplePos x="0" y="0"/>
                <wp:positionH relativeFrom="column">
                  <wp:posOffset>-693420</wp:posOffset>
                </wp:positionH>
                <wp:positionV relativeFrom="paragraph">
                  <wp:posOffset>4192905</wp:posOffset>
                </wp:positionV>
                <wp:extent cx="116205" cy="174625"/>
                <wp:effectExtent l="0" t="0" r="0" b="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5618C" id="KSO_Shape" o:spid="_x0000_s1026" style="position:absolute;left:0;text-align:left;margin-left:-54.6pt;margin-top:330.15pt;width:9.15pt;height:13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3,204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" path="m550334,1339850r256646,l827353,1358335r18785,17956l864130,1393983r16669,17693l896674,1428840r14816,16636l925249,1462376r12964,16636l950120,1495120r5820,8450l961232,1511756r5027,8186l971286,1527863r4763,7922l980547,1543971r4498,8186l989278,1560343r3969,7922l996951,1576451r3440,8186l1003830,1592823r3175,8450l1010180,1609195r3175,11091l1017059,1632697r3705,14787l1024203,1663592r3440,17692l1031347,1700297r3439,20861l1038226,1743075r-719138,l322528,1721158r3439,-20861l329407,1681284r3439,-17692l336551,1647484r3439,-14787l343694,1620286r3704,-11091l350309,1601273r3175,-8450l356923,1584637r3440,-8186l364067,1568265r3969,-7922l372269,1552157r4234,-8186l381265,1535785r4763,-7922l390790,1519942r5292,-8186l401373,1503570r5821,-8450l419101,1479012r12964,-16636l445824,1445476r14816,-16636l476515,1411676r16669,-17693l511176,1376291r19050,-17956l550334,1339850xm430213,534988r495300,l916527,545836r-9515,11642l897233,568590r-10308,11642l876089,591609r-11101,11906l853095,615422r-12158,11906l828250,639499r-13215,12435l801292,664105r-14273,12964l772218,690034r-15593,12965l740767,716492r-16651,13494l717772,735278r-6343,5556l705350,746655r-5814,6350l693985,759090r-5814,6879l682885,772584r-5022,6879l672841,772584r-5286,-6615l662005,759090r-5815,-6085l650376,746655r-6079,-5821l637954,735278r-6344,-5292l614959,716492,599101,702999,583508,690034,568707,677069,554434,664105,540691,651934,527476,639499,514789,627328,502631,615422,490738,603515,479637,591609,468801,580232,458493,568590r-9779,-11112l439199,545836r-8986,-10848xm188949,224189r4499,39703l195830,284803r2911,21704l201917,328741r2911,21969l208532,372678r3970,21440l215413,408146r2646,13499l221235,434880r3175,12705l227321,459496r3176,10852l233673,480406r2911,8999l241082,501316r5029,11911l251403,524873r5558,11911l262783,547901r5822,11646l275220,570664r6616,11117l288981,593162r7146,10852l304066,615396r7939,10852l320473,637365r8733,11117l338468,659334r9262,11116l366784,692419r18525,21969l404362,736887r9792,11381l424210,759385r10850,11646l445910,782413r11644,11646l469463,805440r12702,11911l495661,829262r14291,11911l525036,853349r6880,5558l537738,864730r5293,6088l547530,876376r4234,5823l555204,888023r3440,5823l561291,899669r2911,5558l566848,911315r2117,5558l570818,922696r3705,11911l577698,946518r4764,19852l584314,973781r1588,7146l587225,988074r529,7941l588284,1005808r264,11911l588284,1026453r-265,7147l587754,1039423r-529,5294l585373,1055304r-2647,15087l581138,1079655r-2117,9264l576904,1097919r-2381,8999l571876,1115917r-3175,8735l565260,1133387r-3969,8734l558644,1147680r-3440,6088l551764,1159326r-4234,5823l543031,1170972r-5028,5823l532181,1182618r-6881,5559l510216,1200352r-14290,11911l482430,1224174r-12967,11911l457554,1247466r-11644,11911l435060,1270759r-10850,11381l414154,1293257r-9792,11646l385309,1326872r-18525,22234l347730,1371340r-9262,11116l329206,1393309r-8733,10852l312005,1415278r-7939,11116l296127,1437511r-7146,11117l281836,1459480r-6616,11382l268605,1482243r-5822,11382l256961,1505006r-5558,11646l246111,1528563r-5029,11646l236584,1552385r-2647,7941l231026,1568796r-2911,9264l225734,1588382r-2911,10323l220441,1609822r-5028,23292l210649,1658260r-4234,25674l202181,1709609r-3440,25939l193448,1778162r-4499,39174l1168364,1817336r-4234,-39438l1161748,1756987r-2911,-21968l1155661,1713050r-3175,-22234l1148781,1668847r-3970,-21175l1142165,1633644r-2647,-13764l1136343,1606910r-3176,-12705l1130256,1582295r-3176,-10853l1123905,1561384r-2911,-8999l1116230,1540209r-4763,-11646l1106174,1516652r-5557,-11646l1094795,1493625r-6087,-11382l1082357,1470862r-6616,-11382l1068596,1448628r-7410,-11117l1053512,1426394r-8204,-11116l1037105,1404161r-8998,-10852l1019374,1382456r-9527,-11116l990794,1349106r-18525,-22234l953215,1304903r-9791,-11646l933368,1282140r-10850,-11381l911668,1259377r-11644,-11646l888115,1236085r-12967,-11911l861652,1212263r-14291,-11911l832277,1188177r-6880,-5559l819575,1176795r-5028,-5823l809783,1165149r-3969,-5823l802109,1153768r-3176,-6088l796287,1142121r-2911,-5558l790994,1130740r-2382,-6088l786760,1119094r-2117,-5823l783055,1107183r-3176,-11911l774851,1074362r-1587,-8735l771411,1057686r-1058,-8470l769559,1040217r-265,-10587l769029,1017719r,-8470l769294,1002896r529,-4764l770353,993897r2117,-8470l773528,979075r1323,-7676l776439,961870r2117,-9264l780409,943607r2646,-9000l785437,925608r3175,-8735l792317,908139r3970,-8470l798933,893846r3176,-5823l805814,882199r3969,-5823l814547,870818r5028,-6088l825397,858907r6880,-5558l847361,841173r14291,-11911l875148,817351r12967,-11911l900024,794059r11644,-11646l922518,771031r10850,-11646l943424,748268r9791,-11381l972269,714388r18525,-21969l1009847,670450r9527,-11116l1028107,648482r8998,-11117l1045308,626248r8204,-10852l1061186,604014r7410,-10852l1075741,581781r6616,-11117l1088708,559547r6087,-11646l1100617,536784r5557,-11911l1111467,513227r4763,-11911l1120994,489405r2646,-7676l1126287,472995r2911,-9529l1131844,453408r2646,-10588l1137137,431968r5028,-23822l1146664,383531r4498,-25940l1155132,331917r3705,-25939l1161748,284273r2382,-20645l1168364,224189r-979415,xm111941,l1245372,r5822,265l1257016,530r5558,794l1268131,2382r5293,1324l1278716,5029r5293,1853l1289302,9000r4763,2382l1299093,13499r4499,2912l1308091,19058r4499,3441l1316824,25675r4234,3705l1324498,32821r3970,3971l1331908,41027r3440,4235l1338259,49497r3176,4499l1344081,58761r2382,4764l1348845,68554r1852,5029l1352285,78877r1852,5558l1355196,89729r1058,5558l1356784,100846r529,5558l1357313,112227r,5559l1356784,122815r-530,5293l1355460,133137r-1058,5029l1353344,143460r-1853,4765l1349903,152989r-2117,4764l1345669,162253r-2382,4500l1340906,170988r-2911,3970l1335084,179193r-3176,3970l1328732,186869r-3704,3705l1321852,194015r-3970,3176l1313913,200368r-3970,3176l1305709,206191r-4234,2647l1296976,211220r-4499,2382l1287714,215455r-4764,1853l1278187,218896r-5028,1323l1268131,221543r-5028,794l1258075,223131r-4234,43144l1251194,290096r-2646,24351l1245372,340122r-3440,25410l1237963,391471r-3705,25410l1231347,432762r-2911,15087l1225525,462936r-3176,14823l1218644,492052r-3440,14028l1211499,519579r-4234,13235l1202237,547636r-5822,14822l1190593,577016r-6087,14823l1177890,606132r-6880,14028l1163865,634188r-7410,14029l1148516,661981r-8204,13499l1131844,689243r-8733,13235l1113849,715712r-9263,13234l1094795,742180r-9791,12705l1074947,767590r-10850,12441l1053512,792736r-10850,12175l1031283,817351r-11380,12441l1007995,841967r-12438,12440l983384,866848r-12703,12440l957714,891463r-13496,12441l916960,928520r-28580,25145l888115,954459r-1323,3441l885204,962664r-1588,5823l881764,975369r-1323,6088l879118,986221r-2382,7411l876207,997338r-530,4764l875148,1008984r,8735l875148,1025130r265,5823l875942,1035453r529,3441l878059,1046305r1059,4764l880176,1056892r794,5823l882293,1068009r2382,9000l887057,1083890r1587,4235l916960,1113271r27522,24615l957714,1150327r12967,12440l983384,1174942r12173,12176l1007995,1199558r11908,12176l1031283,1224174r11379,12440l1053512,1249055r10585,12440l1074947,1274200r10057,12705l1094795,1299874r9791,12970l1113849,1325814r9262,13234l1131844,1352547r8468,13499l1148516,1379810r7939,13499l1163865,1407337r7145,14028l1177890,1435394r6616,14557l1190593,1464509r5822,14823l1202237,1493889r5028,15087l1211499,1521946r3705,13764l1218644,1549473r3705,14294l1225525,1578854r2911,14822l1231347,1609028r2911,15881l1239286,1656407r4499,31233l1247490,1719137r3440,30439l1254899,1785838r3176,32821l1263103,1819189r5028,1058l1273159,1821571r5028,1323l1282950,1824218r4764,2117l1292477,1828188r4499,2382l1301475,1832688r4234,2911l1309943,1838246r3970,2912l1317882,1844334r3970,3176l1325028,1850951r3704,3706l1331908,1858627r3176,3970l1337995,1866568r2911,3970l1343287,1874773r2382,4500l1347786,1883772r2117,4765l1351491,1893301r1853,4764l1354402,1903359r1058,5029l1356254,1913417r530,5294l1357313,1924004r,5294l1357313,1934857r-529,6087l1356254,1946503r-1058,5294l1354137,1957355r-1852,5558l1350697,1967942r-1852,5029l1346463,1978000r-2382,4765l1341435,1987529r-3176,4500l1335348,1996529r-3440,4235l1328468,2004734r-3970,3970l1321058,2012410r-4234,3441l1312590,2019292r-4499,3176l1303592,2025115r-4499,2911l1294065,2030408r-4763,2383l1284009,2034643r-5293,1853l1273424,2038084r-5293,1059l1262574,2040466r-5558,530l1251194,2041525r-5822,l111941,2041525r-5822,l100561,2040996r-5822,-530l89447,2039143r-5558,-1059l78861,2036496r-5292,-1853l68540,2032791r-5292,-2383l58484,2028026r-4763,-2911l49222,2022468r-4234,-3176l40754,2015851r-3970,-3441l32815,2008704r-3705,-3970l25405,2000764r-3176,-4235l19054,1992029r-2911,-4500l13232,1982765r-2117,-4765l8733,1972971r-1852,-5029l5028,1962913r-1588,-5558l2117,1951797r-794,-5294l529,1940944r-264,-6087l,1929298r265,-5294l529,1918711r530,-5294l1852,1908388r1059,-5029l4499,1898065r1323,-4764l7674,1888537r2117,-4765l11644,1879273r2646,-4500l16672,1870538r2911,-3970l22229,1862597r3176,-3970l28845,1854657r3440,-3706l35726,1847510r3705,-3176l43400,1841158r4234,-2912l51604,1835599r4499,-2911l60601,1830570r4499,-2382l69599,1826335r4763,-2117l79391,1822894r4763,-1323l89182,1820247r5028,-1058l99503,1818659r4234,-43143l106383,1751694r2382,-24616l112205,1701668r3441,-25675l119615,1650319r3970,-25410l126231,1609028r2911,-15352l132053,1578854r3175,-15087l138669,1549473r3705,-13763l146343,1521946r3970,-12970l155605,1493889r5558,-14557l166985,1464509r6086,-14558l179687,1435394r6881,-14029l193713,1407337r7674,-14028l209062,1379810r8203,-13764l225734,1352547r8733,-13499l243729,1325814r9262,-12970l262783,1299874r9791,-12969l282630,1274200r10586,-12705l304066,1249055r10850,-12441l326295,1224174r11379,-12440l349583,1199558r12173,-12440l374194,1174678r12702,-11911l399864,1150327r13231,-12441l440617,1113271r28316,-25146l469198,1087331r1588,-3441l472374,1079126r1587,-5823l475814,1066156r2646,-11646l479519,1049746r1058,-4764l481371,1039952r529,-6087l482165,1026718r265,-8999l482430,1010308r-265,-5029l481636,1001838r-530,-2383l479254,994426r-794,-3970l477402,984633r-1059,-5823l475549,973516r-2646,-8999l470786,957900r-1853,-4235l440617,928520,413095,903904,399864,891463,386896,879288,374194,866848,361756,854407,349583,841967,337674,829792,326295,817351,314916,804911,304066,792736,293216,780031,282630,767590,272574,754885r-9791,-12705l252991,728946r-9262,-13234l234467,702478r-8733,-13235l217265,675480r-8203,-13499l201387,648217r-7674,-14029l186568,620160r-6881,-14028l173071,591839r-6086,-14823l161163,562458r-5558,-14822l150313,532814r-3970,-13235l142374,506080r-3705,-14028l135228,477759r-3175,-14823l129142,447849r-2911,-15087l123585,416881r-5293,-31233l113793,353886r-3705,-31233l106383,292214r-3705,-36262l99503,223131r-5293,-794l89182,221543r-5028,-1324l79391,218896r-5029,-1588l69599,215455r-4499,-1853l60601,211220r-4498,-2382l51604,206191r-3970,-2647l43400,200368r-3969,-3177l35726,194280r-3441,-3706l28845,186869r-3440,-3706l22229,179193r-2646,-4235l16672,171252r-2382,-4499l11644,162253,9791,157753,7674,152989,5822,148225,4499,143460,2911,138166,1852,133137r-793,-5029l529,122815,265,117786,,112227r265,-5823l529,100846r794,-5559l2117,89729,3440,84435,5028,78877,6881,73583,8733,68554r2382,-5029l13232,58761r2911,-4765l19054,49497r3175,-4235l25405,41027r3705,-4235l32815,32821r3969,-3441l40754,25675r4234,-3176l49222,19058r4499,-2647l58484,13499r4764,-2117l68540,9000,73569,6882,78861,5029,83889,3706,89447,2382,94739,1324r5822,-794l106119,265,111941,xe" stroked="f">
                <v:path arrowok="t" o:connecttype="custom" o:connectlocs="77214,121405;81570,131593;27761,128534;32539,119423;71698,45416;57357,58730;50979,58730;36638,45416;17679,34736;23093,47379;35633,62495;44853,71861;47010,81988;44642,91671;34766,101502;22522,116576;17616,128584;91800,133299;87486,119303;76172,104229;64710,93066;61644,84483;62363,75370;67713,67189;82157,51797;89579,39091;93365,17907;104171,1311;107935,5877;107998,11839;104678,16258;99772,25116;95606,44926;86703,60296;70991,76174;69955,82347;77568,92876;89748,106956;97108,122665;101337,145392;106180,148141;108421,153257;106941,159113;102183,162665;5879,162517;1290,158754;85,152834;2580,147844;7528,145308;11377,122665;18736,106956;30917,92876;38509,82580;37473,76174;21781,60296;12879,44926;8501,23341;3468,16004;360,11459;698,5476;4673,107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734C4BF" wp14:editId="7E6CB1A5">
                <wp:simplePos x="0" y="0"/>
                <wp:positionH relativeFrom="column">
                  <wp:posOffset>-711835</wp:posOffset>
                </wp:positionH>
                <wp:positionV relativeFrom="paragraph">
                  <wp:posOffset>3567430</wp:posOffset>
                </wp:positionV>
                <wp:extent cx="153670" cy="153670"/>
                <wp:effectExtent l="0" t="0" r="0" b="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5604" id="KSO_Shape" o:spid="_x0000_s1026" style="position:absolute;left:0;text-align:left;margin-left:-56.05pt;margin-top:280.9pt;width:12.1pt;height:12.1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0900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" path="m1223010,1433512r635,31130l1224915,1495453r1270,29541l1227773,1554218r1905,28270l1232218,1610123r2222,27000l1237298,1662852r3175,25412l1243965,1712723r3810,23823l1251585,1759417r4445,22235l1260475,1803252r5080,20647l1270953,1843593r5397,18741l1282383,1880757r6032,17153l1295083,1914428r6985,15564l1309053,1944604r7620,13977l1324610,1971604r7938,12071l1336993,1989392r4445,5718l1345565,2000192r4763,5400l1354773,2010039r4762,4765l1363980,2019251r4763,4129l1373823,2027510r4762,3494l1383983,2034498r5080,3176l1394460,2040851r5080,2859l1399540,1686041r-4762,-953l1390015,1683817r-4445,-1588l1381125,1680323r-4127,-2541l1373505,1674923r-3810,-2859l1366203,1668888r-2858,-3812l1360805,1661264r-2222,-3812l1356360,1652688r-1270,-4130l1353820,1643476r-635,-4765l1352868,1633947r,-53365l1353185,1574865r953,-5083l1355408,1564700r1587,-5082l1359535,1555171r2540,-4765l1365250,1546276r3175,-3494l1372553,1538971r4127,-2859l1380808,1533253r4762,-2224l1390650,1529441r5080,-1588l1401128,1526900r5397,-318l1524000,1526582r5398,318l1535113,1527853r4762,1588l1544955,1531029r4763,2224l1553845,1536112r4445,2859l1562100,1542782r3175,3494l1568768,1550406r2540,4765l1573530,1559618r1588,5082l1576388,1569782r952,5083l1577658,1580582r,53365l1577340,1638711r-635,4765l1575435,1648558r-1270,4130l1572260,1657452r-2222,3812l1567498,1665076r-3493,3812l1560830,1672064r-3492,2859l1553528,1677782r-4128,2541l1545273,1682229r-4763,1588l1536065,1685088r-5080,953l1530985,2043710r5398,-2859l1541463,2037674r5397,-3176l1551940,2031004r5080,-3494l1561783,2023380r5080,-4129l1571308,2014804r4445,-4765l1580515,2005592r4445,-5400l1589088,1995110r4762,-5718l1597660,1983675r8573,-12071l1614170,1958581r7303,-13977l1628775,1929992r6668,-15564l1642110,1897910r6350,-17153l1654175,1862334r5715,-18741l1664970,1823899r4763,-20647l1674813,1781652r4127,-22235l1683068,1736546r3810,-23823l1690053,1688264r3175,-25412l1696085,1637123r2540,-27000l1700848,1582488r1905,-28270l1704340,1524994r1588,-29541l1706880,1464642r953,-31130l1747520,1435736r36513,2541l1845310,1443042r40005,3176l1899920,1447489r11430,635l1922463,1449077r11112,1270l1944370,1452253r10795,2224l1965643,1457653r10477,3494l1985963,1464959r9842,4447l2005330,1474489r9208,5082l2023428,1485606r8890,6035l2040573,1498312r7937,6671l2056130,1512288r7620,7942l2070418,1527853r6667,8576l2083118,1545324r6032,8894l2094230,1563112r5080,9847l2103755,1582488r3810,10165l2111058,1603135r2857,10482l2116455,1624417r1905,10800l2119630,1646335r953,11117l2120900,1668888r,279846l2120583,1954451r-635,5718l2118678,1965569r-1588,5400l2115185,1976051r-2540,5400l2109470,1986533r-3175,4765l2102485,1996380r-4127,4765l2093595,2005910r-4762,4447l2083118,2014804r-5715,4765l2071370,2023698r-6350,4447l2057718,2032274r-7303,3812l2043113,2040216r-7938,3811l2026920,2047521r-8255,4130l2009458,2055145r-9208,3176l1980883,2065310r-20003,6035l1939608,2077380r-22543,5718l1893888,2088498r-24448,4764l1844675,2098027r-26035,3812l1792288,2105651r-26988,3811l1737360,2112639r-27940,2541l1680528,2117721r-28893,1906l1622108,2121850r-29528,1271l1562735,2124392r-29845,635l1502728,2125662r-30163,l1442720,2125662r-30162,-635l1382395,2124392r-30162,-1271l1322070,2121850r-29527,-2223l1263015,2117721r-28892,-2541l1205230,2112639r-28257,-3177l1149033,2105651r-26988,-3812l1095693,2098027r-25718,-4765l1044893,2088498r-24130,-5400l997903,2077380r-22225,-6035l955040,2065310r-20002,-6989l925513,2055145r-9208,-3494l907415,2047521r-8572,-3494l890588,2040216r-7938,-4130l875348,2032274r-7303,-4129l861695,2023698r-6667,-4129l848995,2014804r-5715,-4447l837883,2005910r-4445,-4765l828993,1996380r-4128,-5082l821373,1986533r-2858,-5082l815975,1976051r-2540,-5082l811848,1965569r-1270,-5400l809943,1954451r-318,-5717l809625,1668888r318,-11436l810895,1646335r1270,-11118l814070,1624417r2858,-10800l819785,1603135r3175,-10482l827088,1582488r4445,-9529l836295,1563112r5398,-8894l847408,1545324r6350,-8895l860108,1527853r6985,-7623l874395,1512288r7620,-7305l890270,1498312r8255,-6671l907098,1485606r8890,-6035l925195,1474489r9843,-5083l944880,1464959r9843,-3812l964883,1457653r10477,-3176l986155,1452253r10795,-1906l1008063,1449077r11112,-953l1030605,1447489r14605,-1271l1085533,1443042r60960,-4765l1183005,1435736r40005,-2224xm1255955,762815r-3809,318l1248655,764086r-3491,1589l1241673,766946r-3174,1906l1235643,771076r-3174,2542l1229295,776477r-6030,6037l1217235,789503r-5395,7308l1200097,813014r-8252,11755l1183276,837160r-7934,12391l1167407,862577r-2539,12708l1162329,888312r-2221,13026l1158521,914682r-1587,13661l1155982,941687r-635,13662l1155347,969010r,9849l1155665,988708r634,9849l1157252,1008407r1269,9213l1159791,1027152r2221,9849l1163599,1046214r2222,9532l1168042,1064641r2539,9532l1173755,1083069r2856,9213l1179785,1101178r3174,8579l1186767,1118653r3809,8895l1194384,1136127r4443,8260l1202953,1152648r9204,16203l1221678,1184737r10156,15250l1242625,1214601r10791,14615l1264841,1242560r12378,13026l1289279,1267977r12377,11438l1314351,1290535r12695,10166l1340059,1310233r12695,8578l1365766,1326754r13012,7307l1391473,1340098r13012,5401l1410516,1347723r6664,2224l1423211,1351535r6030,1589l1435271,1354395r6030,1588l1447331,1356936r5713,636l1458756,1357889r5713,l1470182,1357889r5713,-317l1481607,1356936r6030,-953l1493667,1354395r6031,-1271l1505728,1351535r6347,-1588l1518105,1347723r6665,-2224l1537465,1340098r12695,-6037l1563172,1326754r13013,-7943l1589197,1310233r13012,-9532l1614904,1290535r12695,-11120l1639977,1267977r12060,-12391l1663780,1242560r11742,-13344l1686631,1214601r10790,-14614l1707577,1184737r9521,-15886l1725985,1152648r4443,-8261l1734554,1136127r3808,-8579l1742488,1118653r3491,-8896l1749153,1101178r3491,-8896l1755501,1083069r2856,-8896l1760896,1064641r2539,-8895l1765339,1046214r1904,-9213l1769148,1027152r1269,-9532l1771687,1008407r634,-9850l1773274,988708r634,-9849l1773908,969010r-634,-11755l1772639,945500r-15234,-636l1741854,943911r-16187,-953l1709481,941687r-16503,-1588l1676157,938510r-16503,-2224l1642516,934062r-16821,-2542l1608557,928979r-16821,-3177l1574915,922624r-16503,-3177l1541591,915952r-16186,-4130l1509536,908010r-16186,-4766l1478116,899114r-14916,-4766l1448283,889265r-13964,-5084l1420672,878780r-13013,-5719l1395282,867343r-11743,-6037l1372113,854952r-10473,-6354l1352119,841926r-8887,-6672l1335298,827946r-3808,-3495l1327998,820321r-2856,-3495l1321968,813014r-6030,-7625l1310226,798081r-5396,-6036l1299435,786326r-5078,-5083l1289596,777112r-5078,-3812l1280075,770441r-4443,-2542l1271506,765993r-4126,-1907l1263254,763451r-3808,-636l1255955,762815xm1454313,492125r10156,l1474942,492125r10156,636l1494937,493396r10156,953l1514931,495938r10156,1588l1534926,499750r9839,2224l1554286,504198r9204,2860l1573011,510235r9521,3495l1592053,517224r9204,4131l1610144,525167r8886,4448l1627916,534381r8887,4765l1645372,544548r8569,5083l1662193,555350r8569,6036l1678696,567105r7935,6672l1694565,580449r7617,6354l1709799,594111r7617,6989l1724398,608408r7300,7942l1738680,623658r6665,8260l1752327,640179r6347,8578l1765022,657017r6030,8896l1777399,674809r5396,9214l1788825,692919r5078,9531l1799616,712299r4760,9532l1809454,731997r4761,10167l1818341,752013r4443,10485l1826910,772982r3808,10485l1834527,794269r3491,10802l1841191,816191r3174,11120l1847222,838749r2221,11437l1851982,861624r1904,11437l1856108,884817r1587,11755l1858964,908327r1270,12073l1860869,932473r634,12073l1861821,956620r317,12390l1861821,981719r-318,12708l1860551,1006818r-1269,12391l1858012,1031599r-1904,12391l1853886,1056063r-2539,11756l1848808,1079574r-2856,11755l1842144,1102767r-3174,11438l1835161,1125642r-4443,11120l1826592,1147882r-4443,10802l1817071,1169169r-4761,10484l1806915,1190138r-5395,10166l1795490,1210471r-5713,9849l1783747,1230169r-6030,9214l1771052,1248914r-6348,9214l1757722,1267342r-6665,8896l1744075,1284816r-7299,8578l1729476,1301654r-7617,8261l1714242,1317540r-7300,7943l1699008,1332790r-7934,7308l1683457,1347087r-8252,6672l1667271,1360749r-7935,6036l1651085,1373140r-8569,6036l1634264,1384895r-8252,5719l1617760,1395697r-8569,4766l1601257,1405546r-8569,4448l1584119,1414442r-8252,3813l1567615,1421749r-8251,3813l1550795,1428739r-7935,2859l1534609,1434458r-8252,2542l1518423,1439224r-7935,1588l1502554,1442401r-7934,1271l1487003,1444625r-7617,953l1471769,1445896r-7300,317l1457169,1445896r-7616,-318l1441936,1444625r-7617,-953l1426384,1442401r-7934,-1589l1410516,1439224r-8252,-2224l1394330,1434458r-8252,-2860l1377826,1428739r-7934,-3177l1361323,1421749r-8252,-3494l1344502,1414442r-7934,-4448l1327998,1405546r-8251,-5083l1311178,1395697r-8252,-5083l1294674,1384895r-8251,-5719l1278171,1373140r-8252,-6355l1261667,1360749r-7617,-6990l1245799,1347087r-7935,-6989l1229930,1332790r-7617,-7307l1214696,1317540r-7934,-7625l1199780,1301654r-7617,-8260l1185180,1284816r-6982,-8578l1171216,1267342r-6665,-9214l1157886,1248914r-6347,-9531l1145191,1230169r-6030,-9849l1133131,1210471r-5395,-10167l1122023,1190138r-5078,-10485l1111867,1169169r-4761,-10485l1102346,1147882r-4126,-11120l1094094,1125642r-4126,-11437l1086477,1102767r-3174,-11438l1080130,1079574r-2539,-11755l1075052,1056063r-1904,-12073l1071243,1031599r-1587,-12390l1068387,1006818r-952,-12391l1067117,981719r-317,-12709l1066800,956620r635,-12074l1068070,932473r952,-12073l1070291,908327r1270,-11755l1073148,884817r1904,-11756l1076956,861624r2222,-11438l1082034,838749r2856,-11438l1087747,816191r3173,-11120l1094729,794269r3491,-10802l1102029,772982r4125,-10484l1110598,752013r4125,-9849l1119801,731997r4761,-10166l1129640,712299r5078,-9849l1140431,692919r5395,-8896l1151856,674809r6030,-8896l1164234,657017r6030,-8260l1176929,640179r6347,-8261l1190258,623658r7300,-7308l1204540,608408r7300,-7308l1219457,594111r7299,-7308l1234691,580449r7934,-6672l1250242,567105r8252,-5719l1267063,555350r7934,-5719l1283566,544548r8887,-5402l1301339,534381r8569,-4766l1318795,525167r9203,-3812l1337202,517224r9522,-3494l1355610,510235r9521,-3177l1374970,504198r9521,-2224l1394330,499750r9838,-2224l1413689,495938r10156,-1589l1434001,493396r10156,-635l1454313,492125xm719142,314325r139696,l858838,818588,543333,1135063r-98833,-98819l719142,760758r,-446433xm789798,r23500,318l836799,1588r23500,1589l883482,5718r23500,2860l929847,12708r22865,4447l975577,22238r22547,6037l1020354,34946r22230,6672l1064497,49560r21595,8578l1107369,67033r21277,9531l1148971,87048r20642,10801l1189937,109286r19689,12073l1228998,133749r19055,13343l1267107,160753r18101,14614l1303310,189980r17149,15250l1337925,221432r16196,16202l1370635,254790r15561,17473l1401122,290371r14608,18427l1430338,327860r-113690,81964l1304898,394257r-12068,-15567l1280445,364077r-12703,-14297l1254086,335484r-13655,-13343l1226458,309115r-14291,-12707l1197559,284018r-15244,-11755l1166754,261144r-15560,-10802l1134997,239858r-16196,-10166l1102288,220797r-16832,-9213l1068308,203324r-17149,-8260l1033375,188074r-17784,-7307l997489,174731r-17784,-6036l961286,163294r-18419,-4765l924131,154399r-19055,-3813l886340,147410r-19372,-2542l847914,142962r-19372,-1589l809170,140420r-19372,-317l772967,140420r-16831,636l739940,142009r-16514,1588l707230,145186r-16196,2224l674838,150586r-15879,2860l643398,156940r-15878,3495l612276,164883r-15243,4447l581472,174413r-14926,5084l551938,185533r-14926,5718l522721,197605r-14290,6672l494457,211266r-13973,7307l466511,226197r-13338,8260l439835,242400r-13020,8895l414112,260191r-12703,9213l389024,278935r-12068,9530l364889,298631r-11433,10484l342024,319600r-11433,11119l319794,341838r-10798,11437l298834,365030r-10162,11754l278827,388857r-9527,12390l260408,413954r-9210,12708l242624,439688r-8574,13660l226428,466691r-7939,13661l211184,494331r-6986,13978l197529,522923r-6034,14296l185144,551833r-5399,14614l174346,581696r-4763,15250l164819,612195r-4128,15567l156880,643329r-3811,15567l150211,675098r-2541,15885l145447,707503r-2223,16202l141954,739908r-953,16520l140366,772948r-317,17155l140049,804717r635,14296l141319,833627r1270,14614l143860,862537r2222,14296l147988,890812r2223,14614l152751,919404r3494,13661l159420,946726r3176,13661l166407,974365r4446,13343l174981,1001052r5082,13343l184826,1027420r5081,13025l195623,1053153r5717,13026l207374,1078569r6669,12390l220394,1103349r6987,12072l234050,1127176r7621,11754l249293,1150685r7622,11437l264854,1173559r8574,11119l281685,1195480r8892,10801l299469,1216448r9210,10483l318206,1237098r9527,9848l337578,1256795r9844,9848l357902,1275856r10480,8896l379179,1293647r10798,8895l401092,1311120r11115,7942l423639,1327005r11750,7942l447139,1342254r11751,7307l471275,1356868r12068,6354l496045,1369893r12386,6037l521451,1382283r12703,5401l547492,1393403r13020,4765l574168,1403251r13655,4448l601479,1411829r13973,4448l629107,1419771r14609,3177l657689,1426443r14290,2859l646891,1566863r-17466,-3494l612276,1559556r-17466,-3812l577979,1550979r-16832,-4766l544316,1540812r-16196,-5400l511606,1529375r-16196,-6036l479214,1516668r-15561,-6990l448092,1502371r-15561,-7306l417605,1487122r-14925,-8260l388071,1470284r-14926,-8577l358855,1452494r-13973,-9531l330909,1433114r-13974,-9848l303598,1412782r-13021,-10166l277557,1391814r-12703,-11119l252469,1369258r-12386,-11755l228333,1345749r-11750,-12073l205151,1321286r-11115,-12707l182921,1295871r-10480,-13026l161961,1269502r-10162,-13343l141954,1242498r-9527,-13978l123535,1214224r-8892,-14296l105751,1185314r-8257,-14614l89873,1155768r-7940,-14931l74629,1125587r-6986,-15567l60656,1094453r-6034,-15567l48271,1062684r-5399,-15885l37156,1030279r-4764,-16202l27629,997557,23183,980719,19372,964199,15561,947044,12385,930206,9527,912733,7304,895577,4764,878104,3176,860949,1905,843158,953,825685,318,807576,,790103,318,769453,953,749121,2223,729106,4128,709409,6669,689394,9210,669697r3175,-19379l15879,630939r4446,-19379l25088,592816r5081,-19062l35568,555010r6351,-18108l47953,518475r6987,-17790l62244,482576r7622,-17473l78122,447630r8257,-16838l95589,413637r9209,-16520l114643,380597r10162,-16203l135285,348827r10797,-15884l157197,317693r11751,-14931l180698,287512r12385,-14296l205468,259238r13021,-13979l231509,231916r13656,-13661l258820,205230r14608,-12390l287719,180450r14608,-11755l317571,156940r15561,-11119l348375,135019r16196,-10483l380767,114369r16196,-9530l413795,95626r16831,-9214l447775,77835r17148,-7943l482707,62268r17784,-7625l518593,47972r18101,-6354l555114,35582r18736,-5719l592587,25098r19054,-5083l631013,16202r19054,-3812l669756,8895,689446,6354,709135,4130,729142,2224r20007,-953l769474,318,789798,xe" stroked="f">
                <v:path arrowok="t" o:connecttype="custom" o:connectlocs="82453,119465;88797,131115;88282,107650;89312,99540;101773,100466;101032,108535;102535,129962;108921,114010;123256,93797;133885,98511;137572,126648;133020,131938;112710,136899;80063,137064;57776,132206;52586,127019;55799,99005;66119,93838;78968,51160;75014,64706;78041,74692;91115,87188;97683,87579;110119,77759;114773,66559;105466,60362;89015,55401;82756,49760;101431,32857;110922,38498;117696,48092;120723,60424;118767,73662;112199,84347;103325,91368;94533,93694;85618,90750;76888,83256;70711,72200;69435,58860;72955,46775;80100,37613;89818,32528;54287,103;78474,7864;83068,23592;65886,11714;45881,9408;29399,15193;16894,26824;9930,42696;9910,59577;15678,73803;26021,84960;39927,91775;29070,97354;14051,86422;3935,70920;21,52331;4038,31271;15905,14143;33644,3109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AE7F41D" wp14:editId="1F8CC90A">
                <wp:simplePos x="0" y="0"/>
                <wp:positionH relativeFrom="column">
                  <wp:posOffset>-701040</wp:posOffset>
                </wp:positionH>
                <wp:positionV relativeFrom="paragraph">
                  <wp:posOffset>5704840</wp:posOffset>
                </wp:positionV>
                <wp:extent cx="1776730" cy="0"/>
                <wp:effectExtent l="0" t="0" r="3302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3B7B9" id="直接连接符 48" o:spid="_x0000_s1026" style="position:absolute;left:0;text-align:lef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449.2pt" to="84.7pt,4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DJ/lKDfAAAADA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7094990" wp14:editId="3A581DB6">
                <wp:simplePos x="0" y="0"/>
                <wp:positionH relativeFrom="column">
                  <wp:posOffset>-402590</wp:posOffset>
                </wp:positionH>
                <wp:positionV relativeFrom="paragraph">
                  <wp:posOffset>5311775</wp:posOffset>
                </wp:positionV>
                <wp:extent cx="1261110" cy="307975"/>
                <wp:effectExtent l="0" t="0" r="0" b="0"/>
                <wp:wrapNone/>
                <wp:docPr id="49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50EDA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4990" id="文本框 102" o:spid="_x0000_s1031" type="#_x0000_t202" style="position:absolute;margin-left:-31.7pt;margin-top:418.25pt;width:99.3pt;height:24.2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" filled="f" stroked="f">
                <v:textbox style="mso-fit-shape-to-text:t">
                  <w:txbxContent>
                    <w:p w14:paraId="3750EDAE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178A775" wp14:editId="6CBD1343">
                <wp:simplePos x="0" y="0"/>
                <wp:positionH relativeFrom="column">
                  <wp:posOffset>-702310</wp:posOffset>
                </wp:positionH>
                <wp:positionV relativeFrom="paragraph">
                  <wp:posOffset>5338445</wp:posOffset>
                </wp:positionV>
                <wp:extent cx="252095" cy="252095"/>
                <wp:effectExtent l="0" t="0" r="15240" b="1524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F2091CA" id="圆角矩形 50" o:spid="_x0000_s1026" style="position:absolute;left:0;text-align:left;margin-left:-55.3pt;margin-top:420.35pt;width:19.85pt;height:19.8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Da1hg64gAAAAw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C98D06D" wp14:editId="7D80AC67">
                <wp:simplePos x="0" y="0"/>
                <wp:positionH relativeFrom="column">
                  <wp:posOffset>-701040</wp:posOffset>
                </wp:positionH>
                <wp:positionV relativeFrom="paragraph">
                  <wp:posOffset>3373120</wp:posOffset>
                </wp:positionV>
                <wp:extent cx="1776730" cy="0"/>
                <wp:effectExtent l="0" t="0" r="33020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7BA85" id="直接连接符 51" o:spid="_x0000_s1026" style="position:absolute;left:0;text-align:lef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265.6pt" to="84.7pt,2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C62DE35" wp14:editId="07F37B96">
                <wp:simplePos x="0" y="0"/>
                <wp:positionH relativeFrom="column">
                  <wp:posOffset>-402590</wp:posOffset>
                </wp:positionH>
                <wp:positionV relativeFrom="paragraph">
                  <wp:posOffset>2980690</wp:posOffset>
                </wp:positionV>
                <wp:extent cx="1261110" cy="307975"/>
                <wp:effectExtent l="0" t="0" r="0" b="0"/>
                <wp:wrapNone/>
                <wp:docPr id="52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F7E5FB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2DE35" id="文本框 107" o:spid="_x0000_s1032" type="#_x0000_t202" style="position:absolute;margin-left:-31.7pt;margin-top:234.7pt;width:99.3pt;height:24.2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SBgwEAAPA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" filled="f" stroked="f">
                <v:textbox style="mso-fit-shape-to-text:t">
                  <w:txbxContent>
                    <w:p w14:paraId="40F7E5FB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2D8E549" wp14:editId="75E0F968">
                <wp:simplePos x="0" y="0"/>
                <wp:positionH relativeFrom="column">
                  <wp:posOffset>-702310</wp:posOffset>
                </wp:positionH>
                <wp:positionV relativeFrom="paragraph">
                  <wp:posOffset>3006725</wp:posOffset>
                </wp:positionV>
                <wp:extent cx="252095" cy="252095"/>
                <wp:effectExtent l="0" t="0" r="15240" b="15240"/>
                <wp:wrapNone/>
                <wp:docPr id="53" name="圆角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689F9C7" id="圆角矩形 53" o:spid="_x0000_s1026" style="position:absolute;left:0;text-align:left;margin-left:-55.3pt;margin-top:236.75pt;width:19.85pt;height:19.8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CD0D75" wp14:editId="1F8A12F4">
                <wp:simplePos x="0" y="0"/>
                <wp:positionH relativeFrom="column">
                  <wp:posOffset>-647065</wp:posOffset>
                </wp:positionH>
                <wp:positionV relativeFrom="paragraph">
                  <wp:posOffset>3041650</wp:posOffset>
                </wp:positionV>
                <wp:extent cx="143510" cy="181610"/>
                <wp:effectExtent l="0" t="0" r="8890" b="889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3B13B" id="KSO_Shape" o:spid="_x0000_s1026" style="position:absolute;left:0;text-align:left;margin-left:-50.95pt;margin-top:239.5pt;width:11.3pt;height:14.3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F05DF21" wp14:editId="6F4DA936">
                <wp:simplePos x="0" y="0"/>
                <wp:positionH relativeFrom="column">
                  <wp:posOffset>-659130</wp:posOffset>
                </wp:positionH>
                <wp:positionV relativeFrom="paragraph">
                  <wp:posOffset>5381625</wp:posOffset>
                </wp:positionV>
                <wp:extent cx="163195" cy="163195"/>
                <wp:effectExtent l="0" t="0" r="8890" b="889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918" cy="162918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1CEA2" id="KSO_Shape" o:spid="_x0000_s1026" style="position:absolute;left:0;text-align:left;margin-left:-51.9pt;margin-top:423.75pt;width:12.85pt;height:12.8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9786532;2147483646,2147483646;2147483646,2147483646;2147483646,2147483646;2147483646,2147483646;1159786532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1616D9D" wp14:editId="61B6D036">
                <wp:simplePos x="0" y="0"/>
                <wp:positionH relativeFrom="column">
                  <wp:posOffset>1334135</wp:posOffset>
                </wp:positionH>
                <wp:positionV relativeFrom="paragraph">
                  <wp:posOffset>114935</wp:posOffset>
                </wp:positionV>
                <wp:extent cx="1308100" cy="637540"/>
                <wp:effectExtent l="0" t="0" r="0" b="0"/>
                <wp:wrapNone/>
                <wp:docPr id="56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E39552" w14:textId="01C7ED02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0AE43DBD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汉语言文学教育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16D9D" id="文本框 129" o:spid="_x0000_s1033" type="#_x0000_t202" style="position:absolute;margin-left:105.05pt;margin-top:9.05pt;width:103pt;height:50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" filled="f" stroked="f">
                <v:textbox style="mso-fit-shape-to-text:t">
                  <w:txbxContent>
                    <w:p w14:paraId="59E39552" w14:textId="01C7ED02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20xx.9 - 20xx.9</w:t>
                      </w:r>
                    </w:p>
                    <w:p w14:paraId="0AE43DBD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汉语言文学教育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D5E9FF4" wp14:editId="722B228A">
                <wp:simplePos x="0" y="0"/>
                <wp:positionH relativeFrom="column">
                  <wp:posOffset>2807970</wp:posOffset>
                </wp:positionH>
                <wp:positionV relativeFrom="paragraph">
                  <wp:posOffset>114935</wp:posOffset>
                </wp:positionV>
                <wp:extent cx="3363595" cy="866140"/>
                <wp:effectExtent l="0" t="0" r="0" b="0"/>
                <wp:wrapNone/>
                <wp:docPr id="57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420A8F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湖北工业大学师范学院 / 中文系 / 汉语言文学教育</w:t>
                            </w:r>
                          </w:p>
                          <w:p w14:paraId="379BD183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中共党员，获得五四评优“优秀团干” 2 次</w:t>
                            </w:r>
                          </w:p>
                          <w:p w14:paraId="6FC165F4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已取得教师资格证，获得二等奖学金3次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9FF4" id="文本框 130" o:spid="_x0000_s1034" type="#_x0000_t202" style="position:absolute;margin-left:221.1pt;margin-top:9.05pt;width:264.85pt;height:68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" filled="f" stroked="f">
                <v:textbox style="mso-fit-shape-to-text:t">
                  <w:txbxContent>
                    <w:p w14:paraId="23420A8F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湖北工业大学师范学院 / 中文系 / 汉语言文学教育</w:t>
                      </w:r>
                    </w:p>
                    <w:p w14:paraId="379BD183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中共党员，获得五四评优“优秀团干” 2 次</w:t>
                      </w:r>
                    </w:p>
                    <w:p w14:paraId="6FC165F4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已取得教师资格证，获得二等奖学金3次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BD8EC3C" wp14:editId="4BEBAD69">
                <wp:simplePos x="0" y="0"/>
                <wp:positionH relativeFrom="column">
                  <wp:posOffset>1333500</wp:posOffset>
                </wp:positionH>
                <wp:positionV relativeFrom="paragraph">
                  <wp:posOffset>1579245</wp:posOffset>
                </wp:positionV>
                <wp:extent cx="1308100" cy="2098040"/>
                <wp:effectExtent l="0" t="0" r="0" b="0"/>
                <wp:wrapNone/>
                <wp:docPr id="58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098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C71AED" w14:textId="6BDD9E51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6C60BEED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语文教师</w:t>
                            </w:r>
                          </w:p>
                          <w:p w14:paraId="56897937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2FC1B34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4CAC8D21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2AF12EB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6175725F" w14:textId="1A335B21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71B19EC5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实习教师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8EC3C" id="文本框 145" o:spid="_x0000_s1035" type="#_x0000_t202" style="position:absolute;margin-left:105pt;margin-top:124.35pt;width:103pt;height:165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" filled="f" stroked="f">
                <v:textbox style="mso-fit-shape-to-text:t">
                  <w:txbxContent>
                    <w:p w14:paraId="37C71AED" w14:textId="6BDD9E51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20xx.9 - 20xx.9</w:t>
                      </w:r>
                    </w:p>
                    <w:p w14:paraId="6C60BEED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语文教师</w:t>
                      </w:r>
                    </w:p>
                    <w:p w14:paraId="56897937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2FC1B34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4CAC8D21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12AF12EB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6175725F" w14:textId="1A335B21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20xx.7 - 20xx.9</w:t>
                      </w:r>
                    </w:p>
                    <w:p w14:paraId="71B19EC5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实习教师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B68797A" wp14:editId="6208F91D">
                <wp:simplePos x="0" y="0"/>
                <wp:positionH relativeFrom="column">
                  <wp:posOffset>2807335</wp:posOffset>
                </wp:positionH>
                <wp:positionV relativeFrom="paragraph">
                  <wp:posOffset>1579245</wp:posOffset>
                </wp:positionV>
                <wp:extent cx="3362960" cy="2555240"/>
                <wp:effectExtent l="0" t="0" r="0" b="0"/>
                <wp:wrapNone/>
                <wp:docPr id="59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2555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6B527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语文教研二组</w:t>
                            </w:r>
                          </w:p>
                          <w:p w14:paraId="78203FAE" w14:textId="77777777" w:rsidR="00A34ADE" w:rsidRDefault="0041276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0837DDF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能够运用大学课程中的理论方法，结合实际教学，完成新课改的教学目标及任务；曾在校内教学设计大赛中获得优秀成绩，掌握多种教学模式与方法。</w:t>
                            </w:r>
                          </w:p>
                          <w:p w14:paraId="624BFC6A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</w:p>
                          <w:p w14:paraId="181F4F9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新课改教研组</w:t>
                            </w:r>
                          </w:p>
                          <w:p w14:paraId="043E2377" w14:textId="77777777" w:rsidR="00A34ADE" w:rsidRDefault="00412767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5EE32F25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完成新课改的教学目标及任务；曾在校内教学设计大赛中获得优秀成绩，掌握多种教学模式与方法。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8797A" id="文本框 146" o:spid="_x0000_s1036" type="#_x0000_t202" style="position:absolute;margin-left:221.05pt;margin-top:124.35pt;width:264.8pt;height:20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" filled="f" stroked="f">
                <v:textbox style="mso-fit-shape-to-text:t">
                  <w:txbxContent>
                    <w:p w14:paraId="0EC6B527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语文教研二组</w:t>
                      </w:r>
                    </w:p>
                    <w:p w14:paraId="78203FAE" w14:textId="77777777" w:rsidR="00A34ADE" w:rsidRDefault="00412767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0837DDFE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能够运用大学课程中的理论方法，结合实际教学，完成新课改的教学目标及任务；曾在校内教学设计大赛中获得优秀成绩，掌握多种教学模式与方法。</w:t>
                      </w:r>
                    </w:p>
                    <w:p w14:paraId="624BFC6A" w14:textId="77777777" w:rsidR="00A34ADE" w:rsidRDefault="00A34ADE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</w:p>
                    <w:p w14:paraId="181F4F9E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新课改教研组</w:t>
                      </w:r>
                    </w:p>
                    <w:p w14:paraId="043E2377" w14:textId="77777777" w:rsidR="00A34ADE" w:rsidRDefault="00412767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5EE32F25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完成新课改的教学目标及任务；曾在校内教学设计大赛中获得优秀成绩，掌握多种教学模式与方法。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D49A56E" wp14:editId="5D5C22E8">
                <wp:simplePos x="0" y="0"/>
                <wp:positionH relativeFrom="column">
                  <wp:posOffset>1334135</wp:posOffset>
                </wp:positionH>
                <wp:positionV relativeFrom="paragraph">
                  <wp:posOffset>7200265</wp:posOffset>
                </wp:positionV>
                <wp:extent cx="1308100" cy="777240"/>
                <wp:effectExtent l="0" t="0" r="0" b="0"/>
                <wp:wrapNone/>
                <wp:docPr id="60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8BC926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 w14:paraId="5FB0A553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 w14:paraId="16C337FF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9A56E" id="文本框 152" o:spid="_x0000_s1037" type="#_x0000_t202" style="position:absolute;margin-left:105.05pt;margin-top:566.95pt;width:103pt;height:61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" filled="f" stroked="f">
                <v:textbox style="mso-fit-shape-to-text:t">
                  <w:txbxContent>
                    <w:p w14:paraId="7A8BC926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 w14:paraId="5FB0A553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 w14:paraId="16C337FF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2B41618" wp14:editId="41C05B34">
                <wp:simplePos x="0" y="0"/>
                <wp:positionH relativeFrom="column">
                  <wp:posOffset>2807970</wp:posOffset>
                </wp:positionH>
                <wp:positionV relativeFrom="paragraph">
                  <wp:posOffset>7200265</wp:posOffset>
                </wp:positionV>
                <wp:extent cx="3363595" cy="777240"/>
                <wp:effectExtent l="0" t="0" r="0" b="0"/>
                <wp:wrapNone/>
                <wp:docPr id="61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2CD8A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 w14:paraId="51814A73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教师资格证书，WPS年度最佳设计师</w:t>
                            </w:r>
                          </w:p>
                          <w:p w14:paraId="6812034E" w14:textId="74D9B91C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41618" id="文本框 153" o:spid="_x0000_s1038" type="#_x0000_t202" style="position:absolute;margin-left:221.1pt;margin-top:566.95pt;width:264.85pt;height:61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" filled="f" stroked="f">
                <v:textbox style="mso-fit-shape-to-text:t">
                  <w:txbxContent>
                    <w:p w14:paraId="162CD8AE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 w14:paraId="51814A73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教师资格证书，WPS年度最佳设计师</w:t>
                      </w:r>
                    </w:p>
                    <w:p w14:paraId="6812034E" w14:textId="74D9B91C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B77B47C" wp14:editId="0A539D51">
                <wp:simplePos x="0" y="0"/>
                <wp:positionH relativeFrom="column">
                  <wp:posOffset>1334135</wp:posOffset>
                </wp:positionH>
                <wp:positionV relativeFrom="paragraph">
                  <wp:posOffset>4621530</wp:posOffset>
                </wp:positionV>
                <wp:extent cx="1308100" cy="1640840"/>
                <wp:effectExtent l="0" t="0" r="0" b="0"/>
                <wp:wrapNone/>
                <wp:docPr id="62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A24DF" w14:textId="5E62DE15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20xx.9 - 20xx.9</w:t>
                            </w:r>
                          </w:p>
                          <w:p w14:paraId="69B56151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项目队长</w:t>
                            </w:r>
                          </w:p>
                          <w:p w14:paraId="6E634640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18AFFAE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7C7FAEEB" w14:textId="0BC2CCDD" w:rsidR="00A34ADE" w:rsidRDefault="00412767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20xx.7 - 20xx.9</w:t>
                            </w:r>
                          </w:p>
                          <w:p w14:paraId="49665F30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7B47C" id="文本框 168" o:spid="_x0000_s1039" type="#_x0000_t202" style="position:absolute;margin-left:105.05pt;margin-top:363.9pt;width:103pt;height:129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" filled="f" stroked="f">
                <v:textbox style="mso-fit-shape-to-text:t">
                  <w:txbxContent>
                    <w:p w14:paraId="578A24DF" w14:textId="5E62DE15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20xx.9 - 20xx.9</w:t>
                      </w:r>
                    </w:p>
                    <w:p w14:paraId="69B56151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项目队长</w:t>
                      </w:r>
                    </w:p>
                    <w:p w14:paraId="6E634640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18AFFAE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7C7FAEEB" w14:textId="0BC2CCDD" w:rsidR="00A34ADE" w:rsidRDefault="00412767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20xx.7 - 20xx.9</w:t>
                      </w:r>
                    </w:p>
                    <w:p w14:paraId="49665F30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4C6DC9B" wp14:editId="1C09F848">
                <wp:simplePos x="0" y="0"/>
                <wp:positionH relativeFrom="column">
                  <wp:posOffset>2807335</wp:posOffset>
                </wp:positionH>
                <wp:positionV relativeFrom="paragraph">
                  <wp:posOffset>4621530</wp:posOffset>
                </wp:positionV>
                <wp:extent cx="3362960" cy="1869440"/>
                <wp:effectExtent l="0" t="0" r="0" b="0"/>
                <wp:wrapNone/>
                <wp:docPr id="63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69129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 w14:paraId="73FB7A94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能够制定短期目标，引导团队成员完成各项任务；</w:t>
                            </w:r>
                          </w:p>
                          <w:p w14:paraId="119A71D0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负责推广，内测期利用微博与讲座结合获得310客户。</w:t>
                            </w:r>
                          </w:p>
                          <w:p w14:paraId="6D0CE2BF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22639D58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湖北工业大学工程技术学院学生会</w:t>
                            </w:r>
                          </w:p>
                          <w:p w14:paraId="6297F86E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任期一年，带领部门13人；       </w:t>
                            </w:r>
                          </w:p>
                          <w:p w14:paraId="7B228E64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6DC9B" id="文本框 169" o:spid="_x0000_s1040" type="#_x0000_t202" style="position:absolute;margin-left:221.05pt;margin-top:363.9pt;width:264.8pt;height:147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" filled="f" stroked="f">
                <v:textbox style="mso-fit-shape-to-text:t">
                  <w:txbxContent>
                    <w:p w14:paraId="01069129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 w14:paraId="73FB7A94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能够制定短期目标，引导团队成员完成各项任务；</w:t>
                      </w:r>
                    </w:p>
                    <w:p w14:paraId="119A71D0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负责推广，内测期利用微博与讲座结合获得310客户。</w:t>
                      </w:r>
                    </w:p>
                    <w:p w14:paraId="6D0CE2BF" w14:textId="77777777" w:rsidR="00A34ADE" w:rsidRDefault="00A34ADE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22639D58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湖北工业大学工程技术学院学生会</w:t>
                      </w:r>
                    </w:p>
                    <w:p w14:paraId="6297F86E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任期一年，带领部门13人；       </w:t>
                      </w:r>
                    </w:p>
                    <w:p w14:paraId="7B228E64" w14:textId="77777777" w:rsidR="00A34ADE" w:rsidRDefault="00412767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586B10E" wp14:editId="5B434A30">
                <wp:simplePos x="0" y="0"/>
                <wp:positionH relativeFrom="column">
                  <wp:posOffset>1334135</wp:posOffset>
                </wp:positionH>
                <wp:positionV relativeFrom="paragraph">
                  <wp:posOffset>8650605</wp:posOffset>
                </wp:positionV>
                <wp:extent cx="4830445" cy="777240"/>
                <wp:effectExtent l="0" t="0" r="0" b="0"/>
                <wp:wrapNone/>
                <wp:docPr id="64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044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860A58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B10E" id="文本框 181" o:spid="_x0000_s1041" type="#_x0000_t202" style="position:absolute;margin-left:105.05pt;margin-top:681.15pt;width:380.35pt;height:61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" filled="f" stroked="f">
                <v:textbox style="mso-fit-shape-to-text:t">
                  <w:txbxContent>
                    <w:p w14:paraId="3D860A58" w14:textId="77777777" w:rsidR="00A34ADE" w:rsidRDefault="00412767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82070D" wp14:editId="7A5561F9">
                <wp:simplePos x="0" y="0"/>
                <wp:positionH relativeFrom="column">
                  <wp:posOffset>1719580</wp:posOffset>
                </wp:positionH>
                <wp:positionV relativeFrom="paragraph">
                  <wp:posOffset>-301625</wp:posOffset>
                </wp:positionV>
                <wp:extent cx="1261110" cy="307975"/>
                <wp:effectExtent l="0" t="0" r="0" b="0"/>
                <wp:wrapNone/>
                <wp:docPr id="65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54AD57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070D" id="文本框 197" o:spid="_x0000_s1042" type="#_x0000_t202" style="position:absolute;margin-left:135.4pt;margin-top:-23.75pt;width:99.3pt;height:24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h3gwEAAPE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" filled="f" stroked="f">
                <v:textbox style="mso-fit-shape-to-text:t">
                  <w:txbxContent>
                    <w:p w14:paraId="0B54AD57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89C8F02" wp14:editId="69271BD0">
                <wp:simplePos x="0" y="0"/>
                <wp:positionH relativeFrom="column">
                  <wp:posOffset>1719580</wp:posOffset>
                </wp:positionH>
                <wp:positionV relativeFrom="paragraph">
                  <wp:posOffset>1168400</wp:posOffset>
                </wp:positionV>
                <wp:extent cx="1261110" cy="307975"/>
                <wp:effectExtent l="0" t="0" r="0" b="0"/>
                <wp:wrapNone/>
                <wp:docPr id="66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16FC07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C8F02" id="文本框 210" o:spid="_x0000_s1043" type="#_x0000_t202" style="position:absolute;margin-left:135.4pt;margin-top:92pt;width:99.3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qbgQEAAPE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" filled="f" stroked="f">
                <v:textbox style="mso-fit-shape-to-text:t">
                  <w:txbxContent>
                    <w:p w14:paraId="4116FC07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C62DD78" wp14:editId="17D71572">
                <wp:simplePos x="0" y="0"/>
                <wp:positionH relativeFrom="column">
                  <wp:posOffset>1719580</wp:posOffset>
                </wp:positionH>
                <wp:positionV relativeFrom="paragraph">
                  <wp:posOffset>4194175</wp:posOffset>
                </wp:positionV>
                <wp:extent cx="1261110" cy="307975"/>
                <wp:effectExtent l="0" t="0" r="0" b="0"/>
                <wp:wrapNone/>
                <wp:docPr id="6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F14778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2DD78" id="文本框 217" o:spid="_x0000_s1044" type="#_x0000_t202" style="position:absolute;margin-left:135.4pt;margin-top:330.25pt;width:99.3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" filled="f" stroked="f">
                <v:textbox style="mso-fit-shape-to-text:t">
                  <w:txbxContent>
                    <w:p w14:paraId="13F14778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5E6984" wp14:editId="0E02C226">
                <wp:simplePos x="0" y="0"/>
                <wp:positionH relativeFrom="column">
                  <wp:posOffset>1719580</wp:posOffset>
                </wp:positionH>
                <wp:positionV relativeFrom="paragraph">
                  <wp:posOffset>6704965</wp:posOffset>
                </wp:positionV>
                <wp:extent cx="1261110" cy="307975"/>
                <wp:effectExtent l="0" t="0" r="0" b="0"/>
                <wp:wrapNone/>
                <wp:docPr id="6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60BB50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6984" id="文本框 224" o:spid="_x0000_s1045" type="#_x0000_t202" style="position:absolute;margin-left:135.4pt;margin-top:527.95pt;width:99.3pt;height:24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" filled="f" stroked="f">
                <v:textbox style="mso-fit-shape-to-text:t">
                  <w:txbxContent>
                    <w:p w14:paraId="4860BB50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ADEF370" wp14:editId="762DDC09">
                <wp:simplePos x="0" y="0"/>
                <wp:positionH relativeFrom="column">
                  <wp:posOffset>1719580</wp:posOffset>
                </wp:positionH>
                <wp:positionV relativeFrom="paragraph">
                  <wp:posOffset>8153400</wp:posOffset>
                </wp:positionV>
                <wp:extent cx="1261110" cy="307975"/>
                <wp:effectExtent l="0" t="0" r="0" b="0"/>
                <wp:wrapNone/>
                <wp:docPr id="75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EFD820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EF370" id="文本框 231" o:spid="_x0000_s1046" type="#_x0000_t202" style="position:absolute;margin-left:135.4pt;margin-top:642pt;width:99.3pt;height:24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nAUggEAAPE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" filled="f" stroked="f">
                <v:textbox style="mso-fit-shape-to-text:t">
                  <w:txbxContent>
                    <w:p w14:paraId="63EFD820" w14:textId="77777777" w:rsidR="00A34ADE" w:rsidRDefault="00412767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5F48FE" wp14:editId="5A801EB3">
                <wp:simplePos x="0" y="0"/>
                <wp:positionH relativeFrom="column">
                  <wp:posOffset>1423670</wp:posOffset>
                </wp:positionH>
                <wp:positionV relativeFrom="paragraph">
                  <wp:posOffset>-276860</wp:posOffset>
                </wp:positionV>
                <wp:extent cx="248285" cy="248285"/>
                <wp:effectExtent l="0" t="0" r="0" b="0"/>
                <wp:wrapNone/>
                <wp:docPr id="76" name="圆角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03F55E1" id="圆角矩形 76" o:spid="_x0000_s1026" style="position:absolute;left:0;text-align:left;margin-left:112.1pt;margin-top:-21.8pt;width:19.55pt;height:19.5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GJVx7bfAAAACg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0269E7C" wp14:editId="649AAC46">
                <wp:simplePos x="0" y="0"/>
                <wp:positionH relativeFrom="column">
                  <wp:posOffset>1462405</wp:posOffset>
                </wp:positionH>
                <wp:positionV relativeFrom="paragraph">
                  <wp:posOffset>-212090</wp:posOffset>
                </wp:positionV>
                <wp:extent cx="179705" cy="125095"/>
                <wp:effectExtent l="0" t="0" r="0" b="8255"/>
                <wp:wrapNone/>
                <wp:docPr id="7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994" cy="12516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ap="sq">
                          <a:noFill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0DACA3" id="Freeform 142" o:spid="_x0000_s1026" style="position:absolute;left:0;text-align:left;margin-left:115.15pt;margin-top:-16.7pt;width:14.15pt;height:9.8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 strokeweight=".5pt">
                <v:stroke joinstyle="miter" endcap="square"/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CCFE03C" wp14:editId="6DDA27C0">
                <wp:simplePos x="0" y="0"/>
                <wp:positionH relativeFrom="column">
                  <wp:posOffset>1423670</wp:posOffset>
                </wp:positionH>
                <wp:positionV relativeFrom="paragraph">
                  <wp:posOffset>1193800</wp:posOffset>
                </wp:positionV>
                <wp:extent cx="248285" cy="248285"/>
                <wp:effectExtent l="0" t="0" r="0" b="0"/>
                <wp:wrapNone/>
                <wp:docPr id="78" name="圆角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DD811A0" id="圆角矩形 78" o:spid="_x0000_s1026" style="position:absolute;left:0;text-align:left;margin-left:112.1pt;margin-top:94pt;width:19.55pt;height:19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DGu+c3fAAAACw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33D54D" wp14:editId="108AE230">
                <wp:simplePos x="0" y="0"/>
                <wp:positionH relativeFrom="column">
                  <wp:posOffset>1423670</wp:posOffset>
                </wp:positionH>
                <wp:positionV relativeFrom="paragraph">
                  <wp:posOffset>4219575</wp:posOffset>
                </wp:positionV>
                <wp:extent cx="248285" cy="248285"/>
                <wp:effectExtent l="0" t="0" r="0" b="0"/>
                <wp:wrapNone/>
                <wp:docPr id="79" name="圆角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683148F" id="圆角矩形 79" o:spid="_x0000_s1026" style="position:absolute;left:0;text-align:left;margin-left:112.1pt;margin-top:332.25pt;width:19.55pt;height:19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B13FE8A" wp14:editId="0918C954">
                <wp:simplePos x="0" y="0"/>
                <wp:positionH relativeFrom="column">
                  <wp:posOffset>1423670</wp:posOffset>
                </wp:positionH>
                <wp:positionV relativeFrom="paragraph">
                  <wp:posOffset>6730365</wp:posOffset>
                </wp:positionV>
                <wp:extent cx="248285" cy="248285"/>
                <wp:effectExtent l="0" t="0" r="0" b="0"/>
                <wp:wrapNone/>
                <wp:docPr id="80" name="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368398F4" id="圆角矩形 80" o:spid="_x0000_s1026" style="position:absolute;left:0;text-align:left;margin-left:112.1pt;margin-top:529.95pt;width:19.55pt;height:19.5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R9cdwe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F06326" wp14:editId="1F187529">
                <wp:simplePos x="0" y="0"/>
                <wp:positionH relativeFrom="column">
                  <wp:posOffset>1423670</wp:posOffset>
                </wp:positionH>
                <wp:positionV relativeFrom="paragraph">
                  <wp:posOffset>8178800</wp:posOffset>
                </wp:positionV>
                <wp:extent cx="248285" cy="248285"/>
                <wp:effectExtent l="0" t="0" r="0" b="0"/>
                <wp:wrapNone/>
                <wp:docPr id="81" name="圆角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248285AF" id="圆角矩形 81" o:spid="_x0000_s1026" style="position:absolute;left:0;text-align:left;margin-left:112.1pt;margin-top:644pt;width:19.55pt;height:19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FEEbEu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535CE5" wp14:editId="011F7D1C">
                <wp:simplePos x="0" y="0"/>
                <wp:positionH relativeFrom="column">
                  <wp:posOffset>1473835</wp:posOffset>
                </wp:positionH>
                <wp:positionV relativeFrom="paragraph">
                  <wp:posOffset>8212455</wp:posOffset>
                </wp:positionV>
                <wp:extent cx="143510" cy="181610"/>
                <wp:effectExtent l="0" t="0" r="8890" b="8890"/>
                <wp:wrapNone/>
                <wp:docPr id="8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958F6" id="KSO_Shape" o:spid="_x0000_s1026" style="position:absolute;left:0;text-align:left;margin-left:116.05pt;margin-top:646.65pt;width:11.3pt;height:14.3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0F4C53" wp14:editId="55EFEBFC">
                <wp:simplePos x="0" y="0"/>
                <wp:positionH relativeFrom="column">
                  <wp:posOffset>1468120</wp:posOffset>
                </wp:positionH>
                <wp:positionV relativeFrom="paragraph">
                  <wp:posOffset>6766560</wp:posOffset>
                </wp:positionV>
                <wp:extent cx="165100" cy="179070"/>
                <wp:effectExtent l="0" t="0" r="6350" b="0"/>
                <wp:wrapNone/>
                <wp:docPr id="8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382" cy="17879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E982" id="KSO_Shape" o:spid="_x0000_s1026" style="position:absolute;left:0;text-align:left;margin-left:115.6pt;margin-top:532.8pt;width:13pt;height:14.1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stroked="f">
                <v:path arrowok="t" o:connecttype="custom" o:connectlocs="56318,152223;91669,154089;93003,140576;85072,120242;63178,122928;98861,20605;90613,49689;81873,63718;86140,64641;101261,36254;103087,17344;109119,40664;98204,61606;86530,77563;82570,86874;80416,114297;67716,114953;69706,89459;67531,83183;63694,77563;51671,61216;41105,40664;21311,6803;31720,15719;34691,27649;29015,26931;23073,15637;13217,13649;7397,21090;7520,33203;15573,44579;42539,58517;53502,68028;50285,76350;42048,78133;42580,72209;46822,68561;26556,59706;5348,43370;0,26952;4365,12030;15614,6168;143980,9816;150265,24615;147020,40234;133773,54008;104588,66962;104773,71307;109456,76206;102781,78010;96845,71266;101056,60997;125825,50851;141557,36155;143426,23385;136648,13526;126523,16314;120752,27772;115124,26767;120115,13383;132192,618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03D1419" wp14:editId="7238FAAA">
                <wp:simplePos x="0" y="0"/>
                <wp:positionH relativeFrom="column">
                  <wp:posOffset>1475740</wp:posOffset>
                </wp:positionH>
                <wp:positionV relativeFrom="paragraph">
                  <wp:posOffset>4272280</wp:posOffset>
                </wp:positionV>
                <wp:extent cx="137160" cy="138430"/>
                <wp:effectExtent l="0" t="0" r="0" b="0"/>
                <wp:wrapNone/>
                <wp:docPr id="8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27" cy="13864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FF9D33D" id="KSO_Shape" o:spid="_x0000_s1026" style="position:absolute;left:0;text-align:left;margin-left:116.2pt;margin-top:336.4pt;width:10.8pt;height:10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<v:stroke joinstyle="miter"/>
                <v:path arrowok="t" o:connecttype="custom" o:connectlocs="63900,74867;137027,75479;137027,138644;63900,129465;0,73931;52311,74860;52311,127814;0,119718;52311,11620;52311,64438;0,66211;0,18713;137027,0;137027,63581;64117,64204;63900,45661;63900,10535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F54811" wp14:editId="72DA74D6">
                <wp:simplePos x="0" y="0"/>
                <wp:positionH relativeFrom="column">
                  <wp:posOffset>1467485</wp:posOffset>
                </wp:positionH>
                <wp:positionV relativeFrom="paragraph">
                  <wp:posOffset>1245870</wp:posOffset>
                </wp:positionV>
                <wp:extent cx="165100" cy="139700"/>
                <wp:effectExtent l="0" t="0" r="6350" b="0"/>
                <wp:wrapNone/>
                <wp:docPr id="8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42" cy="139990"/>
                        </a:xfrm>
                        <a:custGeom>
                          <a:avLst/>
                          <a:gdLst>
                            <a:gd name="T0" fmla="*/ 294416 w 1263650"/>
                            <a:gd name="T1" fmla="*/ 1098599 h 1069975"/>
                            <a:gd name="T2" fmla="*/ 1320142 w 1263650"/>
                            <a:gd name="T3" fmla="*/ 878240 h 1069975"/>
                            <a:gd name="T4" fmla="*/ 1613379 w 1263650"/>
                            <a:gd name="T5" fmla="*/ 878240 h 1069975"/>
                            <a:gd name="T6" fmla="*/ 74190 w 1263650"/>
                            <a:gd name="T7" fmla="*/ 1612900 h 1069975"/>
                            <a:gd name="T8" fmla="*/ 1538839 w 1263650"/>
                            <a:gd name="T9" fmla="*/ 732266 h 1069975"/>
                            <a:gd name="T10" fmla="*/ 1392852 w 1263650"/>
                            <a:gd name="T11" fmla="*/ 732266 h 1069975"/>
                            <a:gd name="T12" fmla="*/ 514542 w 1263650"/>
                            <a:gd name="T13" fmla="*/ 1026609 h 1069975"/>
                            <a:gd name="T14" fmla="*/ 725543 w 1263650"/>
                            <a:gd name="T15" fmla="*/ 146518 h 1069975"/>
                            <a:gd name="T16" fmla="*/ 708392 w 1263650"/>
                            <a:gd name="T17" fmla="*/ 149712 h 1069975"/>
                            <a:gd name="T18" fmla="*/ 694033 w 1263650"/>
                            <a:gd name="T19" fmla="*/ 155302 h 1069975"/>
                            <a:gd name="T20" fmla="*/ 683263 w 1263650"/>
                            <a:gd name="T21" fmla="*/ 163287 h 1069975"/>
                            <a:gd name="T22" fmla="*/ 674487 w 1263650"/>
                            <a:gd name="T23" fmla="*/ 172868 h 1069975"/>
                            <a:gd name="T24" fmla="*/ 665314 w 1263650"/>
                            <a:gd name="T25" fmla="*/ 189636 h 1069975"/>
                            <a:gd name="T26" fmla="*/ 660528 w 1263650"/>
                            <a:gd name="T27" fmla="*/ 208399 h 1069975"/>
                            <a:gd name="T28" fmla="*/ 659331 w 1263650"/>
                            <a:gd name="T29" fmla="*/ 293036 h 1069975"/>
                            <a:gd name="T30" fmla="*/ 1245270 w 1263650"/>
                            <a:gd name="T31" fmla="*/ 213190 h 1069975"/>
                            <a:gd name="T32" fmla="*/ 1242078 w 1263650"/>
                            <a:gd name="T33" fmla="*/ 195624 h 1069975"/>
                            <a:gd name="T34" fmla="*/ 1236494 w 1263650"/>
                            <a:gd name="T35" fmla="*/ 181252 h 1069975"/>
                            <a:gd name="T36" fmla="*/ 1228517 w 1263650"/>
                            <a:gd name="T37" fmla="*/ 170472 h 1069975"/>
                            <a:gd name="T38" fmla="*/ 1219343 w 1263650"/>
                            <a:gd name="T39" fmla="*/ 161689 h 1069975"/>
                            <a:gd name="T40" fmla="*/ 1201792 w 1263650"/>
                            <a:gd name="T41" fmla="*/ 152507 h 1069975"/>
                            <a:gd name="T42" fmla="*/ 1183446 w 1263650"/>
                            <a:gd name="T43" fmla="*/ 147716 h 1069975"/>
                            <a:gd name="T44" fmla="*/ 732324 w 1263650"/>
                            <a:gd name="T45" fmla="*/ 146518 h 1069975"/>
                            <a:gd name="T46" fmla="*/ 1172276 w 1263650"/>
                            <a:gd name="T47" fmla="*/ 0 h 1069975"/>
                            <a:gd name="T48" fmla="*/ 1202192 w 1263650"/>
                            <a:gd name="T49" fmla="*/ 1996 h 1069975"/>
                            <a:gd name="T50" fmla="*/ 1232108 w 1263650"/>
                            <a:gd name="T51" fmla="*/ 7985 h 1069975"/>
                            <a:gd name="T52" fmla="*/ 1260826 w 1263650"/>
                            <a:gd name="T53" fmla="*/ 17566 h 1069975"/>
                            <a:gd name="T54" fmla="*/ 1288348 w 1263650"/>
                            <a:gd name="T55" fmla="*/ 31939 h 1069975"/>
                            <a:gd name="T56" fmla="*/ 1313875 w 1263650"/>
                            <a:gd name="T57" fmla="*/ 49106 h 1069975"/>
                            <a:gd name="T58" fmla="*/ 1337010 w 1263650"/>
                            <a:gd name="T59" fmla="*/ 70665 h 1069975"/>
                            <a:gd name="T60" fmla="*/ 1356953 w 1263650"/>
                            <a:gd name="T61" fmla="*/ 96216 h 1069975"/>
                            <a:gd name="T62" fmla="*/ 1372509 w 1263650"/>
                            <a:gd name="T63" fmla="*/ 124960 h 1069975"/>
                            <a:gd name="T64" fmla="*/ 1384076 w 1263650"/>
                            <a:gd name="T65" fmla="*/ 157697 h 1069975"/>
                            <a:gd name="T66" fmla="*/ 1390857 w 1263650"/>
                            <a:gd name="T67" fmla="*/ 194027 h 1069975"/>
                            <a:gd name="T68" fmla="*/ 1392054 w 1263650"/>
                            <a:gd name="T69" fmla="*/ 283854 h 1069975"/>
                            <a:gd name="T70" fmla="*/ 1905000 w 1263650"/>
                            <a:gd name="T71" fmla="*/ 806451 h 1069975"/>
                            <a:gd name="T72" fmla="*/ 1318661 w 1263650"/>
                            <a:gd name="T73" fmla="*/ 659931 h 1069975"/>
                            <a:gd name="T74" fmla="*/ 585939 w 1263650"/>
                            <a:gd name="T75" fmla="*/ 659931 h 1069975"/>
                            <a:gd name="T76" fmla="*/ 0 w 1263650"/>
                            <a:gd name="T77" fmla="*/ 806451 h 1069975"/>
                            <a:gd name="T78" fmla="*/ 512946 w 1263650"/>
                            <a:gd name="T79" fmla="*/ 219578 h 1069975"/>
                            <a:gd name="T80" fmla="*/ 514940 w 1263650"/>
                            <a:gd name="T81" fmla="*/ 189636 h 1069975"/>
                            <a:gd name="T82" fmla="*/ 520924 w 1263650"/>
                            <a:gd name="T83" fmla="*/ 159693 h 1069975"/>
                            <a:gd name="T84" fmla="*/ 530496 w 1263650"/>
                            <a:gd name="T85" fmla="*/ 130548 h 1069975"/>
                            <a:gd name="T86" fmla="*/ 544856 w 1263650"/>
                            <a:gd name="T87" fmla="*/ 103002 h 1069975"/>
                            <a:gd name="T88" fmla="*/ 562007 w 1263650"/>
                            <a:gd name="T89" fmla="*/ 77451 h 1069975"/>
                            <a:gd name="T90" fmla="*/ 583545 w 1263650"/>
                            <a:gd name="T91" fmla="*/ 55095 h 1069975"/>
                            <a:gd name="T92" fmla="*/ 609074 w 1263650"/>
                            <a:gd name="T93" fmla="*/ 35132 h 1069975"/>
                            <a:gd name="T94" fmla="*/ 637792 w 1263650"/>
                            <a:gd name="T95" fmla="*/ 19162 h 1069975"/>
                            <a:gd name="T96" fmla="*/ 670498 w 1263650"/>
                            <a:gd name="T97" fmla="*/ 7585 h 1069975"/>
                            <a:gd name="T98" fmla="*/ 706795 w 1263650"/>
                            <a:gd name="T99" fmla="*/ 1197 h 1069975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1263650" h="1069975">
                              <a:moveTo>
                                <a:pt x="49213" y="582612"/>
                              </a:moveTo>
                              <a:lnTo>
                                <a:pt x="195296" y="582612"/>
                              </a:lnTo>
                              <a:lnTo>
                                <a:pt x="195296" y="728795"/>
                              </a:lnTo>
                              <a:lnTo>
                                <a:pt x="389544" y="728795"/>
                              </a:lnTo>
                              <a:lnTo>
                                <a:pt x="389544" y="582612"/>
                              </a:lnTo>
                              <a:lnTo>
                                <a:pt x="875694" y="582612"/>
                              </a:lnTo>
                              <a:lnTo>
                                <a:pt x="875694" y="728795"/>
                              </a:lnTo>
                              <a:lnTo>
                                <a:pt x="1070208" y="728795"/>
                              </a:lnTo>
                              <a:lnTo>
                                <a:pt x="1070208" y="582612"/>
                              </a:lnTo>
                              <a:lnTo>
                                <a:pt x="1216026" y="582612"/>
                              </a:lnTo>
                              <a:lnTo>
                                <a:pt x="1216026" y="1069975"/>
                              </a:lnTo>
                              <a:lnTo>
                                <a:pt x="49213" y="1069975"/>
                              </a:lnTo>
                              <a:lnTo>
                                <a:pt x="49213" y="582612"/>
                              </a:lnTo>
                              <a:close/>
                              <a:moveTo>
                                <a:pt x="923925" y="485775"/>
                              </a:moveTo>
                              <a:lnTo>
                                <a:pt x="1020763" y="485775"/>
                              </a:lnTo>
                              <a:lnTo>
                                <a:pt x="1020763" y="681038"/>
                              </a:lnTo>
                              <a:lnTo>
                                <a:pt x="923925" y="681038"/>
                              </a:lnTo>
                              <a:lnTo>
                                <a:pt x="923925" y="485775"/>
                              </a:lnTo>
                              <a:close/>
                              <a:moveTo>
                                <a:pt x="244475" y="485775"/>
                              </a:moveTo>
                              <a:lnTo>
                                <a:pt x="341313" y="485775"/>
                              </a:lnTo>
                              <a:lnTo>
                                <a:pt x="341313" y="681038"/>
                              </a:lnTo>
                              <a:lnTo>
                                <a:pt x="244475" y="681038"/>
                              </a:lnTo>
                              <a:lnTo>
                                <a:pt x="244475" y="485775"/>
                              </a:lnTo>
                              <a:close/>
                              <a:moveTo>
                                <a:pt x="481277" y="97198"/>
                              </a:moveTo>
                              <a:lnTo>
                                <a:pt x="477308" y="97728"/>
                              </a:lnTo>
                              <a:lnTo>
                                <a:pt x="473604" y="98258"/>
                              </a:lnTo>
                              <a:lnTo>
                                <a:pt x="469900" y="99317"/>
                              </a:lnTo>
                              <a:lnTo>
                                <a:pt x="466460" y="100376"/>
                              </a:lnTo>
                              <a:lnTo>
                                <a:pt x="463285" y="101701"/>
                              </a:lnTo>
                              <a:lnTo>
                                <a:pt x="460375" y="103025"/>
                              </a:lnTo>
                              <a:lnTo>
                                <a:pt x="457729" y="104614"/>
                              </a:lnTo>
                              <a:lnTo>
                                <a:pt x="455348" y="106468"/>
                              </a:lnTo>
                              <a:lnTo>
                                <a:pt x="453231" y="108322"/>
                              </a:lnTo>
                              <a:lnTo>
                                <a:pt x="451114" y="110440"/>
                              </a:lnTo>
                              <a:lnTo>
                                <a:pt x="448998" y="112559"/>
                              </a:lnTo>
                              <a:lnTo>
                                <a:pt x="447410" y="114678"/>
                              </a:lnTo>
                              <a:lnTo>
                                <a:pt x="445823" y="117062"/>
                              </a:lnTo>
                              <a:lnTo>
                                <a:pt x="443441" y="121299"/>
                              </a:lnTo>
                              <a:lnTo>
                                <a:pt x="441325" y="125802"/>
                              </a:lnTo>
                              <a:lnTo>
                                <a:pt x="439737" y="130569"/>
                              </a:lnTo>
                              <a:lnTo>
                                <a:pt x="438679" y="134541"/>
                              </a:lnTo>
                              <a:lnTo>
                                <a:pt x="438150" y="138249"/>
                              </a:lnTo>
                              <a:lnTo>
                                <a:pt x="437356" y="143546"/>
                              </a:lnTo>
                              <a:lnTo>
                                <a:pt x="437356" y="145665"/>
                              </a:lnTo>
                              <a:lnTo>
                                <a:pt x="437356" y="194396"/>
                              </a:lnTo>
                              <a:lnTo>
                                <a:pt x="826294" y="194396"/>
                              </a:lnTo>
                              <a:lnTo>
                                <a:pt x="826294" y="145665"/>
                              </a:lnTo>
                              <a:lnTo>
                                <a:pt x="826029" y="141427"/>
                              </a:lnTo>
                              <a:lnTo>
                                <a:pt x="825764" y="137190"/>
                              </a:lnTo>
                              <a:lnTo>
                                <a:pt x="824706" y="133482"/>
                              </a:lnTo>
                              <a:lnTo>
                                <a:pt x="823912" y="129774"/>
                              </a:lnTo>
                              <a:lnTo>
                                <a:pt x="822854" y="126331"/>
                              </a:lnTo>
                              <a:lnTo>
                                <a:pt x="821531" y="123153"/>
                              </a:lnTo>
                              <a:lnTo>
                                <a:pt x="820208" y="120240"/>
                              </a:lnTo>
                              <a:lnTo>
                                <a:pt x="818621" y="117591"/>
                              </a:lnTo>
                              <a:lnTo>
                                <a:pt x="816769" y="115208"/>
                              </a:lnTo>
                              <a:lnTo>
                                <a:pt x="814916" y="113089"/>
                              </a:lnTo>
                              <a:lnTo>
                                <a:pt x="812800" y="110970"/>
                              </a:lnTo>
                              <a:lnTo>
                                <a:pt x="810948" y="108851"/>
                              </a:lnTo>
                              <a:lnTo>
                                <a:pt x="808831" y="107262"/>
                              </a:lnTo>
                              <a:lnTo>
                                <a:pt x="806450" y="105673"/>
                              </a:lnTo>
                              <a:lnTo>
                                <a:pt x="801687" y="103290"/>
                              </a:lnTo>
                              <a:lnTo>
                                <a:pt x="797189" y="101171"/>
                              </a:lnTo>
                              <a:lnTo>
                                <a:pt x="792956" y="99582"/>
                              </a:lnTo>
                              <a:lnTo>
                                <a:pt x="788987" y="98522"/>
                              </a:lnTo>
                              <a:lnTo>
                                <a:pt x="785019" y="97993"/>
                              </a:lnTo>
                              <a:lnTo>
                                <a:pt x="779727" y="97198"/>
                              </a:lnTo>
                              <a:lnTo>
                                <a:pt x="777610" y="97198"/>
                              </a:lnTo>
                              <a:lnTo>
                                <a:pt x="485775" y="97198"/>
                              </a:lnTo>
                              <a:lnTo>
                                <a:pt x="481277" y="97198"/>
                              </a:lnTo>
                              <a:close/>
                              <a:moveTo>
                                <a:pt x="485775" y="0"/>
                              </a:moveTo>
                              <a:lnTo>
                                <a:pt x="777610" y="0"/>
                              </a:lnTo>
                              <a:lnTo>
                                <a:pt x="784225" y="0"/>
                              </a:lnTo>
                              <a:lnTo>
                                <a:pt x="790839" y="530"/>
                              </a:lnTo>
                              <a:lnTo>
                                <a:pt x="797454" y="1324"/>
                              </a:lnTo>
                              <a:lnTo>
                                <a:pt x="804069" y="2383"/>
                              </a:lnTo>
                              <a:lnTo>
                                <a:pt x="810683" y="3708"/>
                              </a:lnTo>
                              <a:lnTo>
                                <a:pt x="817298" y="5297"/>
                              </a:lnTo>
                              <a:lnTo>
                                <a:pt x="823648" y="7151"/>
                              </a:lnTo>
                              <a:lnTo>
                                <a:pt x="830262" y="9269"/>
                              </a:lnTo>
                              <a:lnTo>
                                <a:pt x="836348" y="11653"/>
                              </a:lnTo>
                              <a:lnTo>
                                <a:pt x="842433" y="14566"/>
                              </a:lnTo>
                              <a:lnTo>
                                <a:pt x="848783" y="17745"/>
                              </a:lnTo>
                              <a:lnTo>
                                <a:pt x="854604" y="21188"/>
                              </a:lnTo>
                              <a:lnTo>
                                <a:pt x="860425" y="24631"/>
                              </a:lnTo>
                              <a:lnTo>
                                <a:pt x="866246" y="28603"/>
                              </a:lnTo>
                              <a:lnTo>
                                <a:pt x="871537" y="32576"/>
                              </a:lnTo>
                              <a:lnTo>
                                <a:pt x="876829" y="37343"/>
                              </a:lnTo>
                              <a:lnTo>
                                <a:pt x="882121" y="42110"/>
                              </a:lnTo>
                              <a:lnTo>
                                <a:pt x="886883" y="46878"/>
                              </a:lnTo>
                              <a:lnTo>
                                <a:pt x="891381" y="52174"/>
                              </a:lnTo>
                              <a:lnTo>
                                <a:pt x="895879" y="58001"/>
                              </a:lnTo>
                              <a:lnTo>
                                <a:pt x="900112" y="63828"/>
                              </a:lnTo>
                              <a:lnTo>
                                <a:pt x="903816" y="69919"/>
                              </a:lnTo>
                              <a:lnTo>
                                <a:pt x="907256" y="76275"/>
                              </a:lnTo>
                              <a:lnTo>
                                <a:pt x="910431" y="82897"/>
                              </a:lnTo>
                              <a:lnTo>
                                <a:pt x="913341" y="89783"/>
                              </a:lnTo>
                              <a:lnTo>
                                <a:pt x="915987" y="97198"/>
                              </a:lnTo>
                              <a:lnTo>
                                <a:pt x="918104" y="104614"/>
                              </a:lnTo>
                              <a:lnTo>
                                <a:pt x="920221" y="112294"/>
                              </a:lnTo>
                              <a:lnTo>
                                <a:pt x="921544" y="120240"/>
                              </a:lnTo>
                              <a:lnTo>
                                <a:pt x="922602" y="128715"/>
                              </a:lnTo>
                              <a:lnTo>
                                <a:pt x="923131" y="136925"/>
                              </a:lnTo>
                              <a:lnTo>
                                <a:pt x="923396" y="145665"/>
                              </a:lnTo>
                              <a:lnTo>
                                <a:pt x="923396" y="188305"/>
                              </a:lnTo>
                              <a:lnTo>
                                <a:pt x="923396" y="194396"/>
                              </a:lnTo>
                              <a:lnTo>
                                <a:pt x="1263650" y="194396"/>
                              </a:lnTo>
                              <a:lnTo>
                                <a:pt x="1263650" y="534988"/>
                              </a:lnTo>
                              <a:lnTo>
                                <a:pt x="1069181" y="534988"/>
                              </a:lnTo>
                              <a:lnTo>
                                <a:pt x="1069181" y="437789"/>
                              </a:lnTo>
                              <a:lnTo>
                                <a:pt x="874712" y="437789"/>
                              </a:lnTo>
                              <a:lnTo>
                                <a:pt x="874712" y="534988"/>
                              </a:lnTo>
                              <a:lnTo>
                                <a:pt x="388673" y="534988"/>
                              </a:lnTo>
                              <a:lnTo>
                                <a:pt x="388673" y="437789"/>
                              </a:lnTo>
                              <a:lnTo>
                                <a:pt x="194469" y="437789"/>
                              </a:lnTo>
                              <a:lnTo>
                                <a:pt x="194469" y="534988"/>
                              </a:lnTo>
                              <a:lnTo>
                                <a:pt x="0" y="534988"/>
                              </a:lnTo>
                              <a:lnTo>
                                <a:pt x="0" y="194396"/>
                              </a:lnTo>
                              <a:lnTo>
                                <a:pt x="340254" y="194396"/>
                              </a:lnTo>
                              <a:lnTo>
                                <a:pt x="340254" y="145665"/>
                              </a:lnTo>
                              <a:lnTo>
                                <a:pt x="340254" y="139044"/>
                              </a:lnTo>
                              <a:lnTo>
                                <a:pt x="340783" y="132687"/>
                              </a:lnTo>
                              <a:lnTo>
                                <a:pt x="341577" y="125802"/>
                              </a:lnTo>
                              <a:lnTo>
                                <a:pt x="342635" y="119180"/>
                              </a:lnTo>
                              <a:lnTo>
                                <a:pt x="343958" y="112559"/>
                              </a:lnTo>
                              <a:lnTo>
                                <a:pt x="345546" y="105938"/>
                              </a:lnTo>
                              <a:lnTo>
                                <a:pt x="347398" y="99582"/>
                              </a:lnTo>
                              <a:lnTo>
                                <a:pt x="349514" y="93226"/>
                              </a:lnTo>
                              <a:lnTo>
                                <a:pt x="351896" y="86604"/>
                              </a:lnTo>
                              <a:lnTo>
                                <a:pt x="354806" y="80513"/>
                              </a:lnTo>
                              <a:lnTo>
                                <a:pt x="357981" y="74686"/>
                              </a:lnTo>
                              <a:lnTo>
                                <a:pt x="361421" y="68330"/>
                              </a:lnTo>
                              <a:lnTo>
                                <a:pt x="364860" y="62768"/>
                              </a:lnTo>
                              <a:lnTo>
                                <a:pt x="368829" y="57207"/>
                              </a:lnTo>
                              <a:lnTo>
                                <a:pt x="372798" y="51380"/>
                              </a:lnTo>
                              <a:lnTo>
                                <a:pt x="377560" y="46348"/>
                              </a:lnTo>
                              <a:lnTo>
                                <a:pt x="382323" y="41316"/>
                              </a:lnTo>
                              <a:lnTo>
                                <a:pt x="387085" y="36549"/>
                              </a:lnTo>
                              <a:lnTo>
                                <a:pt x="392377" y="31516"/>
                              </a:lnTo>
                              <a:lnTo>
                                <a:pt x="398198" y="27279"/>
                              </a:lnTo>
                              <a:lnTo>
                                <a:pt x="404019" y="23306"/>
                              </a:lnTo>
                              <a:lnTo>
                                <a:pt x="410104" y="19598"/>
                              </a:lnTo>
                              <a:lnTo>
                                <a:pt x="416454" y="16155"/>
                              </a:lnTo>
                              <a:lnTo>
                                <a:pt x="423069" y="12712"/>
                              </a:lnTo>
                              <a:lnTo>
                                <a:pt x="429948" y="9799"/>
                              </a:lnTo>
                              <a:lnTo>
                                <a:pt x="437356" y="7151"/>
                              </a:lnTo>
                              <a:lnTo>
                                <a:pt x="444764" y="5032"/>
                              </a:lnTo>
                              <a:lnTo>
                                <a:pt x="452437" y="3178"/>
                              </a:lnTo>
                              <a:lnTo>
                                <a:pt x="460375" y="1854"/>
                              </a:lnTo>
                              <a:lnTo>
                                <a:pt x="468841" y="794"/>
                              </a:lnTo>
                              <a:lnTo>
                                <a:pt x="477044" y="26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B2B03" id="KSO_Shape" o:spid="_x0000_s1026" style="position:absolute;left:0;text-align:left;margin-left:115.55pt;margin-top:98.1pt;width:13pt;height:1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3650,106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" path="m49213,582612r146083,l195296,728795r194248,l389544,582612r486150,l875694,728795r194514,l1070208,582612r145818,l1216026,1069975r-1166813,l49213,582612xm923925,485775r96838,l1020763,681038r-96838,l923925,485775xm244475,485775r96838,l341313,681038r-96838,l244475,485775xm481277,97198r-3969,530l473604,98258r-3704,1059l466460,100376r-3175,1325l460375,103025r-2646,1589l455348,106468r-2117,1854l451114,110440r-2116,2119l447410,114678r-1587,2384l443441,121299r-2116,4503l439737,130569r-1058,3972l438150,138249r-794,5297l437356,145665r,48731l826294,194396r,-48731l826029,141427r-265,-4237l824706,133482r-794,-3708l822854,126331r-1323,-3178l820208,120240r-1587,-2649l816769,115208r-1853,-2119l812800,110970r-1852,-2119l808831,107262r-2381,-1589l801687,103290r-4498,-2119l792956,99582r-3969,-1060l785019,97993r-5292,-795l777610,97198r-291835,l481277,97198xm485775,l777610,r6615,l790839,530r6615,794l804069,2383r6614,1325l817298,5297r6350,1854l830262,9269r6086,2384l842433,14566r6350,3179l854604,21188r5821,3443l866246,28603r5291,3973l876829,37343r5292,4767l886883,46878r4498,5296l895879,58001r4233,5827l903816,69919r3440,6356l910431,82897r2910,6886l915987,97198r2117,7416l920221,112294r1323,7946l922602,128715r529,8210l923396,145665r,42640l923396,194396r340254,l1263650,534988r-194469,l1069181,437789r-194469,l874712,534988r-486039,l388673,437789r-194204,l194469,534988,,534988,,194396r340254,l340254,145665r,-6621l340783,132687r794,-6885l342635,119180r1323,-6621l345546,105938r1852,-6356l349514,93226r2382,-6622l354806,80513r3175,-5827l361421,68330r3439,-5562l368829,57207r3969,-5827l377560,46348r4763,-5032l387085,36549r5292,-5033l398198,27279r5821,-3973l410104,19598r6350,-3443l423069,12712r6879,-2913l437356,7151r7408,-2119l452437,3178r7938,-1324l468841,794r8203,-529l485775,xe" stroked="f">
                <v:path arrowok="t" o:connecttype="custom" o:connectlocs="38523,143735;172734,114904;211102,114904;9707,211024;201349,95806;182247,95806;67325,134316;94934,19170;92689,19588;90811,20319;89401,21364;88253,22617;87053,24811;86427,27266;86270,38339;162937,27893;162519,25594;161789,23714;160745,22304;159545,21155;157248,19953;154848,19326;95821,19170;153386,0;157301,261;161215,1045;164972,2298;168574,4179;171914,6425;174941,9245;177550,12588;179586,16349;181099,20632;181986,25385;182143,37138;249259,105512;172540,86342;76667,86342;0,105512;67116,28728;67377,24811;68160,20893;69413,17080;71292,13476;73536,10133;76354,7208;79694,4596;83452,2507;87731,992;92480,157" o:connectangles="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C12C94" wp14:editId="2AD806E7">
                <wp:simplePos x="0" y="0"/>
                <wp:positionH relativeFrom="column">
                  <wp:posOffset>4039870</wp:posOffset>
                </wp:positionH>
                <wp:positionV relativeFrom="paragraph">
                  <wp:posOffset>-914400</wp:posOffset>
                </wp:positionV>
                <wp:extent cx="2157730" cy="365760"/>
                <wp:effectExtent l="0" t="0" r="0" b="0"/>
                <wp:wrapNone/>
                <wp:docPr id="86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78C35" w14:textId="77777777" w:rsidR="00A34ADE" w:rsidRDefault="00412767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12C94" id="文本框 239" o:spid="_x0000_s1047" type="#_x0000_t202" style="position:absolute;margin-left:318.1pt;margin-top:-1in;width:169.9pt;height:28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" filled="f" stroked="f">
                <v:textbox style="mso-fit-shape-to-text:t">
                  <w:txbxContent>
                    <w:p w14:paraId="43E78C35" w14:textId="77777777" w:rsidR="00A34ADE" w:rsidRDefault="00412767">
                      <w:pPr>
                        <w:pStyle w:val="a7"/>
                        <w:spacing w:before="0" w:beforeAutospacing="0" w:after="0" w:afterAutospacing="0" w:line="432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4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BFD1" w14:textId="77777777" w:rsidR="00412767" w:rsidRDefault="00412767" w:rsidP="00412767">
      <w:r>
        <w:separator/>
      </w:r>
    </w:p>
  </w:endnote>
  <w:endnote w:type="continuationSeparator" w:id="0">
    <w:p w14:paraId="5C6F4DF1" w14:textId="77777777" w:rsidR="00412767" w:rsidRDefault="00412767" w:rsidP="0041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07C2E" w14:textId="77777777" w:rsidR="00412767" w:rsidRDefault="00412767" w:rsidP="00412767">
      <w:r>
        <w:separator/>
      </w:r>
    </w:p>
  </w:footnote>
  <w:footnote w:type="continuationSeparator" w:id="0">
    <w:p w14:paraId="37869B95" w14:textId="77777777" w:rsidR="00412767" w:rsidRDefault="00412767" w:rsidP="00412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6FB8"/>
    <w:multiLevelType w:val="multilevel"/>
    <w:tmpl w:val="46766FB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90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506B17"/>
    <w:rsid w:val="000D45DC"/>
    <w:rsid w:val="000F1246"/>
    <w:rsid w:val="001A3408"/>
    <w:rsid w:val="001F5BE4"/>
    <w:rsid w:val="00382C5D"/>
    <w:rsid w:val="00412767"/>
    <w:rsid w:val="004741B7"/>
    <w:rsid w:val="004D7EC4"/>
    <w:rsid w:val="00500152"/>
    <w:rsid w:val="00574A0C"/>
    <w:rsid w:val="00A34ADE"/>
    <w:rsid w:val="00A82309"/>
    <w:rsid w:val="00A87144"/>
    <w:rsid w:val="00C30959"/>
    <w:rsid w:val="00CC218E"/>
    <w:rsid w:val="00D122A8"/>
    <w:rsid w:val="00D64CCA"/>
    <w:rsid w:val="00DC1E08"/>
    <w:rsid w:val="00DD2422"/>
    <w:rsid w:val="00E54522"/>
    <w:rsid w:val="00F05E22"/>
    <w:rsid w:val="00F20DE4"/>
    <w:rsid w:val="00F50231"/>
    <w:rsid w:val="00F51FC5"/>
    <w:rsid w:val="00F95C58"/>
    <w:rsid w:val="4DF44929"/>
    <w:rsid w:val="61E363D5"/>
    <w:rsid w:val="635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2819AF67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616;&#21382;&#22871;&#35013;&#12305;&#19971;&#33426;&#26143;&#27714;&#32844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【简历套装】七芒星求职简历应届生简历</Template>
  <TotalTime>15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17</cp:revision>
  <cp:lastPrinted>2017-06-16T00:42:00Z</cp:lastPrinted>
  <dcterms:created xsi:type="dcterms:W3CDTF">2017-06-14T02:45:00Z</dcterms:created>
  <dcterms:modified xsi:type="dcterms:W3CDTF">2025-05-13T00:00:00Z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