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BFBE9"/>
  <w:body>
    <w:p>
      <w:r>
        <mc:AlternateContent>
          <mc:Choice Requires="wpg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ragraph">
                  <wp:posOffset>-258445</wp:posOffset>
                </wp:positionV>
                <wp:extent cx="1023620" cy="1023620"/>
                <wp:effectExtent l="0" t="0" r="5080" b="5080"/>
                <wp:wrapNone/>
                <wp:docPr id="53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19344">
                          <a:off x="0" y="0"/>
                          <a:ext cx="1023620" cy="1023620"/>
                          <a:chOff x="0" y="0"/>
                          <a:chExt cx="1875041" cy="1874313"/>
                        </a:xfrm>
                        <a:solidFill>
                          <a:srgbClr val="FFC000"/>
                        </a:solidFill>
                        <a:effectLst/>
                      </wpg:grpSpPr>
                      <wps:wsp>
                        <wps:cNvPr id="54" name="椭圆 30"/>
                        <wps:cNvSpPr/>
                        <wps:spPr>
                          <a:xfrm>
                            <a:off x="431383" y="432048"/>
                            <a:ext cx="1008112" cy="1008112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5" name="组合 55"/>
                        <wpg:cNvGrpSpPr/>
                        <wpg:grpSpPr>
                          <a:xfrm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6" name="圆角矩形 56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7" name="圆角矩形 57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58" name="组合 58"/>
                        <wpg:cNvGrpSpPr/>
                        <wpg:grpSpPr>
                          <a:xfrm rot="1800000">
                            <a:off x="832608" y="0"/>
                            <a:ext cx="144017" cy="1872208"/>
                            <a:chOff x="832608" y="0"/>
                            <a:chExt cx="144017" cy="1872208"/>
                          </a:xfrm>
                          <a:grpFill/>
                        </wpg:grpSpPr>
                        <wps:wsp>
                          <wps:cNvPr id="59" name="圆角矩形 59"/>
                          <wps:cNvSpPr/>
                          <wps:spPr>
                            <a:xfrm flipH="1">
                              <a:off x="832608" y="0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0" name="圆角矩形 60"/>
                          <wps:cNvSpPr/>
                          <wps:spPr>
                            <a:xfrm flipH="1">
                              <a:off x="832608" y="1512168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" name="组合 61"/>
                        <wpg:cNvGrpSpPr/>
                        <wpg:grpSpPr>
                          <a:xfrm rot="3600000">
                            <a:off x="864662" y="405"/>
                            <a:ext cx="144017" cy="1872208"/>
                            <a:chOff x="864662" y="405"/>
                            <a:chExt cx="144017" cy="1872208"/>
                          </a:xfrm>
                          <a:grpFill/>
                        </wpg:grpSpPr>
                        <wps:wsp>
                          <wps:cNvPr id="62" name="圆角矩形 62"/>
                          <wps:cNvSpPr/>
                          <wps:spPr>
                            <a:xfrm flipH="1">
                              <a:off x="864662" y="4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3" name="圆角矩形 63"/>
                          <wps:cNvSpPr/>
                          <wps:spPr>
                            <a:xfrm flipH="1">
                              <a:off x="864662" y="15125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6" name="组合 256"/>
                        <wpg:cNvGrpSpPr/>
                        <wpg:grpSpPr>
                          <a:xfrm rot="5400000">
                            <a:off x="864095" y="-162"/>
                            <a:ext cx="144017" cy="1872208"/>
                            <a:chOff x="864095" y="-162"/>
                            <a:chExt cx="144017" cy="1872208"/>
                          </a:xfrm>
                          <a:grpFill/>
                        </wpg:grpSpPr>
                        <wps:wsp>
                          <wps:cNvPr id="257" name="圆角矩形 257"/>
                          <wps:cNvSpPr/>
                          <wps:spPr>
                            <a:xfrm flipH="1">
                              <a:off x="864095" y="-162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8" name="圆角矩形 258"/>
                          <wps:cNvSpPr/>
                          <wps:spPr>
                            <a:xfrm flipH="1">
                              <a:off x="864095" y="1512006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59" name="组合 259"/>
                        <wpg:cNvGrpSpPr/>
                        <wpg:grpSpPr>
                          <a:xfrm rot="7200000">
                            <a:off x="866928" y="-727"/>
                            <a:ext cx="144017" cy="1872208"/>
                            <a:chOff x="866928" y="-727"/>
                            <a:chExt cx="144017" cy="1872208"/>
                          </a:xfrm>
                          <a:grpFill/>
                        </wpg:grpSpPr>
                        <wps:wsp>
                          <wps:cNvPr id="260" name="圆角矩形 260"/>
                          <wps:cNvSpPr/>
                          <wps:spPr>
                            <a:xfrm flipH="1">
                              <a:off x="866928" y="-727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1" name="圆角矩形 261"/>
                          <wps:cNvSpPr/>
                          <wps:spPr>
                            <a:xfrm flipH="1">
                              <a:off x="866928" y="1511441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262" name="组合 262"/>
                        <wpg:cNvGrpSpPr/>
                        <wpg:grpSpPr>
                          <a:xfrm rot="9000000">
                            <a:off x="873160" y="2105"/>
                            <a:ext cx="144017" cy="1872208"/>
                            <a:chOff x="873160" y="2105"/>
                            <a:chExt cx="144017" cy="1872208"/>
                          </a:xfrm>
                          <a:grpFill/>
                        </wpg:grpSpPr>
                        <wps:wsp>
                          <wps:cNvPr id="263" name="圆角矩形 263"/>
                          <wps:cNvSpPr/>
                          <wps:spPr>
                            <a:xfrm flipH="1">
                              <a:off x="873160" y="2105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4" name="圆角矩形 264"/>
                          <wps:cNvSpPr/>
                          <wps:spPr>
                            <a:xfrm flipH="1">
                              <a:off x="873160" y="1514273"/>
                              <a:ext cx="144017" cy="360040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60" o:spid="_x0000_s1026" o:spt="203" style="position:absolute;left:0pt;margin-left:-40.05pt;margin-top:-20.35pt;height:80.6pt;width:80.6pt;rotation:-1289591f;z-index:252095488;mso-width-relative:page;mso-height-relative:page;" coordsize="1875041,1874313" o:gfxdata="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">
                <o:lock v:ext="edit" aspectratio="f"/>
                <v:shape id="椭圆 30" o:spid="_x0000_s1026" o:spt="3" type="#_x0000_t3" style="position:absolute;left:431383;top:432048;height:1008112;width:1008112;v-text-anchor:middle;" filled="t" stroked="f" coordsize="21600,21600" o:gfxdata="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vEq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2pt"/>
                  <v:imagedata o:title=""/>
                  <o:lock v:ext="edit" aspectratio="f"/>
                </v:shape>
                <v:group id="_x0000_s1026" o:spid="_x0000_s1026" o:spt="203" style="position:absolute;left:832608;top:0;height:1872208;width:144017;" coordorigin="832608,0" coordsize="144017,1872208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圆角矩形 56" o:spid="_x0000_s1026" o:spt="3" type="#_x0000_t3" style="position:absolute;left:832608;top:0;flip:x;height:360040;width:144017;v-text-anchor:middle;" filled="t" stroked="f" coordsize="21600,21600" o:gfxdata="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Lz2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圆角矩形 57" o:spid="_x0000_s1026" o:spt="3" type="#_x0000_t3" style="position:absolute;left:832608;top:1512168;flip:x;height:360040;width:144017;v-text-anchor:middle;" filled="t" stroked="f" coordsize="21600,21600" o:gfxdata="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5gd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832608;top:0;height:1872208;width:144017;rotation:1966080f;" coordorigin="832608,0" coordsize="144017,1872208" o:gfxdata="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mg/Im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圆角矩形 59" o:spid="_x0000_s1026" o:spt="3" type="#_x0000_t3" style="position:absolute;left:832608;top:0;flip:x;height:360040;width:144017;v-text-anchor:middle;" filled="t" stroked="f" coordsize="21600,21600" o:gfxdata="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sKn0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圆角矩形 60" o:spid="_x0000_s1026" o:spt="3" type="#_x0000_t3" style="position:absolute;left:832608;top:1512168;flip:x;height:360040;width:144017;v-text-anchor:middle;" filled="t" stroked="f" coordsize="21600,21600" o:gfxdata="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5srU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864662;top:405;height:1872208;width:144017;rotation:3932160f;" coordorigin="864662,405" coordsize="144017,1872208" o:gfxdata="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PMuL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圆角矩形 62" o:spid="_x0000_s1026" o:spt="3" type="#_x0000_t3" style="position:absolute;left:864662;top:405;flip:x;height:360040;width:144017;v-text-anchor:middle;" filled="t" stroked="f" coordsize="21600,21600" o:gfxdata="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ePE4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圆角矩形 63" o:spid="_x0000_s1026" o:spt="3" type="#_x0000_t3" style="position:absolute;left:864662;top:1512573;flip:x;height:360040;width:144017;v-text-anchor:middle;" filled="t" stroked="f" coordsize="21600,21600" o:gfxdata="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NFS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864095;top:-162;height:1872208;width:144017;rotation:5898240f;" coordorigin="864095,-162" coordsize="144017,1872208" o:gfxdata="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xEc7e+AAAA3AAAAA8AAAAAAAAAAQAgAAAAIgAAAGRycy9kb3ducmV2Lnht&#10;bFBLAQIUABQAAAAIAIdO4kAzLwWeOwAAADkAAAAVAAAAAAAAAAEAIAAAAA0BAABkcnMvZ3JvdXBz&#10;aGFwZXhtbC54bWxQSwUGAAAAAAYABgBgAQAAygMAAAAA&#10;">
                  <o:lock v:ext="edit" aspectratio="f"/>
                  <v:shape id="圆角矩形 257" o:spid="_x0000_s1026" o:spt="3" type="#_x0000_t3" style="position:absolute;left:864095;top:-162;flip:x;height:360040;width:144017;v-text-anchor:middle;" filled="t" stroked="f" coordsize="21600,21600" o:gfxdata="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EpBs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圆角矩形 258" o:spid="_x0000_s1026" o:spt="3" type="#_x0000_t3" style="position:absolute;left:864095;top:1512006;flip:x;height:360040;width:144017;v-text-anchor:middle;" filled="t" stroked="f" coordsize="21600,21600" o:gfxdata="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NBB65AAAA3A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866928;top:-727;height:1872208;width:144017;rotation:7864320f;" coordorigin="866928,-727" coordsize="144017,1872208" o:gfxdata="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">
                  <o:lock v:ext="edit" aspectratio="f"/>
                  <v:shape id="圆角矩形 260" o:spid="_x0000_s1026" o:spt="3" type="#_x0000_t3" style="position:absolute;left:866928;top:-727;flip:x;height:360040;width:144017;v-text-anchor:middle;" filled="t" stroked="f" coordsize="21600,21600" o:gfxdata="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l8KlugAAANw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圆角矩形 261" o:spid="_x0000_s1026" o:spt="3" type="#_x0000_t3" style="position:absolute;left:866928;top:1511441;flip:x;height:360040;width:144017;v-text-anchor:middle;" filled="t" stroked="f" coordsize="21600,21600" o:gfxdata="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/bZz6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873160;top:2105;height:1872208;width:144017;rotation:9830400f;" coordorigin="873160,2105" coordsize="144017,1872208" o:gfxdata="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L8IUzq+AAAA3AAAAA8AAAAAAAAAAQAgAAAAIgAAAGRycy9kb3ducmV2Lnht&#10;bFBLAQIUABQAAAAIAIdO4kAzLwWeOwAAADkAAAAVAAAAAAAAAAEAIAAAAA0BAABkcnMvZ3JvdXBz&#10;aGFwZXhtbC54bWxQSwUGAAAAAAYABgBgAQAAygMAAAAA&#10;">
                  <o:lock v:ext="edit" aspectratio="f"/>
                  <v:shape id="圆角矩形 263" o:spid="_x0000_s1026" o:spt="3" type="#_x0000_t3" style="position:absolute;left:873160;top:2105;flip:x;height:360040;width:144017;v-text-anchor:middle;" filled="t" stroked="f" coordsize="21600,21600" o:gfxdata="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Vc0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圆角矩形 264" o:spid="_x0000_s1026" o:spt="3" type="#_x0000_t3" style="position:absolute;left:873160;top:1514273;flip:x;height:360040;width:144017;v-text-anchor:middle;" filled="t" stroked="f" coordsize="21600,21600" o:gfxdata="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6zEp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2179456" behindDoc="0" locked="0" layoutInCell="1" allowOverlap="1">
            <wp:simplePos x="0" y="0"/>
            <wp:positionH relativeFrom="margin">
              <wp:posOffset>3507105</wp:posOffset>
            </wp:positionH>
            <wp:positionV relativeFrom="margin">
              <wp:posOffset>-989330</wp:posOffset>
            </wp:positionV>
            <wp:extent cx="2922905" cy="206311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2290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                                                                                                 </w:t>
      </w: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1925320</wp:posOffset>
                </wp:positionH>
                <wp:positionV relativeFrom="paragraph">
                  <wp:posOffset>3610610</wp:posOffset>
                </wp:positionV>
                <wp:extent cx="1423670" cy="73025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56"/>
                                <w:szCs w:val="56"/>
                                <w:u w:val="dottedHeavy" w:color="92D0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甄优秀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1.6pt;margin-top:284.3pt;height:57.5pt;width:112.1pt;z-index:251663360;mso-width-relative:page;mso-height-relative:page;" filled="f" stroked="f" coordsize="21600,21600" o:gfxdata="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Y555dkAAAALAQAADwAAAAAAAAABACAAAAAi&#10;AAAAZHJzL2Rvd25yZXYueG1sUEsBAhQAFAAAAAgAh07iQNTINBMJAgAA2w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56"/>
                          <w:szCs w:val="56"/>
                          <w:u w:val="dottedHeavy" w:color="92D0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甄优秀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1335405</wp:posOffset>
                </wp:positionH>
                <wp:positionV relativeFrom="paragraph">
                  <wp:posOffset>4336415</wp:posOffset>
                </wp:positionV>
                <wp:extent cx="2679700" cy="892810"/>
                <wp:effectExtent l="0" t="0" r="0" b="254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广州市天河区第一实验小学  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32"/>
                                <w:szCs w:val="32"/>
                                <w:u w:val="dottedHeavy" w:color="92D05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联系电话：18500000000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05.15pt;margin-top:341.45pt;height:70.3pt;width:211pt;z-index:251665408;mso-width-relative:page;mso-height-relative:margin;mso-height-percent:200;" filled="f" stroked="f" coordsize="21600,21600" o:gfxdata="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3+jAV2AAAAAsBAAAPAAAAAAAAAAEAIAAAACIA&#10;AABkcnMvZG93bnJldi54bWxQSwECFAAUAAAACACHTuJA1JzSkgkCAADbAwAADgAAAAAAAAABACAA&#10;AAAn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广州市天河区第一实验小学  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32"/>
                          <w:szCs w:val="32"/>
                          <w:u w:val="dottedHeavy" w:color="92D05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联系电话：18500000000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1264285</wp:posOffset>
                </wp:positionH>
                <wp:positionV relativeFrom="paragraph">
                  <wp:posOffset>2711450</wp:posOffset>
                </wp:positionV>
                <wp:extent cx="2847340" cy="109093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090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迷你简汉真广标" w:eastAsia="迷你简汉真广标"/>
                                <w:color w:val="7ABC32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hint="eastAsia" w:ascii="迷你简汉真广标" w:eastAsia="迷你简汉真广标"/>
                                <w:color w:val="7ABC32"/>
                                <w:sz w:val="100"/>
                                <w:szCs w:val="10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99.55pt;margin-top:213.5pt;height:85.9pt;width:224.2pt;z-index:251661312;mso-width-relative:page;mso-height-relative:margin;mso-height-percent:200;" filled="f" stroked="f" coordsize="21600,21600" o:gfxdata="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BNApNkAAAALAQAADwAAAAAAAAABACAA&#10;AAAiAAAAZHJzL2Rvd25yZXYueG1sUEsBAhQAFAAAAAgAh07iQOazSvcMAgAA3gMAAA4AAAAAAAAA&#10;AQAgAAAAKA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distribute"/>
                        <w:rPr>
                          <w:rFonts w:hint="eastAsia" w:ascii="迷你简汉真广标" w:eastAsia="迷你简汉真广标"/>
                          <w:color w:val="7ABC32"/>
                          <w:sz w:val="100"/>
                          <w:szCs w:val="100"/>
                        </w:rPr>
                      </w:pPr>
                      <w:r>
                        <w:rPr>
                          <w:rFonts w:hint="eastAsia" w:ascii="迷你简汉真广标" w:eastAsia="迷你简汉真广标"/>
                          <w:color w:val="7ABC32"/>
                          <w:sz w:val="100"/>
                          <w:szCs w:val="100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32640" behindDoc="0" locked="0" layoutInCell="1" allowOverlap="1">
            <wp:simplePos x="0" y="0"/>
            <wp:positionH relativeFrom="margin">
              <wp:posOffset>-1143000</wp:posOffset>
            </wp:positionH>
            <wp:positionV relativeFrom="margin">
              <wp:posOffset>5791835</wp:posOffset>
            </wp:positionV>
            <wp:extent cx="7559675" cy="4271010"/>
            <wp:effectExtent l="0" t="0" r="317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2057600" behindDoc="0" locked="0" layoutInCell="1" allowOverlap="1">
            <wp:simplePos x="0" y="0"/>
            <wp:positionH relativeFrom="margin">
              <wp:posOffset>1659255</wp:posOffset>
            </wp:positionH>
            <wp:positionV relativeFrom="paragraph">
              <wp:posOffset>372110</wp:posOffset>
            </wp:positionV>
            <wp:extent cx="2056765" cy="2056765"/>
            <wp:effectExtent l="0" t="0" r="635" b="635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2056765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2056576" behindDoc="0" locked="0" layoutInCell="1" allowOverlap="1">
            <wp:simplePos x="0" y="0"/>
            <wp:positionH relativeFrom="column">
              <wp:posOffset>1174115</wp:posOffset>
            </wp:positionH>
            <wp:positionV relativeFrom="paragraph">
              <wp:posOffset>62865</wp:posOffset>
            </wp:positionV>
            <wp:extent cx="3091815" cy="2714625"/>
            <wp:effectExtent l="0" t="0" r="0" b="0"/>
            <wp:wrapNone/>
            <wp:docPr id="12" name="图片 12" descr="C:\Users\Administrator\Desktop\绿\绿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绿\绿圆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color w:val="76B531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>
                <wp:simplePos x="0" y="0"/>
                <wp:positionH relativeFrom="column">
                  <wp:posOffset>-1158240</wp:posOffset>
                </wp:positionH>
                <wp:positionV relativeFrom="paragraph">
                  <wp:posOffset>226060</wp:posOffset>
                </wp:positionV>
                <wp:extent cx="810895" cy="373380"/>
                <wp:effectExtent l="0" t="0" r="122555" b="12192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2pt;margin-top:17.8pt;height:29.4pt;width:63.85pt;z-index:252174336;v-text-anchor:middle;mso-width-relative:page;mso-height-relative:page;" fillcolor="#80C535" filled="t" stroked="f" coordsize="21600,21600" o:gfxdata="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Sktp9dkAAAAKAQAADwAAAAAAAAABACAAAAAiAAAAZHJzL2Rvd25yZXYueG1s&#10;UEsBAhQAFAAAAAgAh07iQJ7A6IaiAgAAKAUAAA4AAAAAAAAAAQAgAAAAKAEAAGRycy9lMm9Eb2Mu&#10;eG1sUEsFBgAAAAAGAAYAWQEAADwGAAAAAA==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76B531"/>
        </w:rPr>
        <w:drawing>
          <wp:anchor distT="0" distB="0" distL="114300" distR="114300" simplePos="0" relativeHeight="252175360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106045</wp:posOffset>
            </wp:positionV>
            <wp:extent cx="618490" cy="542290"/>
            <wp:effectExtent l="19050" t="0" r="67310" b="67310"/>
            <wp:wrapNone/>
            <wp:docPr id="17" name="图片 17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b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79285" cy="9607550"/>
                <wp:effectExtent l="0" t="0" r="12065" b="1270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64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height:756.5pt;width:549.55pt;mso-position-horizontal:center;mso-position-horizontal-relative:margin;mso-position-vertical:center;mso-position-vertical-relative:margin;z-index:-251684864;v-text-anchor:middle;mso-width-relative:page;mso-height-relative:page;" fillcolor="#FFFFFF" filled="t" stroked="t" coordsize="21600,21600" arcsize="0.0281944444444444" o:gfxdata="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gaz4c1QAAAAcBAAAPAAAAAAAAAAEAIAAAACIAAABkcnMvZG93&#10;bnJldi54bWxQSwECFAAUAAAACACHTuJAsnbqSHUCAADHBAAADgAAAAAAAAABACAAAAAkAQAAZHJz&#10;L2Uyb0RvYy54bWxQSwUGAAAAAAYABgBZAQAACwYAAAAA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 w:eastAsia="微软雅黑"/>
          <w:b/>
          <w:color w:val="80C535"/>
          <w:sz w:val="56"/>
          <w:szCs w:val="56"/>
        </w:rPr>
        <w:t>【</w:t>
      </w:r>
      <w:r>
        <w:rPr>
          <w:rFonts w:hint="eastAsia" w:ascii="微软雅黑" w:hAnsi="微软雅黑" w:eastAsia="微软雅黑"/>
          <w:b/>
          <w:color w:val="80C535"/>
          <w:sz w:val="56"/>
          <w:szCs w:val="56"/>
        </w:rPr>
        <w:t>个人简历</w:t>
      </w:r>
      <w:r>
        <w:rPr>
          <w:rFonts w:ascii="微软雅黑" w:hAnsi="微软雅黑" w:eastAsia="微软雅黑"/>
          <w:b/>
          <w:color w:val="80C535"/>
          <w:sz w:val="56"/>
          <w:szCs w:val="56"/>
        </w:rPr>
        <w:t>】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3485515</wp:posOffset>
            </wp:positionH>
            <wp:positionV relativeFrom="margin">
              <wp:posOffset>942340</wp:posOffset>
            </wp:positionV>
            <wp:extent cx="1806575" cy="1944370"/>
            <wp:effectExtent l="38100" t="38100" r="41275" b="3683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1944370"/>
                    </a:xfrm>
                    <a:prstGeom prst="rect">
                      <a:avLst/>
                    </a:prstGeom>
                    <a:ln w="28575" cap="sq">
                      <a:solidFill>
                        <a:srgbClr val="76B531"/>
                      </a:solidFill>
                      <a:prstDash val="sysDash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名    字：甄优秀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性    别：男      身   高：156cm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出生年月：2005年3月18日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兴趣爱好：画画、足球、游泳、骑车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所在小学：广州市天河区实验第一小学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户口所在地：广州市天河区</w:t>
      </w:r>
    </w:p>
    <w:p>
      <w:pPr>
        <w:pStyle w:val="11"/>
        <w:spacing w:line="560" w:lineRule="exact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/>
          <w:b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296545</wp:posOffset>
                </wp:positionV>
                <wp:extent cx="1313180" cy="617855"/>
                <wp:effectExtent l="0" t="0" r="0" b="0"/>
                <wp:wrapNone/>
                <wp:docPr id="3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180" cy="61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7ABC3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ABC32"/>
                                <w:sz w:val="40"/>
                                <w:szCs w:val="40"/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9.75pt;margin-top:23.35pt;height:48.65pt;width:103.4pt;z-index:251840512;mso-width-relative:page;mso-height-relative:page;" filled="f" stroked="f" coordsize="21600,21600" o:gfxdata="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pZcmjYAAAACgEAAA8AAAAAAAAAAQAgAAAAIgAA&#10;AGRycy9kb3ducmV2LnhtbFBLAQIUABQAAAAIAIdO4kCCmBdXCAIAAN0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7ABC32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ABC32"/>
                          <w:sz w:val="40"/>
                          <w:szCs w:val="40"/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微软雅黑" w:hAnsi="微软雅黑" w:eastAsia="微软雅黑"/>
          <w:b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</w:pP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1376045</wp:posOffset>
                </wp:positionV>
                <wp:extent cx="5905500" cy="0"/>
                <wp:effectExtent l="0" t="0" r="19050" b="19050"/>
                <wp:wrapNone/>
                <wp:docPr id="269" name="直接连接符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8pt;margin-top:108.35pt;height:0pt;width:465pt;z-index:251698176;mso-width-relative:page;mso-height-relative:page;" filled="f" stroked="t" coordsize="21600,21600" o:gfxdata="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dS+XLWAAAACwEAAA8AAAAAAAAAAQAgAAAAIgAAAGRycy9kb3ducmV2Lnht&#10;bFBLAQIUABQAAAAIAIdO4kDiXrvFwgEAAFMDAAAOAAAAAAAAAAEAIAAAACUBAABkcnMvZTJvRG9j&#10;LnhtbFBLBQYAAAAABgAGAFkBAABZBQAAAAA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1871345</wp:posOffset>
                </wp:positionV>
                <wp:extent cx="5905500" cy="0"/>
                <wp:effectExtent l="0" t="0" r="19050" b="19050"/>
                <wp:wrapNone/>
                <wp:docPr id="270" name="直接连接符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.8pt;margin-top:147.35pt;height:0pt;width:465pt;z-index:251700224;mso-width-relative:page;mso-height-relative:page;" filled="f" stroked="t" coordsize="21600,21600" o:gfxdata="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04d+RNcAAAALAQAADwAAAAAAAAABACAAAAAiAAAAZHJzL2Rvd25yZXYu&#10;eG1sUEsBAhQAFAAAAAgAh07iQKw8HJjDAQAAUwMAAA4AAAAAAAAAAQAgAAAAJgEAAGRycy9lMm9E&#10;b2MueG1sUEsFBgAAAAAGAAYAWQEAAFsFAAAAAA=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947420</wp:posOffset>
                </wp:positionV>
                <wp:extent cx="6000750" cy="419100"/>
                <wp:effectExtent l="0" t="0" r="0" b="0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父   亲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 用 名   广州市某信息科技有限公司  13600008000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3pt;margin-top:74.6pt;height:33pt;width:472.5pt;z-index:251702272;mso-width-relative:page;mso-height-relative:page;" filled="f" stroked="f" coordsize="21600,21600" o:gfxdata="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NTPBvYAAAACwEAAA8AAAAAAAAAAQAgAAAAIgAA&#10;AGRycy9kb3ducmV2LnhtbFBLAQIUABQAAAAIAIdO4kAFi6I7CAIAAN0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父   亲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 用 名   广州市某信息科技有限公司  13600008000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1433195</wp:posOffset>
                </wp:positionV>
                <wp:extent cx="6000750" cy="419100"/>
                <wp:effectExtent l="0" t="0" r="0" b="0"/>
                <wp:wrapNone/>
                <wp:docPr id="2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母   亲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 用 名   广州市某银行某分行营业部  13600008000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.3pt;margin-top:112.85pt;height:33pt;width:472.5pt;z-index:251704320;mso-width-relative:page;mso-height-relative:page;" filled="f" stroked="f" coordsize="21600,21600" o:gfxdata="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U9SAa2QAAAAsBAAAPAAAAAAAAAAEAIAAAACIA&#10;AABkcnMvZG93bnJldi54bWxQSwECFAAUAAAACACHTuJA3QSSrggCAADd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母   亲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 用 名   广州市某银行某分行营业部  13600008000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2486025</wp:posOffset>
                </wp:positionV>
                <wp:extent cx="899160" cy="1403985"/>
                <wp:effectExtent l="0" t="0" r="0" b="0"/>
                <wp:wrapNone/>
                <wp:docPr id="2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科  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.65pt;margin-top:195.75pt;height:110.55pt;width:70.8pt;z-index:251719680;mso-width-relative:page;mso-height-relative:margin;mso-height-percent:200;" filled="f" stroked="f" coordsize="21600,21600" o:gfxdata="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TMZvK9gAAAAJAQAADwAAAAAAAAABACAAAAAi&#10;AAAAZHJzL2Rvd25yZXYueG1sUEsBAhQAFAAAAAgAh07iQK0Djzg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科  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1460500</wp:posOffset>
                </wp:positionH>
                <wp:positionV relativeFrom="paragraph">
                  <wp:posOffset>2517140</wp:posOffset>
                </wp:positionV>
                <wp:extent cx="1052830" cy="401320"/>
                <wp:effectExtent l="0" t="0" r="0" b="0"/>
                <wp:wrapNone/>
                <wp:docPr id="2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    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5pt;margin-top:198.2pt;height:31.6pt;width:82.9pt;z-index:251721728;mso-width-relative:page;mso-height-relative:page;" filled="f" stroked="f" coordsize="21600,21600" o:gfxdata="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27DptgAAAALAQAADwAAAAAAAAABACAAAAAi&#10;AAAAZHJzL2Rvd25yZXYueG1sUEsBAhQAFAAAAAgAh07iQGCe0O4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    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3001645</wp:posOffset>
                </wp:positionH>
                <wp:positionV relativeFrom="paragraph">
                  <wp:posOffset>2503170</wp:posOffset>
                </wp:positionV>
                <wp:extent cx="1052830" cy="401320"/>
                <wp:effectExtent l="0" t="0" r="0" b="0"/>
                <wp:wrapNone/>
                <wp:docPr id="2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数    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6.35pt;margin-top:197.1pt;height:31.6pt;width:82.9pt;z-index:251723776;mso-width-relative:page;mso-height-relative:page;" filled="f" stroked="f" coordsize="21600,21600" o:gfxdata="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COQT9kAAAALAQAADwAAAAAAAAABACAAAAAi&#10;AAAAZHJzL2Rvd25yZXYueG1sUEsBAhQAFAAAAAgAh07iQPIZBX0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数    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E46C0A" w:themeColor="accent6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2501265</wp:posOffset>
                </wp:positionV>
                <wp:extent cx="1052830" cy="401320"/>
                <wp:effectExtent l="0" t="0" r="0" b="0"/>
                <wp:wrapNone/>
                <wp:docPr id="2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  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50.4pt;margin-top:196.95pt;height:31.6pt;width:82.9pt;z-index:251725824;mso-width-relative:page;mso-height-relative:page;" filled="f" stroked="f" coordsize="21600,21600" o:gfxdata="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nu3hNkAAAALAQAADwAAAAAAAAABACAAAAAi&#10;AAAAZHJzL2Rvd25yZXYueG1sUEsBAhQAFAAAAAgAh07iQIWexbg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    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2912745</wp:posOffset>
                </wp:positionV>
                <wp:extent cx="6000750" cy="419100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 学 期              96              100              95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1.6pt;margin-top:229.35pt;height:33pt;width:472.5pt;z-index:251731968;mso-width-relative:page;mso-height-relative:page;" filled="f" stroked="f" coordsize="21600,21600" o:gfxdata="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IOw7W2QAAAAsBAAAPAAAAAAAAAAEAIAAAACIA&#10;AABkcnMvZG93bnJldi54bWxQSwECFAAUAAAACACHTuJAOvBdVggCAADd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 学 期              96              100              95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3327400</wp:posOffset>
                </wp:positionV>
                <wp:extent cx="6000750" cy="419100"/>
                <wp:effectExtent l="0" t="0" r="0" b="0"/>
                <wp:wrapNone/>
                <wp:docPr id="2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下 学 期              98              99               96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9.8pt;margin-top:262pt;height:33pt;width:472.5pt;z-index:251734016;mso-width-relative:page;mso-height-relative:page;" filled="f" stroked="f" coordsize="21600,21600" o:gfxdata="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HoT2NcAAAALAQAADwAAAAAAAAABACAAAAAiAAAA&#10;ZHJzL2Rvd25yZXYueG1sUEsBAhQAFAAAAAgAh07iQE13nZMIAgAA3QMAAA4AAAAAAAAAAQAgAAAA&#10;Jg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下 学 期              98              99               96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4246245</wp:posOffset>
                </wp:positionV>
                <wp:extent cx="899160" cy="1403985"/>
                <wp:effectExtent l="0" t="0" r="0" b="0"/>
                <wp:wrapNone/>
                <wp:docPr id="2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科  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.7pt;margin-top:334.35pt;height:110.55pt;width:70.8pt;z-index:251738112;mso-width-relative:page;mso-height-relative:margin;mso-height-percent:200;" filled="f" stroked="f" coordsize="21600,21600" o:gfxdata="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UKw1u1wAAAAkBAAAPAAAAAAAAAAEAIAAAACIA&#10;AABkcnMvZG93bnJldi54bWxQSwECFAAUAAAACACHTuJAzp1KWgoCAADdAwAADgAAAAAAAAABACAA&#10;AAAm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科  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4277360</wp:posOffset>
                </wp:positionV>
                <wp:extent cx="1052830" cy="401320"/>
                <wp:effectExtent l="0" t="0" r="0" b="0"/>
                <wp:wrapNone/>
                <wp:docPr id="2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语    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4.05pt;margin-top:336.8pt;height:31.6pt;width:82.9pt;z-index:251739136;mso-width-relative:page;mso-height-relative:page;" filled="f" stroked="f" coordsize="21600,21600" o:gfxdata="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k8ErjXAAAACwEAAA8AAAAAAAAAAQAgAAAAIgAA&#10;AGRycy9kb3ducmV2LnhtbFBLAQIUABQAAAAIAIdO4kAPPbTlCQIAAN0DAAAOAAAAAAAAAAEAIAAA&#10;ACY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语    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4263390</wp:posOffset>
                </wp:positionV>
                <wp:extent cx="1052830" cy="401320"/>
                <wp:effectExtent l="0" t="0" r="0" b="0"/>
                <wp:wrapNone/>
                <wp:docPr id="2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数    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35.4pt;margin-top:335.7pt;height:31.6pt;width:82.9pt;z-index:251740160;mso-width-relative:page;mso-height-relative:page;" filled="f" stroked="f" coordsize="21600,21600" o:gfxdata="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ZBdZINgAAAALAQAADwAAAAAAAAABACAAAAAi&#10;AAAAZHJzL2Rvd25yZXYueG1sUEsBAhQAFAAAAAgAh07iQHi6dCA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数    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4261485</wp:posOffset>
                </wp:positionV>
                <wp:extent cx="1052830" cy="401320"/>
                <wp:effectExtent l="0" t="0" r="0" b="0"/>
                <wp:wrapNone/>
                <wp:docPr id="3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英    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49.45pt;margin-top:335.55pt;height:31.6pt;width:82.9pt;z-index:251741184;mso-width-relative:page;mso-height-relative:page;" filled="f" stroked="f" coordsize="21600,21600" o:gfxdata="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WlE+V9kAAAALAQAADwAAAAAAAAABACAAAAAi&#10;AAAAZHJzL2Rvd25yZXYueG1sUEsBAhQAFAAAAAgAh07iQB0+l2MJAgAA3QMAAA4AAAAAAAAAAQAg&#10;AAAAKA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英    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4681220</wp:posOffset>
                </wp:positionV>
                <wp:extent cx="6000750" cy="419100"/>
                <wp:effectExtent l="0" t="0" r="0" b="0"/>
                <wp:wrapNone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 学 期              93              98              93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6pt;margin-top:368.6pt;height:33pt;width:472.5pt;z-index:251744256;mso-width-relative:page;mso-height-relative:page;" filled="f" stroked="f" coordsize="21600,21600" o:gfxdata="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epvUi2QAAAAsBAAAPAAAAAAAAAAEAIAAAACIA&#10;AABkcnMvZG93bnJldi54bWxQSwECFAAUAAAACACHTuJAJM7fuQgCAADd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 学 期              93              98              93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-215265</wp:posOffset>
                </wp:positionH>
                <wp:positionV relativeFrom="paragraph">
                  <wp:posOffset>5097780</wp:posOffset>
                </wp:positionV>
                <wp:extent cx="6000750" cy="419100"/>
                <wp:effectExtent l="0" t="0" r="0" b="0"/>
                <wp:wrapNone/>
                <wp:docPr id="3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40" w:firstLineChar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下 学 期              98              100             97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pgNum/>
                            </w:r>
                            <w:r>
                              <w:rPr>
                                <w:rFonts w:hint="eastAsia" w:ascii="微软雅黑" w:hAnsi="微软雅黑" w:eastAsia="微软雅黑"/>
                                <w:vanish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98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6.95pt;margin-top:401.4pt;height:33pt;width:472.5pt;z-index:251748352;mso-width-relative:page;mso-height-relative:page;" filled="f" stroked="f" coordsize="21600,21600" o:gfxdata="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bH0YHYAAAACwEAAA8AAAAAAAAAAQAgAAAAIgAA&#10;AGRycy9kb3ducmV2LnhtbFBLAQIUABQAAAAIAIdO4kDV189ICAIAAN0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40" w:firstLineChar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下 学 期              98              100             97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pgNum/>
                      </w:r>
                      <w:r>
                        <w:rPr>
                          <w:rFonts w:hint="eastAsia" w:ascii="微软雅黑" w:hAnsi="微软雅黑" w:eastAsia="微软雅黑"/>
                          <w:vanish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98</w:t>
                      </w:r>
                    </w:p>
                    <w:p>
                      <w:pPr>
                        <w:rPr>
                          <w:rFonts w:ascii="微软雅黑" w:hAnsi="微软雅黑" w:eastAsia="微软雅黑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2579370</wp:posOffset>
                </wp:positionV>
                <wp:extent cx="1635760" cy="342900"/>
                <wp:effectExtent l="0" t="0" r="2540" b="0"/>
                <wp:wrapNone/>
                <wp:docPr id="274" name="矩形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760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7ABC3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1.65pt;margin-top:203.1pt;height:27pt;width:128.8pt;z-index:251706368;v-text-anchor:middle;mso-width-relative:page;mso-height-relative:page;" fillcolor="#6EA92D" filled="t" stroked="f" coordsize="21600,21600" o:gfxdata="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WDtsV2gAAAAsBAAAP&#10;AAAAAAAAAAEAIAAAACIAAABkcnMvZG93bnJldi54bWxQSwECFAAUAAAACACHTuJA6IkrwE8CAAB1&#10;BAAADgAAAAAAAAABACAAAAApAQAAZHJzL2Uyb0RvYy54bWxQSwUGAAAAAAYABgBZAQAA6g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7ABC32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color w:val="40404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2579370</wp:posOffset>
                </wp:positionV>
                <wp:extent cx="4346575" cy="342900"/>
                <wp:effectExtent l="0" t="0" r="0" b="0"/>
                <wp:wrapNone/>
                <wp:docPr id="275" name="矩形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575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05pt;margin-top:203.1pt;height:27pt;width:342.25pt;z-index:251707392;v-text-anchor:middle;mso-width-relative:page;mso-height-relative:page;" fillcolor="#82C836" filled="t" stroked="f" coordsize="21600,21600" o:gfxdata="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+J2SA2AAAAAsBAAAPAAAA&#10;AAAAAAEAIAAAACIAAABkcnMvZG93bnJldi54bWxQSwECFAAUAAAACACHTuJARaQzIU4CAAB1BAAA&#10;DgAAAAAAAAABACAAAAAnAQAAZHJzL2Uyb0RvYy54bWxQSwUGAAAAAAYABgBZAQAA5wU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4330700</wp:posOffset>
                </wp:positionV>
                <wp:extent cx="1570990" cy="342900"/>
                <wp:effectExtent l="0" t="0" r="0" b="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990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7pt;margin-top:341pt;height:27pt;width:123.7pt;z-index:251711488;v-text-anchor:middle;mso-width-relative:page;mso-height-relative:page;" fillcolor="#6EA92D" filled="t" stroked="f" coordsize="21600,21600" o:gfxdata="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R2Xf/aAAAACwEAAA8A&#10;AAAAAAAAAQAgAAAAIgAAAGRycy9kb3ducmV2LnhtbFBLAQIUABQAAAAIAIdO4kCPmdHfTgIAAHUE&#10;AAAOAAAAAAAAAAEAIAAAACkBAABkcnMvZTJvRG9jLnhtbFBLBQYAAAAABgAGAFkBAADp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4330700</wp:posOffset>
                </wp:positionV>
                <wp:extent cx="4259580" cy="342900"/>
                <wp:effectExtent l="0" t="0" r="7620" b="0"/>
                <wp:wrapNone/>
                <wp:docPr id="279" name="矩形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8pt;margin-top:341pt;height:27pt;width:335.4pt;z-index:251712512;v-text-anchor:middle;mso-width-relative:page;mso-height-relative:page;" fillcolor="#82C836" filled="t" stroked="f" coordsize="21600,21600" o:gfxdata="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lWv6NNgAAAALAQAADwAA&#10;AAAAAAABACAAAAAiAAAAZHJzL2Rvd25yZXYueG1sUEsBAhQAFAAAAAgAh07iQC89ASZPAgAAdQQA&#10;AA4AAAAAAAAAAQAgAAAAJwEAAGRycy9lMm9Eb2MueG1sUEsFBgAAAAAGAAYAWQEAAOgF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3830955</wp:posOffset>
                </wp:positionV>
                <wp:extent cx="1481455" cy="496570"/>
                <wp:effectExtent l="0" t="0" r="0" b="0"/>
                <wp:wrapNone/>
                <wp:docPr id="2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  <w:t>五年级成绩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7.2pt;margin-top:301.65pt;height:39.1pt;width:116.65pt;z-index:251736064;mso-width-relative:page;mso-height-relative:margin;mso-height-percent:200;" filled="f" stroked="f" coordsize="21600,21600" o:gfxdata="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ohQ99kAAAALAQAADwAAAAAAAAABACAA&#10;AAAiAAAAZHJzL2Rvd25yZXYueG1sUEsBAhQAFAAAAAgAh07iQI2bGvQMAgAA3QMAAA4AAAAAAAAA&#10;AQAgAAAAKA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7ABC32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ABC32"/>
                          <w:sz w:val="36"/>
                          <w:szCs w:val="36"/>
                        </w:rPr>
                        <w:t>五年级成绩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517525</wp:posOffset>
                </wp:positionV>
                <wp:extent cx="899160" cy="1403985"/>
                <wp:effectExtent l="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家  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0.75pt;height:110.55pt;width:70.8pt;z-index:251686912;mso-width-relative:page;mso-height-relative:margin;mso-height-percent:200;" filled="f" stroked="f" coordsize="21600,21600" o:gfxdata="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SLDlzXAAAACQEAAA8AAAAAAAAAAQAgAAAAIgAA&#10;AGRycy9kb3ducmV2LnhtbFBLAQIUABQAAAAIAIdO4kBiFn8yCQIAANwDAAAOAAAAAAAAAAEAIAAA&#10;ACY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家  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522605</wp:posOffset>
                </wp:positionV>
                <wp:extent cx="1052830" cy="401320"/>
                <wp:effectExtent l="0" t="0" r="0" b="0"/>
                <wp:wrapNone/>
                <wp:docPr id="26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联系电话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0.35pt;margin-top:41.15pt;height:31.6pt;width:82.9pt;z-index:251697152;mso-width-relative:page;mso-height-relative:page;" filled="f" stroked="f" coordsize="21600,21600" o:gfxdata="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YHiHstgAAAAKAQAADwAAAAAAAAABACAAAAAi&#10;AAAAZHJzL2Rvd25yZXYueG1sUEsBAhQAFAAAAAgAh07iQAH0zyIKAgAA3Q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联系电话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528320</wp:posOffset>
                </wp:positionV>
                <wp:extent cx="1714500" cy="401320"/>
                <wp:effectExtent l="0" t="0" r="0" b="0"/>
                <wp:wrapNone/>
                <wp:docPr id="2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工作单位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3.45pt;margin-top:41.6pt;height:31.6pt;width:135pt;z-index:251693056;mso-width-relative:page;mso-height-relative:page;" filled="f" stroked="f" coordsize="21600,21600" o:gfxdata="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iB50J1wAAAAoBAAAPAAAAAAAAAAEAIAAAACIA&#10;AABkcnMvZG93bnJldi54bWxQSwECFAAUAAAACACHTuJAZXlqPgoCAADdAwAADgAAAAAAAAABACAA&#10;AAAm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526415</wp:posOffset>
                </wp:positionV>
                <wp:extent cx="1052830" cy="401320"/>
                <wp:effectExtent l="0" t="0" r="0" b="0"/>
                <wp:wrapNone/>
                <wp:docPr id="2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    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8.3pt;margin-top:41.45pt;height:31.6pt;width:82.9pt;z-index:251691008;mso-width-relative:page;mso-height-relative:page;" filled="f" stroked="f" coordsize="21600,21600" o:gfxdata="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A8lLr1wAAAAoBAAAPAAAAAAAAAAEAIAAAACIA&#10;AABkcnMvZG93bnJldi54bWxQSwECFAAUAAAACACHTuJA1UZe3goCAADdAwAADgAAAAAAAAABACAA&#10;AAAm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    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608965</wp:posOffset>
                </wp:positionV>
                <wp:extent cx="1274445" cy="342900"/>
                <wp:effectExtent l="0" t="0" r="1905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4445" cy="342900"/>
                        </a:xfrm>
                        <a:prstGeom prst="rect">
                          <a:avLst/>
                        </a:prstGeom>
                        <a:solidFill>
                          <a:srgbClr val="6EA92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65pt;margin-top:47.95pt;height:27pt;width:100.35pt;z-index:251682816;v-text-anchor:middle;mso-width-relative:page;mso-height-relative:page;" fillcolor="#6EA92D" filled="t" stroked="f" coordsize="21600,21600" o:gfxdata="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yhBXXbAAAACgEAAA8A&#10;AAAAAAAAAQAgAAAAIgAAAGRycy9kb3ducmV2LnhtbFBLAQIUABQAAAAIAIdO4kCHksSWTQIAAHME&#10;AAAOAAAAAAAAAAEAIAAAACoBAABkcnMvZTJvRG9jLnhtbFBLBQYAAAAABgAGAFkBAADp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汉仪仿宋简" w:eastAsia="汉仪仿宋简"/>
          <w:color w:val="FFFFFF" w:themeColor="background1"/>
          <w:sz w:val="40"/>
          <w:szCs w:val="40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608965</wp:posOffset>
                </wp:positionV>
                <wp:extent cx="4655820" cy="342900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42900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7.7pt;margin-top:47.95pt;height:27pt;width:366.6pt;z-index:251684864;v-text-anchor:middle;mso-width-relative:page;mso-height-relative:page;" fillcolor="#82C836" filled="t" stroked="f" coordsize="21600,21600" o:gfxdata="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TebXPYAAAACgEAAA8AAAAA&#10;AAAAAQAgAAAAIgAAAGRycy9kb3ducmV2LnhtbFBLAQIUABQAAAAIAIdO4kCIhRVlTQIAAHMEAAAO&#10;AAAAAAAAAAEAIAAAACcBAABkcnMvZTJvRG9jLnhtbFBLBQYAAAAABgAGAFkBAADm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ascii="汉仪仿宋简" w:eastAsia="汉仪仿宋简"/>
          <w:color w:val="404040"/>
          <w:sz w:val="32"/>
          <w:szCs w:val="32"/>
        </w:rPr>
      </w:pP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5048885</wp:posOffset>
            </wp:positionV>
            <wp:extent cx="7559675" cy="858520"/>
            <wp:effectExtent l="0" t="0" r="3175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8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4897120</wp:posOffset>
                </wp:positionV>
                <wp:extent cx="5905500" cy="0"/>
                <wp:effectExtent l="0" t="0" r="19050" b="19050"/>
                <wp:wrapNone/>
                <wp:docPr id="301" name="直接连接符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4.85pt;margin-top:385.6pt;height:0pt;width:465pt;z-index:251743232;mso-width-relative:page;mso-height-relative:page;" filled="f" stroked="t" coordsize="21600,21600" o:gfxdata="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igwNi9YAAAALAQAADwAAAAAAAAABACAAAAAiAAAAZHJzL2Rvd25yZXYu&#10;eG1sUEsBAhQAFAAAAAgAh07iQHajZIzEAQAAUwMAAA4AAAAAAAAAAQAgAAAAJQEAAGRycy9lMm9E&#10;b2MueG1sUEsFBgAAAAAGAAYAWQEAAFsFAAAAAA=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4484370</wp:posOffset>
                </wp:positionV>
                <wp:extent cx="5905500" cy="0"/>
                <wp:effectExtent l="0" t="0" r="19050" b="19050"/>
                <wp:wrapNone/>
                <wp:docPr id="303" name="直接连接符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5pt;margin-top:353.1pt;height:0pt;width:465pt;z-index:251746304;mso-width-relative:page;mso-height-relative:page;" filled="f" stroked="t" coordsize="21600,21600" o:gfxdata="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JTb/AdYAAAALAQAADwAAAAAAAAABACAAAAAiAAAAZHJzL2Rvd25yZXYu&#10;eG1sUEsBAhQAFAAAAAgAh07iQFeP7ifEAQAAUwMAAA4AAAAAAAAAAQAgAAAAJQEAAGRycy9lMm9E&#10;b2MueG1sUEsFBgAAAAAGAAYAWQEAAFsFAAAAAA=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3128645</wp:posOffset>
                </wp:positionV>
                <wp:extent cx="5905500" cy="0"/>
                <wp:effectExtent l="0" t="0" r="19050" b="19050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4.35pt;margin-top:246.35pt;height:0pt;width:465pt;z-index:251729920;mso-width-relative:page;mso-height-relative:page;" filled="f" stroked="t" coordsize="21600,21600" o:gfxdata="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DgmjBbVAAAACwEAAA8AAAAAAAAAAQAgAAAAIgAAAGRycy9kb3ducmV2Lnht&#10;bFBLAQIUABQAAAAIAIdO4kCiRNe2wwEAAFMDAAAOAAAAAAAAAAEAIAAAACQBAABkcnMvZTJvRG9j&#10;LnhtbFBLBQYAAAAABgAGAFkBAABZBQAAAAA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-291465</wp:posOffset>
                </wp:positionH>
                <wp:positionV relativeFrom="paragraph">
                  <wp:posOffset>2687320</wp:posOffset>
                </wp:positionV>
                <wp:extent cx="5905500" cy="0"/>
                <wp:effectExtent l="0" t="0" r="19050" b="19050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.95pt;margin-top:211.6pt;height:0pt;width:465pt;z-index:251727872;mso-width-relative:page;mso-height-relative:page;" filled="f" stroked="t" coordsize="21600,21600" o:gfxdata="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HVUj01gAAAAsBAAAPAAAAAAAAAAEAIAAAACIAAABkcnMvZG93bnJldi54&#10;bWxQSwECFAAUAAAACACHTuJAktGqDsMBAABTAwAADgAAAAAAAAABACAAAAAlAQAAZHJzL2Uyb0Rv&#10;Yy54bWxQSwUGAAAAAAYABgBZAQAAWgUAAAAA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1470025</wp:posOffset>
                </wp:positionV>
                <wp:extent cx="1402715" cy="496570"/>
                <wp:effectExtent l="0" t="0" r="0" b="0"/>
                <wp:wrapNone/>
                <wp:docPr id="2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ABC32"/>
                                <w:sz w:val="36"/>
                                <w:szCs w:val="36"/>
                              </w:rPr>
                              <w:t>四年级成绩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3.4pt;margin-top:115.75pt;height:39.1pt;width:110.45pt;z-index:251717632;mso-width-relative:page;mso-height-relative:margin;mso-height-percent:200;" filled="f" stroked="f" coordsize="21600,21600" o:gfxdata="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HdbcNkAAAALAQAADwAAAAAAAAABACAA&#10;AAAiAAAAZHJzL2Rvd25yZXYueG1sUEsBAhQAFAAAAAgAh07iQBasdWgMAgAA3QMAAA4AAAAAAAAA&#10;AQAgAAAAKA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7ABC32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ABC32"/>
                          <w:sz w:val="36"/>
                          <w:szCs w:val="36"/>
                        </w:rPr>
                        <w:t>四年级成绩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w:br w:type="page"/>
      </w:r>
    </w:p>
    <w:p>
      <w:pPr>
        <w:rPr>
          <w:rFonts w:ascii="微软雅黑" w:hAnsi="微软雅黑" w:eastAsia="微软雅黑"/>
          <w:b/>
          <w:color w:val="9BBB59" w:themeColor="accent3"/>
          <w:sz w:val="56"/>
          <w:szCs w:val="56"/>
          <w14:textFill>
            <w14:solidFill>
              <w14:schemeClr w14:val="accent3"/>
            </w14:solidFill>
          </w14:textFill>
        </w:rPr>
      </w:pP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w:drawing>
          <wp:anchor distT="0" distB="0" distL="114300" distR="114300" simplePos="0" relativeHeight="252142592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341630</wp:posOffset>
            </wp:positionV>
            <wp:extent cx="618490" cy="542290"/>
            <wp:effectExtent l="19050" t="0" r="67310" b="67310"/>
            <wp:wrapNone/>
            <wp:docPr id="79" name="图片 79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8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36.35pt;height:29.4pt;width:63.85pt;z-index:252141568;v-text-anchor:middle;mso-width-relative:page;mso-height-relative:page;" fillcolor="#80C535" filled="t" stroked="f" coordsize="21600,21600" o:gfxdata="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BLb4sQ2AAAAAsBAAAPAAAAAAAAAAEAIAAAACIAAABkcnMvZG93bnJldi54bWxQ&#10;SwECFAAUAAAACACHTuJAUqGLsaICAAAoBQAADgAAAAAAAAABACAAAAAnAQAAZHJzL2Uyb0RvYy54&#10;bWxQSwUGAAAAAAYABgBZAQAAOwYAAAAA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197485</wp:posOffset>
                </wp:positionV>
                <wp:extent cx="1712595" cy="699135"/>
                <wp:effectExtent l="0" t="0" r="0" b="5715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自荐书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.5pt;margin-top:15.55pt;height:55.05pt;width:134.85pt;z-index:252140544;mso-width-relative:page;mso-height-relative:page;" filled="f" stroked="f" coordsize="21600,21600" o:gfxdata="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nEJ7z1QAAAAkBAAAPAAAAAAAAAAEAIAAAACIAAABk&#10;cnMvZG93bnJldi54bWxQSwECFAAUAAAACACHTuJAP5maTwkCAADcAwAADgAAAAAAAAABACAAAAAk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0C535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C535"/>
                          <w:sz w:val="56"/>
                          <w:szCs w:val="56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5297170</wp:posOffset>
                </wp:positionH>
                <wp:positionV relativeFrom="paragraph">
                  <wp:posOffset>81915</wp:posOffset>
                </wp:positionV>
                <wp:extent cx="1056005" cy="566420"/>
                <wp:effectExtent l="19050" t="19050" r="10795" b="24130"/>
                <wp:wrapNone/>
                <wp:docPr id="31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6005" cy="566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100" style="position:absolute;left:0pt;margin-left:417.1pt;margin-top:6.45pt;height:44.6pt;width:83.15pt;z-index:252097536;v-text-anchor:middle;mso-width-relative:page;mso-height-relative:page;" fillcolor="#92D050" filled="t" stroked="t" coordsize="1370967,837566" o:gfxdata="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" path="m729746,0c954233,0,1136216,185292,1136216,413861l1133330,443012c1133519,442964,1133709,442964,1133898,442964c1264828,442964,1370967,531299,1370967,640265c1370967,748523,1266203,836417,1136446,837352l1136446,837565,1133910,837565c1133906,837566,1133902,837566,1133898,837566l1133888,837565,213669,837565c213667,837566,213665,837566,213663,837566l213652,837565,187708,837565,187708,835150c81890,824242,0,741084,0,640265c0,551758,63111,476862,150313,452789c133560,432822,125139,407451,125139,380264c125139,303208,192786,240741,276233,240741c304442,240741,330846,247880,352273,262431c410909,108620,557870,0,729746,0xe">
                <v:fill on="t" focussize="0,0"/>
                <v:stroke weight="2.25pt" color="#92D050 [3204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4844415</wp:posOffset>
                </wp:positionH>
                <wp:positionV relativeFrom="paragraph">
                  <wp:posOffset>92710</wp:posOffset>
                </wp:positionV>
                <wp:extent cx="450215" cy="241300"/>
                <wp:effectExtent l="19050" t="19050" r="26035" b="25400"/>
                <wp:wrapNone/>
                <wp:docPr id="3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7" h="837566">
                              <a:moveTo>
                                <a:pt x="729746" y="0"/>
                              </a:moveTo>
                              <a:cubicBezTo>
                                <a:pt x="954233" y="0"/>
                                <a:pt x="1136216" y="185292"/>
                                <a:pt x="1136216" y="413861"/>
                              </a:cubicBezTo>
                              <a:lnTo>
                                <a:pt x="1133330" y="443012"/>
                              </a:lnTo>
                              <a:cubicBezTo>
                                <a:pt x="1133519" y="442964"/>
                                <a:pt x="1133709" y="442964"/>
                                <a:pt x="1133898" y="442964"/>
                              </a:cubicBezTo>
                              <a:cubicBezTo>
                                <a:pt x="1264828" y="442964"/>
                                <a:pt x="1370967" y="531299"/>
                                <a:pt x="1370967" y="640265"/>
                              </a:cubicBezTo>
                              <a:cubicBezTo>
                                <a:pt x="1370967" y="748523"/>
                                <a:pt x="1266203" y="836417"/>
                                <a:pt x="1136446" y="837352"/>
                              </a:cubicBezTo>
                              <a:lnTo>
                                <a:pt x="1136446" y="837565"/>
                              </a:lnTo>
                              <a:lnTo>
                                <a:pt x="1133910" y="837565"/>
                              </a:lnTo>
                              <a:cubicBezTo>
                                <a:pt x="1133906" y="837566"/>
                                <a:pt x="1133902" y="837566"/>
                                <a:pt x="1133898" y="837566"/>
                              </a:cubicBezTo>
                              <a:lnTo>
                                <a:pt x="1133888" y="837565"/>
                              </a:lnTo>
                              <a:lnTo>
                                <a:pt x="213669" y="837565"/>
                              </a:lnTo>
                              <a:cubicBezTo>
                                <a:pt x="213667" y="837566"/>
                                <a:pt x="213665" y="837566"/>
                                <a:pt x="213663" y="837566"/>
                              </a:cubicBezTo>
                              <a:lnTo>
                                <a:pt x="213652" y="837565"/>
                              </a:lnTo>
                              <a:lnTo>
                                <a:pt x="187708" y="837565"/>
                              </a:lnTo>
                              <a:lnTo>
                                <a:pt x="187708" y="835150"/>
                              </a:lnTo>
                              <a:cubicBezTo>
                                <a:pt x="81890" y="824242"/>
                                <a:pt x="0" y="741084"/>
                                <a:pt x="0" y="640265"/>
                              </a:cubicBezTo>
                              <a:cubicBezTo>
                                <a:pt x="0" y="551758"/>
                                <a:pt x="63111" y="476862"/>
                                <a:pt x="150313" y="452789"/>
                              </a:cubicBezTo>
                              <a:cubicBezTo>
                                <a:pt x="133560" y="432822"/>
                                <a:pt x="125139" y="407451"/>
                                <a:pt x="125139" y="380264"/>
                              </a:cubicBezTo>
                              <a:cubicBezTo>
                                <a:pt x="125139" y="303208"/>
                                <a:pt x="192786" y="240741"/>
                                <a:pt x="276233" y="240741"/>
                              </a:cubicBezTo>
                              <a:cubicBezTo>
                                <a:pt x="304442" y="240741"/>
                                <a:pt x="330846" y="247880"/>
                                <a:pt x="352273" y="262431"/>
                              </a:cubicBezTo>
                              <a:cubicBezTo>
                                <a:pt x="410909" y="108620"/>
                                <a:pt x="557870" y="0"/>
                                <a:pt x="729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28575">
                          <a:solidFill>
                            <a:srgbClr val="92D05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100" style="position:absolute;left:0pt;margin-left:381.45pt;margin-top:7.3pt;height:19pt;width:35.45pt;z-index:252099584;v-text-anchor:middle;mso-width-relative:page;mso-height-relative:page;" fillcolor="#92D050" filled="t" stroked="t" coordsize="1370967,837566" o:gfxdata="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" path="m729746,0c954233,0,1136216,185292,1136216,413861l1133330,443012c1133519,442964,1133709,442964,1133898,442964c1264828,442964,1370967,531299,1370967,640265c1370967,748523,1266203,836417,1136446,837352l1136446,837565,1133910,837565c1133906,837566,1133902,837566,1133898,837566l1133888,837565,213669,837565c213667,837566,213665,837566,213663,837566l213652,837565,187708,837565,187708,835150c81890,824242,0,741084,0,640265c0,551758,63111,476862,150313,452789c133560,432822,125139,407451,125139,380264c125139,303208,192786,240741,276233,240741c304442,240741,330846,247880,352273,262431c410909,108620,557870,0,729746,0xe">
                <v:fill on="t" focussize="0,0"/>
                <v:stroke weight="2.25pt" color="#92D050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汉仪仿宋简" w:eastAsia="汉仪仿宋简"/>
          <w:b/>
          <w:color w:val="40404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-226060</wp:posOffset>
                </wp:positionV>
                <wp:extent cx="6979285" cy="9607550"/>
                <wp:effectExtent l="0" t="0" r="12065" b="12700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7.8pt;height:756.5pt;width:549.55pt;mso-position-horizontal-relative:margin;mso-position-vertical-relative:margin;z-index:-251213824;v-text-anchor:middle;mso-width-relative:page;mso-height-relative:page;" fillcolor="#FFFFFF" filled="t" stroked="t" coordsize="21600,21600" arcsize="0.0281944444444444" o:gfxdata="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OySug2gAAAA0BAAAPAAAAAAAAAAEAIAAAACIAAABkcnMv&#10;ZG93bnJldi54bWxQSwECFAAUAAAACACHTuJA0qDkxHMCAADHBAAADgAAAAAAAAABACAAAAApAQAA&#10;ZHJzL2Uyb0RvYy54bWxQSwUGAAAAAAYABgBZAQAADgYAAAAA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ascii="汉仪仿宋简" w:eastAsia="汉仪仿宋简"/>
          <w:b/>
          <w:color w:val="404040"/>
          <w:sz w:val="56"/>
          <w:szCs w:val="56"/>
        </w:rPr>
        <w:t xml:space="preserve"> </w:t>
      </w:r>
      <w:r>
        <w:rPr>
          <w:rFonts w:hint="eastAsia" w:ascii="微软雅黑" w:hAnsi="微软雅黑" w:eastAsia="微软雅黑"/>
          <w:b/>
          <w:color w:val="9BBB59" w:themeColor="accent3"/>
          <w:sz w:val="56"/>
          <w:szCs w:val="56"/>
          <w14:textFill>
            <w14:solidFill>
              <w14:schemeClr w14:val="accent3"/>
            </w14:solidFill>
          </w14:textFill>
        </w:rPr>
        <w:t xml:space="preserve">            </w:t>
      </w:r>
    </w:p>
    <w:p>
      <w:pPr>
        <w:widowControl/>
        <w:ind w:firstLine="640" w:firstLineChars="200"/>
        <w:jc w:val="left"/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</w:pP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8355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7907655</wp:posOffset>
            </wp:positionV>
            <wp:extent cx="7775575" cy="1114425"/>
            <wp:effectExtent l="0" t="0" r="0" b="9525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127000</wp:posOffset>
                </wp:positionV>
                <wp:extent cx="5250815" cy="7785735"/>
                <wp:effectExtent l="0" t="0" r="0" b="5715"/>
                <wp:wrapNone/>
                <wp:docPr id="3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7785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我是来自广州市的甄优秀，我的性格活波、开朗、乐观、向上，总用积极的心态去面对这复杂多变的世界。我的座右铭是“好好学习，天天快乐”。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虽然我是个外向的男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已经11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      </w:r>
                          </w:p>
                          <w:p>
                            <w:pPr>
                              <w:spacing w:line="48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      </w:r>
                          </w:p>
                          <w:p>
                            <w:pPr>
                              <w:spacing w:line="480" w:lineRule="auto"/>
                              <w:ind w:firstLine="48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“吾日三省吾身”，每天我都会想一想今天的收获与不足，也同时感受到时间飞快地流逝，童年很快就会过去，令人期待的“大人”就要来到。</w:t>
                            </w:r>
                          </w:p>
                          <w:p>
                            <w:pPr>
                              <w:spacing w:line="480" w:lineRule="auto"/>
                              <w:ind w:firstLine="48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0.95pt;margin-top:10pt;height:613.05pt;width:413.45pt;z-index:251750400;mso-width-relative:page;mso-height-relative:page;" filled="f" stroked="f" coordsize="21600,21600" o:gfxdata="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Av3MMdIAAAAJAQAADwAAAAAAAAABACAAAAAiAAAAZHJz&#10;L2Rvd25yZXYueG1sUEsBAhQAFAAAAAgAh07iQC19ptgKAgAA3gMAAA4AAAAAAAAAAQAgAAAAIQEA&#10;AGRycy9lMm9Eb2MueG1sUEsFBgAAAAAGAAYAWQEAAJ0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我是来自广州市的甄优秀，我的性格活波、开朗、乐观、向上，总用积极的心态去面对这复杂多变的世界。我的座右铭是“好好学习，天天快乐”。</w:t>
                      </w:r>
                    </w:p>
                    <w:p>
                      <w:pPr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虽然我是个外向的男孩，但我情感的流露会分场合，有的时候我是一个调皮可爱的伙伴，有的时候我化身空心劲竹，有时候我又似一朵柔弱安静的花，却有着应有的坚韧，又像冰雪中绽放的玫瑰，清纯如清晨的露珠，用坚强的微笑掩藏心中的阴霾。</w:t>
                      </w:r>
                    </w:p>
                    <w:p>
                      <w:pPr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已经11岁的我，懂得了亲情的温暖、友情的珍贵，能与大家分享成功的经验和失败的教训，知道感谢大自然的恩赐，知道对亲人、师友、社会怀着感恩之心，更知道我们肩负的责任与重担--为亲人、民族、社会能拥有更美好的明天而努力学习！</w:t>
                      </w:r>
                    </w:p>
                    <w:p>
                      <w:pPr>
                        <w:spacing w:line="48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　　在小学六年里，我身体健康、学习优异，主动承担为集体服务的责任。身为劳动委员的我，总能体会到劳动的光荣与快乐；作为数学科代表，我能感受到老师的辛勤，总是很好地完成老师布置的任务，也耐心地帮助同学。</w:t>
                      </w:r>
                    </w:p>
                    <w:p>
                      <w:pPr>
                        <w:spacing w:line="480" w:lineRule="auto"/>
                        <w:ind w:firstLine="48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“吾日三省吾身”，每天我都会想一想今天的收获与不足，也同时感受到时间飞快地流逝，童年很快就会过去，令人期待的“大人”就要来到。</w:t>
                      </w:r>
                    </w:p>
                    <w:p>
                      <w:pPr>
                        <w:spacing w:line="480" w:lineRule="auto"/>
                        <w:ind w:firstLine="48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我已经为中学的学习做好了准备，我会自我激励，在学习中去感受快乐，从竞争中体悟欢愉。我相信我能一步一个脚印地在人生道路上前行，并征服一个个艰难险阻，把握好自己精彩的人生。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w:br w:type="page"/>
      </w:r>
      <w:r>
        <w:rPr>
          <w:rFonts w:hint="eastAsia"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w:t xml:space="preserve">          </w:t>
      </w:r>
    </w:p>
    <w:p>
      <w:pPr>
        <w:ind w:left="630" w:hanging="630" w:hangingChars="3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drawing>
          <wp:anchor distT="0" distB="0" distL="114300" distR="114300" simplePos="0" relativeHeight="252199936" behindDoc="0" locked="0" layoutInCell="1" allowOverlap="1">
            <wp:simplePos x="0" y="0"/>
            <wp:positionH relativeFrom="margin">
              <wp:posOffset>2940685</wp:posOffset>
            </wp:positionH>
            <wp:positionV relativeFrom="margin">
              <wp:posOffset>82550</wp:posOffset>
            </wp:positionV>
            <wp:extent cx="3016250" cy="1016635"/>
            <wp:effectExtent l="0" t="76200" r="0" b="18415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345458" flipH="1">
                      <a:off x="0" y="0"/>
                      <a:ext cx="3016566" cy="10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-664210</wp:posOffset>
                </wp:positionV>
                <wp:extent cx="1712595" cy="699135"/>
                <wp:effectExtent l="0" t="0" r="0" b="5715"/>
                <wp:wrapNone/>
                <wp:docPr id="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.95pt;margin-top:-52.3pt;height:55.05pt;width:134.85pt;z-index:252157952;mso-width-relative:page;mso-height-relative:page;" filled="f" stroked="f" coordsize="21600,21600" o:gfxdata="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Jia/71gAAAAkBAAAPAAAAAAAAAAEAIAAAACIAAABk&#10;cnMvZG93bnJldi54bWxQSwECFAAUAAAACACHTuJAAOJlIggCAADcAwAADgAAAAAAAAABACAAAAAl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0C535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C535"/>
                          <w:sz w:val="56"/>
                          <w:szCs w:val="5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column">
                  <wp:posOffset>-1137920</wp:posOffset>
                </wp:positionH>
                <wp:positionV relativeFrom="paragraph">
                  <wp:posOffset>-405130</wp:posOffset>
                </wp:positionV>
                <wp:extent cx="810895" cy="373380"/>
                <wp:effectExtent l="0" t="0" r="122555" b="121920"/>
                <wp:wrapNone/>
                <wp:docPr id="93" name="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6pt;margin-top:-31.9pt;height:29.4pt;width:63.85pt;z-index:252158976;v-text-anchor:middle;mso-width-relative:page;mso-height-relative:page;" fillcolor="#80C535" filled="t" stroked="f" coordsize="21600,21600" o:gfxdata="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HmdS4tgAAAALAQAADwAAAAAAAAABACAAAAAiAAAAZHJzL2Rvd25yZXYueG1s&#10;UEsBAhQAFAAAAAgAh07iQMn487ejAgAAKAUAAA4AAAAAAAAAAQAgAAAAJwEAAGRycy9lMm9Eb2Mu&#10;eG1sUEsFBgAAAAAGAAYAWQEAADwGAAAAAA==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-514985</wp:posOffset>
            </wp:positionH>
            <wp:positionV relativeFrom="paragraph">
              <wp:posOffset>-519430</wp:posOffset>
            </wp:positionV>
            <wp:extent cx="618490" cy="542290"/>
            <wp:effectExtent l="19050" t="0" r="67310" b="67310"/>
            <wp:wrapNone/>
            <wp:docPr id="94" name="图片 94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-201295</wp:posOffset>
                </wp:positionV>
                <wp:extent cx="6979285" cy="9607550"/>
                <wp:effectExtent l="0" t="0" r="12065" b="12700"/>
                <wp:wrapNone/>
                <wp:docPr id="34" name="圆角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5.85pt;height:756.5pt;width:549.55pt;mso-position-horizontal-relative:margin;mso-position-vertical-relative:margin;z-index:-251685888;v-text-anchor:middle;mso-width-relative:page;mso-height-relative:page;" fillcolor="#FFFFFF" filled="t" stroked="t" coordsize="21600,21600" arcsize="0.0281944444444444" o:gfxdata="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5hf5O2gAAAA0BAAAPAAAAAAAAAAEAIAAAACIAAABkcnMv&#10;ZG93bnJldi54bWxQSwECFAAUAAAACACHTuJAW4dpd3MCAADHBAAADgAAAAAAAAABACAAAAApAQAA&#10;ZHJzL2Uyb0RvYy54bWxQSwUGAAAAAAYABgBZAQAADgYAAAAA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307340</wp:posOffset>
                </wp:positionV>
                <wp:extent cx="1685925" cy="1403985"/>
                <wp:effectExtent l="0" t="0" r="0" b="0"/>
                <wp:wrapNone/>
                <wp:docPr id="3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一年级获奖情况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43.9pt;margin-top:24.2pt;height:110.55pt;width:132.75pt;z-index:251765760;mso-width-relative:page;mso-height-relative:margin;mso-height-percent:200;" filled="f" stroked="f" coordsize="21600,21600" o:gfxdata="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SaGA2AAAAAoBAAAPAAAAAAAAAAEAIAAAACIA&#10;AABkcnMvZG93bnJldi54bWxQSwECFAAUAAAACACHTuJAkwLhsQkCAADeAwAADgAAAAAAAAABACAA&#10;AAAn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一年级获奖情况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409575</wp:posOffset>
                </wp:positionV>
                <wp:extent cx="1802765" cy="333375"/>
                <wp:effectExtent l="0" t="0" r="6985" b="9525"/>
                <wp:wrapNone/>
                <wp:docPr id="334" name="矩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25pt;margin-top:32.25pt;height:26.25pt;width:141.95pt;z-index:251763712;v-text-anchor:middle;mso-width-relative:page;mso-height-relative:page;" fillcolor="#82C836" filled="t" stroked="f" coordsize="21600,21600" o:gfxdata="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JgiBtkAAAAKAQAADwAAAAAAAAAB&#10;ACAAAAAiAAAAZHJzL2Rvd25yZXYueG1sUEsBAhQAFAAAAAgAh07iQGwEsGlIAgAAagQAAA4AAAAA&#10;AAAAAQAgAAAAKAEAAGRycy9lMm9Eb2MueG1sUEsFBgAAAAAGAAYAWQEAAOI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汉仪仿宋简" w:eastAsia="汉仪仿宋简"/>
          <w:color w:val="40404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739140</wp:posOffset>
                </wp:positionV>
                <wp:extent cx="4133850" cy="0"/>
                <wp:effectExtent l="0" t="0" r="19050" b="19050"/>
                <wp:wrapNone/>
                <wp:docPr id="309" name="直接连接符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pt;margin-top:58.2pt;height:0pt;width:325.5pt;z-index:251752448;mso-width-relative:page;mso-height-relative:page;" filled="f" stroked="t" coordsize="21600,21600" o:gfxdata="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DtYHdjRAAAACwEAAA8AAAAAAAAAAQAgAAAAIgAAAGRycy9kb3ducmV2LnhtbFBL&#10;AQIUABQAAAAIAIdO4kBumBTbxAEAAFMDAAAOAAAAAAAAAAEAIAAAACABAABkcnMvZTJvRG9jLnht&#10;bFBLBQYAAAAABgAGAFkBAABWBQAAAAA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</w:p>
    <w:p>
      <w:pPr>
        <w:ind w:left="63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-635000</wp:posOffset>
                </wp:positionH>
                <wp:positionV relativeFrom="paragraph">
                  <wp:posOffset>2004060</wp:posOffset>
                </wp:positionV>
                <wp:extent cx="1762125" cy="1403985"/>
                <wp:effectExtent l="0" t="0" r="0" b="0"/>
                <wp:wrapNone/>
                <wp:docPr id="3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二年级获奖情况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50pt;margin-top:157.8pt;height:110.55pt;width:138.75pt;z-index:251770880;mso-width-relative:page;mso-height-relative:margin;mso-height-percent:200;" filled="f" stroked="f" coordsize="21600,21600" o:gfxdata="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2TQgvZAAAADAEAAA8AAAAAAAAAAQAgAAAA&#10;IgAAAGRycy9kb3ducmV2LnhtbFBLAQIUABQAAAAIAIdO4kB3mAe0CgIAAN4DAAAOAAAAAAAAAAEA&#10;IAAAACg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二年级获奖情况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2090420</wp:posOffset>
                </wp:positionV>
                <wp:extent cx="1802765" cy="333375"/>
                <wp:effectExtent l="0" t="0" r="6985" b="9525"/>
                <wp:wrapNone/>
                <wp:docPr id="337" name="矩形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25pt;margin-top:164.6pt;height:26.25pt;width:141.95pt;z-index:251768832;v-text-anchor:middle;mso-width-relative:page;mso-height-relative:page;" fillcolor="#82C836" filled="t" stroked="f" coordsize="21600,21600" o:gfxdata="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XWf9TaAAAACwEAAA8AAAAAAAAA&#10;AQAgAAAAIgAAAGRycy9kb3ducmV2LnhtbFBLAQIUABQAAAAIAIdO4kA+Dt09SAIAAGoEAAAOAAAA&#10;AAAAAAEAIAAAACkBAABkcnMvZTJvRG9jLnhtbFBLBQYAAAAABgAGAFkBAADj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2413635</wp:posOffset>
                </wp:positionV>
                <wp:extent cx="4133850" cy="0"/>
                <wp:effectExtent l="0" t="0" r="19050" b="19050"/>
                <wp:wrapNone/>
                <wp:docPr id="336" name="直接连接符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pt;margin-top:190.05pt;height:0pt;width:325.5pt;z-index:251767808;mso-width-relative:page;mso-height-relative:page;" filled="f" stroked="t" coordsize="21600,21600" o:gfxdata="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zQVUdMAAAALAQAADwAAAAAAAAABACAAAAAiAAAAZHJzL2Rvd25yZXYueG1s&#10;UEsBAhQAFAAAAAgAh07iQHASnu3EAQAAUwMAAA4AAAAAAAAAAQAgAAAAIgEAAGRycy9lMm9Eb2Mu&#10;eG1sUEsFBgAAAAAGAAYAWQEAAFgFAAAAAA=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2010年9月，被评为“金色少年”；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2010年10月14日，加入少先队；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2010年12月，在校第二届科技节制作比赛中荣获一等奖；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2011年3月被评为“三好学生”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2011年6月语文默字竞赛满分奖；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</w:p>
    <w:p>
      <w:pPr>
        <w:ind w:left="630" w:leftChars="300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-640715</wp:posOffset>
                </wp:positionH>
                <wp:positionV relativeFrom="paragraph">
                  <wp:posOffset>1927860</wp:posOffset>
                </wp:positionV>
                <wp:extent cx="1762125" cy="502285"/>
                <wp:effectExtent l="0" t="0" r="0" b="0"/>
                <wp:wrapNone/>
                <wp:docPr id="3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0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三年级获奖情况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0.45pt;margin-top:151.8pt;height:39.55pt;width:138.75pt;z-index:251776000;mso-width-relative:page;mso-height-relative:page;" filled="f" stroked="f" coordsize="21600,21600" o:gfxdata="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U0CUPYAAAADAEAAA8AAAAAAAAAAQAgAAAAIgAA&#10;AGRycy9kb3ducmV2LnhtbFBLAQIUABQAAAAIAIdO4kC8ooiUCAIAAN0DAAAOAAAAAAAAAAEAIAAA&#10;ACc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三年级获奖情况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-612775</wp:posOffset>
                </wp:positionH>
                <wp:positionV relativeFrom="paragraph">
                  <wp:posOffset>1991995</wp:posOffset>
                </wp:positionV>
                <wp:extent cx="1802765" cy="333375"/>
                <wp:effectExtent l="0" t="0" r="6985" b="9525"/>
                <wp:wrapNone/>
                <wp:docPr id="340" name="矩形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042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8.25pt;margin-top:156.85pt;height:26.25pt;width:141.95pt;z-index:251773952;v-text-anchor:middle;mso-width-relative:page;mso-height-relative:page;" fillcolor="#82C836" filled="t" stroked="f" coordsize="21600,21600" o:gfxdata="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ZKtHktoAAAALAQAADwAAAAAAAAAB&#10;ACAAAAAiAAAAZHJzL2Rvd25yZXYueG1sUEsBAhQAFAAAAAgAh07iQP+VIAtHAgAAagQAAA4AAAAA&#10;AAAAAQAgAAAAKQEAAGRycy9lMm9Eb2MueG1sUEsFBgAAAAAGAAYAWQEAAOI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2322195</wp:posOffset>
                </wp:positionV>
                <wp:extent cx="4133850" cy="0"/>
                <wp:effectExtent l="0" t="0" r="19050" b="19050"/>
                <wp:wrapNone/>
                <wp:docPr id="339" name="直接连接符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8.75pt;margin-top:182.85pt;height:0pt;width:325.5pt;z-index:251772928;mso-width-relative:page;mso-height-relative:page;" filled="f" stroked="t" coordsize="21600,21600" o:gfxdata="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byNVa1AAAAAsBAAAPAAAAAAAAAAEAIAAAACIAAABkcnMvZG93bnJldi54&#10;bWxQSwECFAAUAAAACACHTuJAJU+3scUBAABTAwAADgAAAAAAAAABACAAAAAjAQAAZHJzL2Uyb0Rv&#10;Yy54bWxQSwUGAAAAAAYABgBZAQAAWgUAAAAA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2011年9月18日，被评为本学期“三好学生”；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2011年11月6日，被评为学校“金色少年”；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2012年2月，在学校举行的数学竞赛中，荣获一等奖；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2012年5月，被评为2005-2006年度第二学期“优秀学干”。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2012年6月14日，通过广东省音乐家协会钢琴“七级”考试。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2012年9月8日，荣获英语竞赛一等奖（满分）。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2012年10月，荣获本学期“三好学生”。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2013年5月，在学校举行的数学计算竞赛中荣获一等奖。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2013年7月，在本学期数学竞赛中荣获三等奖。。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2013年9月14日，通过广东省音乐家协会钢琴“八级”考试。</w:t>
      </w:r>
    </w:p>
    <w:p>
      <w:pPr>
        <w:ind w:left="630" w:leftChars="3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8560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342900</wp:posOffset>
            </wp:positionV>
            <wp:extent cx="7775575" cy="111379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-244475</wp:posOffset>
                </wp:positionV>
                <wp:extent cx="6979285" cy="9607550"/>
                <wp:effectExtent l="0" t="0" r="12065" b="12700"/>
                <wp:wrapNone/>
                <wp:docPr id="36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9.25pt;height:756.5pt;width:549.55pt;mso-position-horizontal-relative:margin;mso-position-vertical-relative:margin;z-index:-251207680;v-text-anchor:middle;mso-width-relative:page;mso-height-relative:page;" fillcolor="#FFFFFF" filled="t" stroked="t" coordsize="21600,21600" arcsize="0.0281944444444444" o:gfxdata="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PHCPI9sAAAANAQAADwAAAAAAAAABACAAAAAiAAAAZHJz&#10;L2Rvd25yZXYueG1sUEsBAhQAFAAAAAgAh07iQL+XF8NzAgAAxwQAAA4AAAAAAAAAAQAgAAAAKgEA&#10;AGRycy9lMm9Eb2MueG1sUEsFBgAAAAAGAAYAWQEAAA8GAAAAAA==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ascii="微软雅黑" w:hAnsi="微软雅黑" w:eastAsia="微软雅黑"/>
          <w:b/>
          <w:color w:val="9BBB59" w:themeColor="accent3"/>
          <w:sz w:val="72"/>
          <w:szCs w:val="72"/>
          <w14:textFill>
            <w14:solidFill>
              <w14:schemeClr w14:val="accent3"/>
            </w14:solidFill>
          </w14:textFill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-113030</wp:posOffset>
                </wp:positionV>
                <wp:extent cx="1762125" cy="1403985"/>
                <wp:effectExtent l="0" t="0" r="0" b="0"/>
                <wp:wrapNone/>
                <wp:docPr id="3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四年级获奖情况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41.9pt;margin-top:-8.9pt;height:110.55pt;width:138.75pt;z-index:251781120;mso-width-relative:page;mso-height-relative:margin;mso-height-percent:200;" filled="f" stroked="f" coordsize="21600,21600" o:gfxdata="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5RbCNgAAAALAQAADwAAAAAAAAABACAAAAAi&#10;AAAAZHJzL2Rvd25yZXYueG1sUEsBAhQAFAAAAAgAh07iQE6Oj4EKAgAA3gMAAA4AAAAAAAAAAQAg&#10;AAAAJw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四年级获奖情况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-31115</wp:posOffset>
                </wp:positionV>
                <wp:extent cx="1803400" cy="333375"/>
                <wp:effectExtent l="0" t="0" r="6350" b="9525"/>
                <wp:wrapNone/>
                <wp:docPr id="343" name="矩形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6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4pt;margin-top:-2.45pt;height:26.25pt;width:142pt;z-index:251779072;v-text-anchor:middle;mso-width-relative:page;mso-height-relative:page;" fillcolor="#82C836" filled="t" stroked="f" coordsize="21600,21600" o:gfxdata="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e7k2LZAAAACQEAAA8AAAAAAAAAAQAg&#10;AAAAIgAAAGRycy9kb3ducmV2LnhtbFBLAQIUABQAAAAIAIdO4kArn2KoRgIAAGoEAAAOAAAAAAAA&#10;AAEAIAAAACg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274320</wp:posOffset>
                </wp:positionV>
                <wp:extent cx="4133850" cy="0"/>
                <wp:effectExtent l="0" t="0" r="19050" b="19050"/>
                <wp:wrapNone/>
                <wp:docPr id="342" name="直接连接符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3.45pt;margin-top:21.6pt;height:0pt;width:325.5pt;z-index:251778048;mso-width-relative:page;mso-height-relative:page;" filled="f" stroked="t" coordsize="21600,21600" o:gfxdata="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3/XfU1AAAAAkBAAAPAAAAAAAAAAEAIAAAACIAAABkcnMvZG93bnJldi54&#10;bWxQSwECFAAUAAAACACHTuJA3K/dksUBAABTAwAADgAAAAAAAAABACAAAAAjAQAAZHJzL2Uyb0Rv&#10;Yy54bWxQSwUGAAAAAAYABgBZAQAAWgUAAAAA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</w:p>
    <w:p>
      <w:pPr>
        <w:ind w:left="630" w:leftChars="3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6722110</wp:posOffset>
            </wp:positionV>
            <wp:extent cx="2000885" cy="1409065"/>
            <wp:effectExtent l="0" t="0" r="0" b="635"/>
            <wp:wrapNone/>
            <wp:docPr id="35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5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88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6722110</wp:posOffset>
            </wp:positionV>
            <wp:extent cx="1976120" cy="1409065"/>
            <wp:effectExtent l="0" t="0" r="5080" b="635"/>
            <wp:wrapNone/>
            <wp:docPr id="353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4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2753360</wp:posOffset>
            </wp:positionH>
            <wp:positionV relativeFrom="paragraph">
              <wp:posOffset>5016500</wp:posOffset>
            </wp:positionV>
            <wp:extent cx="1948180" cy="1390015"/>
            <wp:effectExtent l="0" t="0" r="0" b="635"/>
            <wp:wrapNone/>
            <wp:docPr id="352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4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2583" r="2222" b="2469"/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5013325</wp:posOffset>
            </wp:positionV>
            <wp:extent cx="2038350" cy="1437005"/>
            <wp:effectExtent l="0" t="0" r="0" b="0"/>
            <wp:wrapNone/>
            <wp:docPr id="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" r="1421" b="964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37005"/>
                    </a:xfrm>
                    <a:prstGeom prst="rect">
                      <a:avLst/>
                    </a:prstGeom>
                    <a:ln w="88900" cap="sq" cmpd="thickThin">
                      <a:noFill/>
                      <a:prstDash val="solid"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1527175</wp:posOffset>
                </wp:positionV>
                <wp:extent cx="1762125" cy="1403985"/>
                <wp:effectExtent l="0" t="0" r="0" b="0"/>
                <wp:wrapNone/>
                <wp:docPr id="3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五年级获奖情况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43.5pt;margin-top:120.25pt;height:110.55pt;width:138.75pt;z-index:251786240;mso-width-relative:page;mso-height-relative:margin;mso-height-percent:200;" filled="f" stroked="f" coordsize="21600,21600" o:gfxdata="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YZoxfZAAAACwEAAA8AAAAAAAAAAQAgAAAA&#10;IgAAAGRycy9kb3ducmV2LnhtbFBLAQIUABQAAAAIAIdO4kAn5BIJCgIAAN4DAAAOAAAAAAAAAAEA&#10;IAAAACgBAABkcnMvZTJvRG9jLnhtbFBLBQYAAAAABgAGAFkBAACk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五年级获奖情况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404040" w:themeColor="text1" w:themeTint="BF"/>
          <w:sz w:val="72"/>
          <w:szCs w:val="7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-577850</wp:posOffset>
                </wp:positionH>
                <wp:positionV relativeFrom="paragraph">
                  <wp:posOffset>3159125</wp:posOffset>
                </wp:positionV>
                <wp:extent cx="1762125" cy="1403985"/>
                <wp:effectExtent l="0" t="0" r="0" b="0"/>
                <wp:wrapNone/>
                <wp:docPr id="3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160" w:firstLineChars="5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六年级获奖情况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45.5pt;margin-top:248.75pt;height:110.55pt;width:138.75pt;z-index:251791360;mso-width-relative:page;mso-height-relative:margin;mso-height-percent:200;" filled="f" stroked="f" coordsize="21600,21600" o:gfxdata="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T1XF22AAAAAsBAAAPAAAAAAAAAAEAIAAAACIA&#10;AABkcnMvZG93bnJldi54bWxQSwECFAAUAAAACACHTuJA3i5fHgkCAADeAwAADgAAAAAAAAABACAA&#10;AAAn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firstLine="160" w:firstLineChars="5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六年级获奖情况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1593850</wp:posOffset>
                </wp:positionV>
                <wp:extent cx="1803400" cy="333375"/>
                <wp:effectExtent l="0" t="0" r="6350" b="9525"/>
                <wp:wrapNone/>
                <wp:docPr id="346" name="矩形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pt;margin-top:125.5pt;height:26.25pt;width:142pt;z-index:251784192;v-text-anchor:middle;mso-width-relative:page;mso-height-relative:page;" fillcolor="#82C836" filled="t" stroked="f" coordsize="21600,21600" o:gfxdata="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8fr7/ZAAAACwEAAA8AAAAAAAAAAQAg&#10;AAAAIgAAAGRycy9kb3ducmV2LnhtbFBLAQIUABQAAAAIAIdO4kA7dVemRgIAAGoEAAAOAAAAAAAA&#10;AAEAIAAAACg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3256915</wp:posOffset>
                </wp:positionV>
                <wp:extent cx="1803400" cy="333375"/>
                <wp:effectExtent l="0" t="0" r="6350" b="9525"/>
                <wp:wrapNone/>
                <wp:docPr id="349" name="矩形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333375"/>
                        </a:xfrm>
                        <a:prstGeom prst="rect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85pt;margin-top:256.45pt;height:26.25pt;width:142pt;z-index:251789312;v-text-anchor:middle;mso-width-relative:page;mso-height-relative:page;" fillcolor="#82C836" filled="t" stroked="f" coordsize="21600,21600" o:gfxdata="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n3qlq2gAAAAsBAAAPAAAAAAAAAAEA&#10;IAAAACIAAABkcnMvZG93bnJldi54bWxQSwECFAAUAAAACACHTuJAYFD/eEYCAABqBAAADgAAAAAA&#10;AAABACAAAAApAQAAZHJzL2Uyb0RvYy54bWxQSwUGAAAAAAYABgBZAQAA4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749935</wp:posOffset>
                </wp:positionH>
                <wp:positionV relativeFrom="paragraph">
                  <wp:posOffset>3556635</wp:posOffset>
                </wp:positionV>
                <wp:extent cx="4133850" cy="0"/>
                <wp:effectExtent l="0" t="0" r="19050" b="19050"/>
                <wp:wrapNone/>
                <wp:docPr id="348" name="直接连接符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05pt;margin-top:280.05pt;height:0pt;width:325.5pt;z-index:251788288;mso-width-relative:page;mso-height-relative:page;" filled="f" stroked="t" coordsize="21600,21600" o:gfxdata="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jckLQ0gAAAAsBAAAPAAAAAAAAAAEAIAAAACIAAABkcnMvZG93bnJldi54bWxQ&#10;SwECFAAUAAAACACHTuJAujns+sQBAABTAwAADgAAAAAAAAABACAAAAAhAQAAZHJzL2Uyb0RvYy54&#10;bWxQSwUGAAAAAAYABgBZAQAAVwUAAAAA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755650</wp:posOffset>
                </wp:positionH>
                <wp:positionV relativeFrom="paragraph">
                  <wp:posOffset>1911985</wp:posOffset>
                </wp:positionV>
                <wp:extent cx="4133850" cy="0"/>
                <wp:effectExtent l="0" t="0" r="19050" b="19050"/>
                <wp:wrapNone/>
                <wp:docPr id="345" name="直接连接符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9A12B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5pt;margin-top:150.55pt;height:0pt;width:325.5pt;z-index:251783168;mso-width-relative:page;mso-height-relative:page;" filled="f" stroked="t" coordsize="21600,21600" o:gfxdata="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Mn4XPTAAAACwEAAA8AAAAAAAAAAQAgAAAAIgAAAGRycy9kb3ducmV2Lnht&#10;bFBLAQIUABQAAAAIAIdO4kDOSE8NxQEAAFMDAAAOAAAAAAAAAAEAIAAAACIBAABkcnMvZTJvRG9j&#10;LnhtbFBLBQYAAAAABgAGAFkBAABZBQAAAAA=&#10;">
                <v:fill on="f" focussize="0,0"/>
                <v:stroke weight="1pt" color="#69A12B [3204]" joinstyle="round" dashstyle="3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2013年9月，在学校举行的写字竞赛荣获一等奖。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2013年12月，被评为2007-2008年度第一学期“三好学生”。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2014年4月，数学基础知识竞赛一等奖。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2014年5月，英语数学竞赛一等奖。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2014年10月，英语竞赛一等奖。（全班仅我一人全部一等奖）。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2014年11月，在校举行的本学期科技创新大赛中，荣获三等奖。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2015年1月1日，通过上海音乐学院钢琴“十级”考试。（成绩：优秀）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2015年9月26日，参加全市红领巾读书征文演讲比赛荣获一等奖第一名。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2015年10月份被评为“全市十佳少年”（全淮安只有十个）。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2015年11月份被评为学校“大队委”。</w:t>
      </w: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cr/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8764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3116580</wp:posOffset>
            </wp:positionV>
            <wp:extent cx="7775575" cy="1113790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jc w:val="center"/>
        <w:rPr>
          <w:rFonts w:ascii="微软雅黑" w:hAnsi="微软雅黑" w:eastAsia="微软雅黑"/>
          <w:b/>
          <w:color w:val="00B0F0"/>
          <w:sz w:val="48"/>
          <w:szCs w:val="48"/>
        </w:rPr>
      </w:pPr>
      <w:r>
        <w:drawing>
          <wp:anchor distT="0" distB="0" distL="114300" distR="114300" simplePos="0" relativeHeight="252197888" behindDoc="0" locked="0" layoutInCell="1" allowOverlap="1">
            <wp:simplePos x="0" y="0"/>
            <wp:positionH relativeFrom="margin">
              <wp:posOffset>3248025</wp:posOffset>
            </wp:positionH>
            <wp:positionV relativeFrom="margin">
              <wp:posOffset>-282575</wp:posOffset>
            </wp:positionV>
            <wp:extent cx="2751455" cy="1352550"/>
            <wp:effectExtent l="0" t="0" r="0" b="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51577" cy="135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b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210820</wp:posOffset>
                </wp:positionV>
                <wp:extent cx="1712595" cy="699135"/>
                <wp:effectExtent l="0" t="0" r="0" b="5715"/>
                <wp:wrapNone/>
                <wp:docPr id="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C535"/>
                                <w:sz w:val="56"/>
                                <w:szCs w:val="56"/>
                              </w:rPr>
                              <w:t>获奖证书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85pt;margin-top:16.6pt;height:55.05pt;width:134.85pt;z-index:252136448;mso-width-relative:page;mso-height-relative:page;" filled="f" stroked="f" coordsize="21600,21600" o:gfxdata="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6+IlsdYAAAAIAQAADwAAAAAAAAABACAAAAAiAAAA&#10;ZHJzL2Rvd25yZXYueG1sUEsBAhQAFAAAAAgAh07iQOcWqtoJAgAA3AMAAA4AAAAAAAAAAQAgAAAA&#10;JQ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C535"/>
                          <w:sz w:val="56"/>
                          <w:szCs w:val="56"/>
                        </w:rPr>
                        <w:t>获奖证书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FF505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column">
                  <wp:posOffset>-1157605</wp:posOffset>
                </wp:positionH>
                <wp:positionV relativeFrom="paragraph">
                  <wp:posOffset>461645</wp:posOffset>
                </wp:positionV>
                <wp:extent cx="810895" cy="373380"/>
                <wp:effectExtent l="0" t="0" r="122555" b="12192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15pt;margin-top:36.35pt;height:29.4pt;width:63.85pt;z-index:252137472;v-text-anchor:middle;mso-width-relative:page;mso-height-relative:page;" fillcolor="#80C535" filled="t" stroked="f" coordsize="21600,21600" o:gfxdata="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AXJE/h2QAAAAsBAAAPAAAAAAAAAAEAIAAAACIAAABkcnMvZG93bnJldi54&#10;bWxQSwECFAAUAAAACACHTuJAcTAAT6QCAAAoBQAADgAAAAAAAAABACAAAAAoAQAAZHJzL2Uyb0Rv&#10;Yy54bWxQSwUGAAAAAAYABgBZAQAAPgYAAAAA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b/>
          <w:color w:val="FF5050"/>
          <w:sz w:val="52"/>
          <w:szCs w:val="52"/>
        </w:rPr>
        <w:drawing>
          <wp:anchor distT="0" distB="0" distL="114300" distR="114300" simplePos="0" relativeHeight="252138496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341630</wp:posOffset>
            </wp:positionV>
            <wp:extent cx="618490" cy="542290"/>
            <wp:effectExtent l="19050" t="0" r="67310" b="67310"/>
            <wp:wrapNone/>
            <wp:docPr id="76" name="图片 76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-224790</wp:posOffset>
                </wp:positionV>
                <wp:extent cx="6979285" cy="9607550"/>
                <wp:effectExtent l="0" t="0" r="12065" b="12700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7.7pt;height:756.5pt;width:549.55pt;mso-position-horizontal-relative:margin;mso-position-vertical-relative:margin;z-index:-251204608;v-text-anchor:middle;mso-width-relative:page;mso-height-relative:page;" fillcolor="#FFFFFF" filled="t" stroked="t" coordsize="21600,21600" arcsize="0.0281944444444444" o:gfxdata="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6Mv8U2gAAAA0BAAAPAAAAAAAAAAEAIAAAACIAAABkcnMv&#10;ZG93bnJldi54bWxQSwECFAAUAAAACACHTuJAgemPeHMCAADHBAAADgAAAAAAAAABACAAAAApAQAA&#10;ZHJzL2Uyb0RvYy54bWxQSwUGAAAAAAYABgBZAQAADgYAAAAA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b/>
          <w:color w:val="FF5050"/>
          <w:sz w:val="52"/>
          <w:szCs w:val="52"/>
        </w:rPr>
        <w:t xml:space="preserve">  </w:t>
      </w:r>
    </w:p>
    <w:p>
      <w:pPr>
        <w:widowControl/>
        <w:rPr>
          <w:rFonts w:ascii="微软雅黑" w:hAnsi="微软雅黑" w:eastAsia="微软雅黑"/>
          <w:color w:val="FF5050"/>
          <w:sz w:val="24"/>
          <w:szCs w:val="24"/>
        </w:rPr>
      </w:pP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89696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7892415</wp:posOffset>
            </wp:positionV>
            <wp:extent cx="7732395" cy="1287780"/>
            <wp:effectExtent l="0" t="0" r="1905" b="762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1760" cy="128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-269240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6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-21.2pt;margin-top:173.15pt;height:24.2pt;width:127.6pt;mso-wrap-style:none;z-index:251815936;mso-width-relative:page;mso-height-relative:page;" filled="f" stroked="f" coordsize="21600,21600" o:gfxdata="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A45HPm2AAAAAsBAAAPAAAAAAAAAAEAIAAAACIAAABkcnMvZG93bnJl&#10;di54bWxQSwECFAAUAAAACACHTuJAiH6u9o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2840990</wp:posOffset>
            </wp:positionV>
            <wp:extent cx="1736725" cy="1300480"/>
            <wp:effectExtent l="133350" t="114300" r="149225" b="166370"/>
            <wp:wrapNone/>
            <wp:docPr id="3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-1028" b="1028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1680845</wp:posOffset>
            </wp:positionH>
            <wp:positionV relativeFrom="paragraph">
              <wp:posOffset>2840990</wp:posOffset>
            </wp:positionV>
            <wp:extent cx="1812290" cy="1300480"/>
            <wp:effectExtent l="133350" t="114300" r="149860" b="166370"/>
            <wp:wrapNone/>
            <wp:docPr id="3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4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2"/>
                    <a:stretch>
                      <a:fillRect/>
                    </a:stretch>
                  </pic:blipFill>
                  <pic:spPr>
                    <a:xfrm>
                      <a:off x="0" y="0"/>
                      <a:ext cx="1812290" cy="1300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2840990</wp:posOffset>
                </wp:positionV>
                <wp:extent cx="1739900" cy="1305560"/>
                <wp:effectExtent l="133350" t="114300" r="146050" b="180340"/>
                <wp:wrapNone/>
                <wp:docPr id="35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305560"/>
                          <a:chOff x="4202727" y="2062489"/>
                          <a:chExt cx="9144011" cy="6449402"/>
                        </a:xfrm>
                      </wpg:grpSpPr>
                      <pic:pic xmlns:pic="http://schemas.openxmlformats.org/drawingml/2006/picture">
                        <pic:nvPicPr>
                          <pic:cNvPr id="356" name="图片 35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2727" y="2062489"/>
                            <a:ext cx="9144011" cy="64494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357" name="矩形 357"/>
                        <wps:cNvSpPr/>
                        <wps:spPr>
                          <a:xfrm>
                            <a:off x="5030310" y="3526031"/>
                            <a:ext cx="1224136" cy="53701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297.75pt;margin-top:223.7pt;height:102.8pt;width:137pt;z-index:251800576;mso-width-relative:page;mso-height-relative:page;" coordorigin="4202727,2062489" coordsize="9144011,6449402" o:gfxdata="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">
                <o:lock v:ext="edit" aspectratio="f"/>
                <v:shape id="_x0000_s1026" o:spid="_x0000_s1026" o:spt="75" type="#_x0000_t75" style="position:absolute;left:4202727;top:2062489;height:6449402;width:9144011;" fillcolor="#EDEDED" filled="t" o:preferrelative="t" stroked="t" coordsize="21600,21600" o:gfxdata="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hSXb&#10;wAAAANwAAAAPAAAAAAAAAAEAIAAAACIAAABkcnMvZG93bnJldi54bWxQSwECFAAUAAAACACHTuJA&#10;My8FnjsAAAA5AAAAEAAAAAAAAAABACAAAAAPAQAAZHJzL3NoYXBleG1sLnhtbFBLBQYAAAAABgAG&#10;AFsBAAC5AwAAAAA=&#10;">
                  <v:fill on="t" focussize="0,0"/>
                  <v:stroke weight="7pt" color="#FFFFFF" miterlimit="8" joinstyle="miter" endcap="square"/>
                  <v:imagedata r:id="rId24" o:title=""/>
                  <o:lock v:ext="edit" aspectratio="t"/>
                </v:shape>
                <v:rect id="_x0000_s1026" o:spid="_x0000_s1026" o:spt="1" style="position:absolute;left:5030310;top:3526031;height:537016;width:1224136;v-text-anchor:middle;" fillcolor="#FFFFFF [3212]" filled="t" stroked="t" coordsize="21600,21600" o:gfxdata="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TdCU2/&#10;AAAA3AAAAA8AAAAAAAAAAQAgAAAAIgAAAGRycy9kb3ducmV2LnhtbFBLAQIUABQAAAAIAIdO4kAz&#10;LwWeOwAAADkAAAAQAAAAAAAAAAEAIAAAAA4BAABkcnMvc2hhcGV4bWwueG1sUEsFBgAAAAAGAAYA&#10;WwEAALgDAAAAAA==&#10;">
                  <v:fill on="t" focussize="0,0"/>
                  <v:stroke weight="2pt" color="#FFFFFF [3212]" joinstyle="round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4979670</wp:posOffset>
            </wp:positionV>
            <wp:extent cx="1736725" cy="1251585"/>
            <wp:effectExtent l="133350" t="114300" r="149225" b="158115"/>
            <wp:wrapNone/>
            <wp:docPr id="36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1635760</wp:posOffset>
            </wp:positionH>
            <wp:positionV relativeFrom="paragraph">
              <wp:posOffset>4988560</wp:posOffset>
            </wp:positionV>
            <wp:extent cx="1857375" cy="1245235"/>
            <wp:effectExtent l="133350" t="114300" r="142875" b="164465"/>
            <wp:wrapNone/>
            <wp:docPr id="3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图片 9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3794125</wp:posOffset>
            </wp:positionH>
            <wp:positionV relativeFrom="paragraph">
              <wp:posOffset>4989195</wp:posOffset>
            </wp:positionV>
            <wp:extent cx="1644650" cy="1248410"/>
            <wp:effectExtent l="133350" t="114300" r="146050" b="161290"/>
            <wp:wrapNone/>
            <wp:docPr id="3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图片 10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6" o:spt="202" type="#_x0000_t202" style="position:absolute;left:0pt;margin-left:-24.35pt;margin-top:338.6pt;height:24.2pt;width:127.6pt;mso-wrap-style:none;z-index:251804672;mso-width-relative:page;mso-height-relative:page;" filled="f" stroked="f" coordsize="21600,21600" o:gfxdata="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KDt3DnXAAAACwEAAA8AAAAAAAAAAQAgAAAAIgAAAGRycy9kb3ducmV2&#10;LnhtbFBLAQIUABQAAAAIAIdO4kDng0hviwEAAA4DAAAOAAAAAAAAAAEAIAAAACY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59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6" o:spt="202" type="#_x0000_t202" style="position:absolute;left:0pt;margin-left:136.65pt;margin-top:338.6pt;height:24.2pt;width:127.6pt;mso-wrap-style:none;z-index:251805696;mso-width-relative:page;mso-height-relative:page;" filled="f" stroked="f" coordsize="21600,21600" o:gfxdata="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EjDAVHXAAAACwEAAA8AAAAAAAAAAQAgAAAAIgAAAGRycy9kb3ducmV2&#10;LnhtbFBLAQIUABQAAAAIAIdO4kCFSYuViwEAAA4DAAAOAAAAAAAAAAEAIAAAACY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3792855</wp:posOffset>
                </wp:positionH>
                <wp:positionV relativeFrom="paragraph">
                  <wp:posOffset>4300220</wp:posOffset>
                </wp:positionV>
                <wp:extent cx="1620520" cy="307340"/>
                <wp:effectExtent l="0" t="0" r="0" b="0"/>
                <wp:wrapNone/>
                <wp:docPr id="360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298.65pt;margin-top:338.6pt;height:24.2pt;width:127.6pt;mso-wrap-style:none;z-index:251806720;mso-width-relative:page;mso-height-relative:page;" filled="f" stroked="f" coordsize="21600,21600" o:gfxdata="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DA8BIR2AAAAAsBAAAPAAAAAAAAAAEAIAAAACIAAABkcnMvZG93bnJl&#10;di54bWxQSwECFAAUAAAACACHTuJAfy/V4I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6438900</wp:posOffset>
                </wp:positionV>
                <wp:extent cx="1620520" cy="307340"/>
                <wp:effectExtent l="0" t="0" r="0" b="0"/>
                <wp:wrapNone/>
                <wp:docPr id="362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138.65pt;margin-top:507pt;height:24.2pt;width:127.6pt;mso-wrap-style:none;z-index:251808768;mso-width-relative:page;mso-height-relative:page;" filled="f" stroked="f" coordsize="21600,21600" o:gfxdata="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DhmpUQ2AAAAA0BAAAPAAAAAAAAAAEAIAAAACIAAABkcnMvZG93bnJl&#10;di54bWxQSwECFAAUAAAACACHTuJA+r0jzo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-321945</wp:posOffset>
                </wp:positionH>
                <wp:positionV relativeFrom="paragraph">
                  <wp:posOffset>6426200</wp:posOffset>
                </wp:positionV>
                <wp:extent cx="1620520" cy="307340"/>
                <wp:effectExtent l="0" t="0" r="0" b="0"/>
                <wp:wrapNone/>
                <wp:docPr id="36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6" o:spt="202" type="#_x0000_t202" style="position:absolute;left:0pt;margin-left:-25.35pt;margin-top:506pt;height:24.2pt;width:127.6pt;mso-wrap-style:none;z-index:251809792;mso-width-relative:page;mso-height-relative:page;" filled="f" stroked="f" coordsize="21600,21600" o:gfxdata="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DinwFLXAAAADQEAAA8AAAAAAAAAAQAgAAAAIgAAAGRycy9kb3ducmV2&#10;LnhtbFBLAQIUABQAAAAIAIdO4kCYd+A0iwEAAA4DAAAOAAAAAAAAAAEAIAAAACY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778510</wp:posOffset>
            </wp:positionV>
            <wp:extent cx="1736725" cy="1251585"/>
            <wp:effectExtent l="133350" t="114300" r="149225" b="158115"/>
            <wp:wrapNone/>
            <wp:docPr id="37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2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1251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1686560</wp:posOffset>
            </wp:positionH>
            <wp:positionV relativeFrom="paragraph">
              <wp:posOffset>786765</wp:posOffset>
            </wp:positionV>
            <wp:extent cx="1857375" cy="1245235"/>
            <wp:effectExtent l="133350" t="114300" r="142875" b="164465"/>
            <wp:wrapNone/>
            <wp:docPr id="37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2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3589" r="2610" b="9768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45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3844925</wp:posOffset>
            </wp:positionH>
            <wp:positionV relativeFrom="paragraph">
              <wp:posOffset>787400</wp:posOffset>
            </wp:positionV>
            <wp:extent cx="1644650" cy="1248410"/>
            <wp:effectExtent l="133350" t="114300" r="146050" b="161290"/>
            <wp:wrapNone/>
            <wp:docPr id="37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26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248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4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305.65pt;margin-top:173.15pt;height:24.2pt;width:127.6pt;mso-wrap-style:none;z-index:251813888;mso-width-relative:page;mso-height-relative:page;" filled="f" stroked="f" coordsize="21600,21600" o:gfxdata="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1hkzw9cAAAALAQAADwAAAAAAAAABACAAAAAiAAAAZHJzL2Rvd25yZXYu&#10;eG1sUEsBAhQAFAAAAAgAh07iQA3sWNiKAQAADgMAAA4AAAAAAAAAAQAgAAAAJgEAAGRycy9lMm9E&#10;b2MueG1sUEsFBgAAAAAGAAYAWQEAAC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2199005</wp:posOffset>
                </wp:positionV>
                <wp:extent cx="1620520" cy="307340"/>
                <wp:effectExtent l="0" t="0" r="0" b="0"/>
                <wp:wrapNone/>
                <wp:docPr id="365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26" o:spt="202" type="#_x0000_t202" style="position:absolute;left:0pt;margin-left:142.65pt;margin-top:173.15pt;height:24.2pt;width:127.6pt;mso-wrap-style:none;z-index:251814912;mso-width-relative:page;mso-height-relative:page;" filled="f" stroked="f" coordsize="21600,21600" o:gfxdata="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GUT/U3XAAAACwEAAA8AAAAAAAAAAQAgAAAAIgAAAGRycy9kb3ducmV2&#10;LnhtbFBLAQIUABQAAAAIAIdO4kBvJpsiiwEAAA4DAAAOAAAAAAAAAAEAIAAAACY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6426200</wp:posOffset>
                </wp:positionV>
                <wp:extent cx="1620520" cy="307340"/>
                <wp:effectExtent l="0" t="0" r="0" b="0"/>
                <wp:wrapNone/>
                <wp:docPr id="3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输入获奖说明文字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6" o:spt="202" type="#_x0000_t202" style="position:absolute;left:0pt;margin-left:301.65pt;margin-top:506pt;height:24.2pt;width:127.6pt;mso-wrap-style:none;z-index:251807744;mso-width-relative:page;mso-height-relative:page;" filled="f" stroked="f" coordsize="21600,21600" o:gfxdata="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DtZyBH2AAAAA0BAAAPAAAAAAAAAAEAIAAAACIAAABkcnMvZG93bnJl&#10;di54bWxQSwECFAAUAAAACACHTuJAHeUWGosBAAAOAwAADgAAAAAAAAABACAAAAAn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输入获奖说明文字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br w:type="page"/>
      </w:r>
    </w:p>
    <w:p>
      <w:pPr>
        <w:widowControl/>
        <w:jc w:val="center"/>
        <w:rPr>
          <w:rFonts w:ascii="微软雅黑" w:hAnsi="微软雅黑" w:eastAsia="微软雅黑"/>
          <w:color w:val="FF5050"/>
          <w:sz w:val="24"/>
          <w:szCs w:val="24"/>
        </w:rPr>
      </w:pPr>
      <w:r>
        <w:rPr>
          <w:rFonts w:ascii="微软雅黑" w:hAnsi="微软雅黑" w:eastAsia="微软雅黑"/>
          <w:color w:val="77933C" w:themeColor="accent3" w:themeShade="B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-327660</wp:posOffset>
                </wp:positionV>
                <wp:extent cx="3058795" cy="876300"/>
                <wp:effectExtent l="0" t="0" r="8255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8795" cy="876300"/>
                          <a:chOff x="0" y="0"/>
                          <a:chExt cx="4758073" cy="1363542"/>
                        </a:xfrm>
                      </wpg:grpSpPr>
                      <wps:wsp>
                        <wps:cNvPr id="489" name="椭圆 489"/>
                        <wps:cNvSpPr/>
                        <wps:spPr>
                          <a:xfrm>
                            <a:off x="2060619" y="128789"/>
                            <a:ext cx="886460" cy="886460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0" name="椭圆 490"/>
                        <wps:cNvSpPr/>
                        <wps:spPr>
                          <a:xfrm>
                            <a:off x="2408349" y="708338"/>
                            <a:ext cx="650875" cy="650875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1" name="椭圆 491"/>
                        <wps:cNvSpPr/>
                        <wps:spPr>
                          <a:xfrm>
                            <a:off x="3271234" y="721217"/>
                            <a:ext cx="401320" cy="401320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2" name="椭圆 492"/>
                        <wps:cNvSpPr/>
                        <wps:spPr>
                          <a:xfrm>
                            <a:off x="695459" y="0"/>
                            <a:ext cx="470535" cy="470535"/>
                          </a:xfrm>
                          <a:prstGeom prst="ellipse">
                            <a:avLst/>
                          </a:prstGeom>
                          <a:solidFill>
                            <a:srgbClr val="86D63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3" name="椭圆 493"/>
                        <wps:cNvSpPr/>
                        <wps:spPr>
                          <a:xfrm>
                            <a:off x="1262129" y="837127"/>
                            <a:ext cx="526415" cy="526415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4" name="椭圆 494"/>
                        <wps:cNvSpPr/>
                        <wps:spPr>
                          <a:xfrm>
                            <a:off x="1712890" y="1004552"/>
                            <a:ext cx="276225" cy="276225"/>
                          </a:xfrm>
                          <a:prstGeom prst="ellipse">
                            <a:avLst/>
                          </a:prstGeom>
                          <a:solidFill>
                            <a:srgbClr val="3D9A0E">
                              <a:alpha val="46667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5" name="椭圆 495"/>
                        <wps:cNvSpPr/>
                        <wps:spPr>
                          <a:xfrm>
                            <a:off x="0" y="412124"/>
                            <a:ext cx="950976" cy="950976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6" name="椭圆 496"/>
                        <wps:cNvSpPr/>
                        <wps:spPr>
                          <a:xfrm>
                            <a:off x="4481848" y="463640"/>
                            <a:ext cx="276225" cy="276225"/>
                          </a:xfrm>
                          <a:prstGeom prst="ellipse">
                            <a:avLst/>
                          </a:prstGeom>
                          <a:solidFill>
                            <a:srgbClr val="73B51B">
                              <a:alpha val="47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3.8pt;margin-top:-25.8pt;height:69pt;width:240.85pt;z-index:252081152;mso-width-relative:page;mso-height-relative:page;" coordsize="4758073,1363542" o:gfxdata="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">
                <o:lock v:ext="edit" aspectratio="f"/>
                <v:shape id="_x0000_s1026" o:spid="_x0000_s1026" o:spt="3" type="#_x0000_t3" style="position:absolute;left:2060619;top:128789;height:886460;width:886460;v-text-anchor:middle;" fillcolor="#73B51B" filled="t" stroked="f" coordsize="21600,21600" o:gfxdata="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7wle74A&#10;AADcAAAADwAAAAAAAAABACAAAAAiAAAAZHJzL2Rvd25yZXYueG1sUEsBAhQAFAAAAAgAh07iQDMv&#10;BZ47AAAAOQAAABAAAAAAAAAAAQAgAAAADQEAAGRycy9zaGFwZXhtbC54bWxQSwUGAAAAAAYABgBb&#10;AQAAtwMAAAAA&#10;">
                  <v:fill on="t" opacity="30801f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2408349;top:708338;height:650875;width:650875;v-text-anchor:middle;" fillcolor="#3D9A0E" filled="t" stroked="f" coordsize="21600,21600" o:gfxdata="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3RIXi8AAAA&#10;3AAAAA8AAAAAAAAAAQAgAAAAIgAAAGRycy9kb3ducmV2LnhtbFBLAQIUABQAAAAIAIdO4kAzLwWe&#10;OwAAADkAAAAQAAAAAAAAAAEAIAAAAAsBAABkcnMvc2hhcGV4bWwueG1sUEsFBgAAAAAGAAYAWwEA&#10;ALUDAAAAAA==&#10;">
                  <v:fill on="t" opacity="30583f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3271234;top:721217;height:401320;width:401320;v-text-anchor:middle;" fillcolor="#3D9A0E" filled="t" stroked="f" coordsize="21600,21600" o:gfxdata="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dhOO/&#10;AAAA3AAAAA8AAAAAAAAAAQAgAAAAIgAAAGRycy9kb3ducmV2LnhtbFBLAQIUABQAAAAIAIdO4kAz&#10;LwWeOwAAADkAAAAQAAAAAAAAAAEAIAAAAA4BAABkcnMvc2hhcGV4bWwueG1sUEsFBgAAAAAGAAYA&#10;WwEAALgDAAAAAA==&#10;">
                  <v:fill on="t" opacity="30583f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695459;top:0;height:470535;width:470535;v-text-anchor:middle;" fillcolor="#86D636" filled="t" stroked="f" coordsize="21600,21600" o:gfxdata="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04qZb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1262129;top:837127;height:526415;width:526415;v-text-anchor:middle;" fillcolor="#73B51B" filled="t" stroked="f" coordsize="21600,21600" o:gfxdata="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NhEy/&#10;AAAA3AAAAA8AAAAAAAAAAQAgAAAAIgAAAGRycy9kb3ducmV2LnhtbFBLAQIUABQAAAAIAIdO4kAz&#10;LwWeOwAAADkAAAAQAAAAAAAAAAEAIAAAAA4BAABkcnMvc2hhcGV4bWwueG1sUEsFBgAAAAAGAAYA&#10;WwEAALgDAAAAAA==&#10;">
                  <v:fill on="t" opacity="30801f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1712890;top:1004552;height:276225;width:276225;v-text-anchor:middle;" fillcolor="#3D9A0E" filled="t" stroked="f" coordsize="21600,21600" o:gfxdata="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qJ3u/&#10;AAAA3AAAAA8AAAAAAAAAAQAgAAAAIgAAAGRycy9kb3ducmV2LnhtbFBLAQIUABQAAAAIAIdO4kAz&#10;LwWeOwAAADkAAAAQAAAAAAAAAAEAIAAAAA4BAABkcnMvc2hhcGV4bWwueG1sUEsFBgAAAAAGAAYA&#10;WwEAALgDAAAAAA==&#10;">
                  <v:fill on="t" opacity="30583f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412124;height:950976;width:950976;v-text-anchor:middle;" fillcolor="#73B51B" filled="t" stroked="f" coordsize="21600,21600" o:gfxdata="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KLmj&#10;wAAAANwAAAAPAAAAAAAAAAEAIAAAACIAAABkcnMvZG93bnJldi54bWxQSwECFAAUAAAACACHTuJA&#10;My8FnjsAAAA5AAAAEAAAAAAAAAABACAAAAAPAQAAZHJzL3NoYXBleG1sLnhtbFBLBQYAAAAABgAG&#10;AFsBAAC5AwAAAAA=&#10;">
                  <v:fill on="t" opacity="30801f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4481848;top:463640;height:276225;width:276225;v-text-anchor:middle;" fillcolor="#73B51B" filled="t" stroked="f" coordsize="21600,21600" o:gfxdata="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/on1L4A&#10;AADcAAAADwAAAAAAAAABACAAAAAiAAAAZHJzL2Rvd25yZXYueG1sUEsBAhQAFAAAAAgAh07iQDMv&#10;BZ47AAAAOQAAABAAAAAAAAAAAQAgAAAADQEAAGRycy9zaGFwZXhtbC54bWxQSwUGAAAAAAYABgBb&#10;AQAAtwMAAAAA&#10;">
                  <v:fill on="t" opacity="30801f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124460</wp:posOffset>
                </wp:positionV>
                <wp:extent cx="1712595" cy="699135"/>
                <wp:effectExtent l="0" t="0" r="0" b="5715"/>
                <wp:wrapNone/>
                <wp:docPr id="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C535"/>
                                <w:sz w:val="56"/>
                                <w:szCs w:val="56"/>
                              </w:rPr>
                              <w:t>寄语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.5pt;margin-top:9.8pt;height:55.05pt;width:134.85pt;z-index:252132352;mso-width-relative:page;mso-height-relative:page;" filled="f" stroked="f" coordsize="21600,21600" o:gfxdata="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ARRby1gAAAAkBAAAPAAAAAAAAAAEAIAAAACIAAABk&#10;cnMvZG93bnJldi54bWxQSwECFAAUAAAACACHTuJAzoCKvggCAADcAwAADgAAAAAAAAABACAAAAAl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80C535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C535"/>
                          <w:sz w:val="56"/>
                          <w:szCs w:val="56"/>
                        </w:rPr>
                        <w:t>寄语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FF5050"/>
          <w:sz w:val="24"/>
          <w:szCs w:val="24"/>
        </w:rPr>
        <w:drawing>
          <wp:anchor distT="0" distB="0" distL="114300" distR="114300" simplePos="0" relativeHeight="252134400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255270</wp:posOffset>
            </wp:positionV>
            <wp:extent cx="618490" cy="542290"/>
            <wp:effectExtent l="19050" t="0" r="67310" b="67310"/>
            <wp:wrapNone/>
            <wp:docPr id="73" name="图片 73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FF5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-1137920</wp:posOffset>
                </wp:positionH>
                <wp:positionV relativeFrom="paragraph">
                  <wp:posOffset>375285</wp:posOffset>
                </wp:positionV>
                <wp:extent cx="810895" cy="373380"/>
                <wp:effectExtent l="0" t="0" r="122555" b="12192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6pt;margin-top:29.55pt;height:29.4pt;width:63.85pt;z-index:252133376;v-text-anchor:middle;mso-width-relative:page;mso-height-relative:page;" fillcolor="#80C535" filled="t" stroked="f" coordsize="21600,21600" o:gfxdata="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Fqy2dfXAAAACwEAAA8AAAAAAAAAAQAgAAAAIgAAAGRycy9kb3ducmV2LnhtbFBL&#10;AQIUABQAAAAIAIdO4kADu3NRogIAACgFAAAOAAAAAAAAAAEAIAAAACYBAABkcnMvZTJvRG9jLnht&#10;bFBLBQYAAAAABgAGAFkBAAA6BgAAAAA=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-229870</wp:posOffset>
                </wp:positionV>
                <wp:extent cx="6979285" cy="9607550"/>
                <wp:effectExtent l="0" t="0" r="12065" b="12700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8.1pt;height:756.5pt;width:549.55pt;mso-position-horizontal-relative:margin;mso-position-vertical-relative:margin;z-index:-251201536;v-text-anchor:middle;mso-width-relative:page;mso-height-relative:page;" fillcolor="#FFFFFF" filled="t" stroked="t" coordsize="21600,21600" arcsize="0.0281944444444444" o:gfxdata="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8Drq3aAAAADQEAAA8AAAAAAAAAAQAgAAAAIgAAAGRycy9k&#10;b3ducmV2LnhtbFBLAQIUABQAAAAIAIdO4kAYYbFJcgIAAMcEAAAOAAAAAAAAAAEAIAAAACkBAABk&#10;cnMvZTJvRG9jLnhtbFBLBQYAAAAABgAGAFkBAAANBgAAAAA=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</w:p>
    <w:p>
      <w:pPr>
        <w:widowControl/>
        <w:jc w:val="center"/>
        <w:rPr>
          <w:rFonts w:ascii="微软雅黑" w:hAnsi="微软雅黑" w:eastAsia="微软雅黑"/>
          <w:color w:val="FF5050"/>
          <w:sz w:val="24"/>
          <w:szCs w:val="24"/>
        </w:rPr>
      </w:pPr>
      <w:r>
        <w:rPr>
          <w:rFonts w:hint="eastAsia" w:ascii="微软雅黑" w:hAnsi="微软雅黑" w:eastAsia="微软雅黑"/>
          <w:color w:val="FF5050"/>
          <w:sz w:val="24"/>
          <w:szCs w:val="24"/>
        </w:rPr>
        <w:t xml:space="preserve">       </w:t>
      </w:r>
    </w:p>
    <w:p>
      <w:pPr>
        <w:widowControl/>
        <w:jc w:val="center"/>
        <w:rPr>
          <w:rFonts w:ascii="微软雅黑" w:hAnsi="微软雅黑" w:eastAsia="微软雅黑"/>
          <w:color w:val="FF5050"/>
          <w:sz w:val="24"/>
          <w:szCs w:val="24"/>
        </w:rPr>
      </w:pPr>
    </w:p>
    <w:p>
      <w:pPr>
        <w:widowControl/>
        <w:ind w:firstLine="120" w:firstLineChars="50"/>
        <w:jc w:val="left"/>
        <w:rPr>
          <w:rFonts w:ascii="微软雅黑" w:hAnsi="微软雅黑" w:eastAsia="微软雅黑"/>
          <w:b/>
          <w:color w:val="595959" w:themeColor="text1" w:themeTint="A6"/>
          <w:sz w:val="40"/>
          <w:szCs w:val="4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69A12B"/>
          <w:sz w:val="24"/>
          <w:szCs w:val="24"/>
        </w:rPr>
        <w:drawing>
          <wp:anchor distT="0" distB="0" distL="114300" distR="114300" simplePos="0" relativeHeight="252046336" behindDoc="0" locked="0" layoutInCell="1" allowOverlap="1">
            <wp:simplePos x="0" y="0"/>
            <wp:positionH relativeFrom="column">
              <wp:posOffset>-379730</wp:posOffset>
            </wp:positionH>
            <wp:positionV relativeFrom="paragraph">
              <wp:posOffset>143510</wp:posOffset>
            </wp:positionV>
            <wp:extent cx="337820" cy="290195"/>
            <wp:effectExtent l="0" t="0" r="5080" b="0"/>
            <wp:wrapNone/>
            <wp:docPr id="552" name="图片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图片 5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69A12B"/>
          <w:sz w:val="40"/>
          <w:szCs w:val="40"/>
        </w:rPr>
        <w:t xml:space="preserve">老师评语 </w:t>
      </w:r>
      <w:r>
        <w:rPr>
          <w:rFonts w:hint="eastAsia" w:ascii="微软雅黑" w:hAnsi="微软雅黑" w:eastAsia="微软雅黑"/>
          <w:b/>
          <w:color w:val="595959" w:themeColor="text1" w:themeTint="A6"/>
          <w:sz w:val="40"/>
          <w:szCs w:val="4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          </w:t>
      </w:r>
    </w:p>
    <w:p>
      <w:pPr>
        <w:ind w:left="120" w:leftChars="57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你是一个有智慧的男孩，有一颗善良的心，时时处处为别人着想，老师个性欣赏你，你以强烈的职责心出色地完成老师交办的各项工作。你博览群书，总会有真知灼见不凡的谈吐。期望你能敞开心扉，常常与老师父母说说心里话。</w:t>
      </w:r>
    </w:p>
    <w:p>
      <w:pP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236855</wp:posOffset>
                </wp:positionV>
                <wp:extent cx="4872990" cy="0"/>
                <wp:effectExtent l="0" t="0" r="23495" b="19050"/>
                <wp:wrapNone/>
                <wp:docPr id="90" name="直接连接符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9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6.6pt;margin-top:18.65pt;height:0pt;width:383.7pt;z-index:251987968;mso-width-relative:page;mso-height-relative:page;" filled="f" stroked="t" coordsize="21600,21600" o:gfxdata="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IzlOv9YAAAAIAQAADwAAAAAAAAABACAAAAAiAAAAZHJzL2Rvd25yZXYu&#10;eG1sUEsBAhQAFAAAAAgAh07iQG572HTEAQAATgMAAA4AAAAAAAAAAQAgAAAAJQEAAGRycy9lMm9E&#10;b2MueG1sUEsFBgAAAAAGAAYAWQEAAFsFAAAAAA==&#10;">
                <v:fill on="f" focussize="0,0"/>
                <v:stroke weight="1pt" color="#73B51B [3204]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　  </w:t>
      </w:r>
    </w:p>
    <w:p>
      <w:pPr>
        <w:ind w:left="210" w:leftChars="100"/>
        <w:rPr>
          <w:rFonts w:ascii="微软雅黑" w:hAnsi="微软雅黑" w:eastAsia="微软雅黑"/>
          <w:b/>
          <w:color w:val="595959" w:themeColor="text1" w:themeTint="A6"/>
          <w:sz w:val="40"/>
          <w:szCs w:val="40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69A12B"/>
          <w:sz w:val="24"/>
          <w:szCs w:val="24"/>
        </w:rPr>
        <w:drawing>
          <wp:anchor distT="0" distB="0" distL="114300" distR="114300" simplePos="0" relativeHeight="252170240" behindDoc="0" locked="0" layoutInCell="1" allowOverlap="1">
            <wp:simplePos x="0" y="0"/>
            <wp:positionH relativeFrom="column">
              <wp:posOffset>-379730</wp:posOffset>
            </wp:positionH>
            <wp:positionV relativeFrom="paragraph">
              <wp:posOffset>160655</wp:posOffset>
            </wp:positionV>
            <wp:extent cx="337820" cy="290195"/>
            <wp:effectExtent l="0" t="0" r="5080" b="0"/>
            <wp:wrapNone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28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69A12B"/>
          <w:sz w:val="40"/>
          <w:szCs w:val="40"/>
        </w:rPr>
        <w:t>家长寄语</w:t>
      </w:r>
    </w:p>
    <w:p>
      <w:pPr>
        <w:ind w:left="210" w:leftChars="100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孝敬父母，对人有礼貌，有进取心，是大家族中公认的好孩子。但学习方面的主动性有待加强，四年级的成绩不太理想。希望甄优秀在新的学期里在老师和家长的教导下秉承严谨、了学的作风，上课认真听讲、课后仔细及时的完成老师布置的作业，在新学期里总结经验思考自己的学习方法，再加上努力认真的学习，认真及时完成作业，一定能把成绩提高。</w:t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206375</wp:posOffset>
                </wp:positionV>
                <wp:extent cx="4872355" cy="0"/>
                <wp:effectExtent l="0" t="0" r="23495" b="19050"/>
                <wp:wrapNone/>
                <wp:docPr id="91" name="直接连接符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73B51B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.15pt;margin-top:16.25pt;height:0pt;width:383.65pt;z-index:251990016;mso-width-relative:page;mso-height-relative:page;" filled="f" stroked="t" coordsize="21600,21600" o:gfxdata="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GdKDm2AAAAAgBAAAPAAAAAAAAAAEAIAAAACIAAABkcnMvZG93bnJl&#10;di54bWxQSwECFAAUAAAACACHTuJA+tv3RsQBAABOAwAADgAAAAAAAAABACAAAAAnAQAAZHJzL2Uy&#10;b0RvYy54bWxQSwUGAAAAAAYABgBZAQAAXQUAAAAA&#10;">
                <v:fill on="f" focussize="0,0"/>
                <v:stroke weight="1pt" color="#73B51B [3204]" joinstyle="round" dashstyle="dash"/>
                <v:imagedata o:title=""/>
                <o:lock v:ext="edit" aspectratio="f"/>
              </v:line>
            </w:pict>
          </mc:Fallback>
        </mc:AlternateContent>
      </w:r>
    </w:p>
    <w:p>
      <w:pPr>
        <w:ind w:left="210" w:leftChars="100"/>
        <w:rPr>
          <w:rFonts w:ascii="微软雅黑" w:hAnsi="微软雅黑" w:eastAsia="微软雅黑"/>
          <w:b/>
          <w:color w:val="69A12B"/>
          <w:sz w:val="40"/>
          <w:szCs w:val="40"/>
        </w:rPr>
      </w:pP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9174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2324100</wp:posOffset>
            </wp:positionV>
            <wp:extent cx="7775575" cy="111379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69A12B"/>
          <w:sz w:val="24"/>
          <w:szCs w:val="24"/>
        </w:rPr>
        <w:drawing>
          <wp:anchor distT="0" distB="0" distL="114300" distR="114300" simplePos="0" relativeHeight="252172288" behindDoc="0" locked="0" layoutInCell="1" allowOverlap="1">
            <wp:simplePos x="0" y="0"/>
            <wp:positionH relativeFrom="column">
              <wp:posOffset>-379730</wp:posOffset>
            </wp:positionH>
            <wp:positionV relativeFrom="paragraph">
              <wp:posOffset>146685</wp:posOffset>
            </wp:positionV>
            <wp:extent cx="337820" cy="290195"/>
            <wp:effectExtent l="0" t="0" r="508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69A12B"/>
          <w:sz w:val="40"/>
          <w:szCs w:val="40"/>
        </w:rPr>
        <w:t>我的梦想</w:t>
      </w:r>
    </w:p>
    <w:p>
      <w:pPr>
        <w:ind w:left="210" w:leftChars="100"/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一个人总会有自己的梦想和目标，没有梦想的人就像是一艘破旧的木船什都没有，只有随风四处漂流，没有理想的人内心空虚，是一层没有灵魂的躯壳而已。</w:t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drawing>
          <wp:anchor distT="0" distB="0" distL="114300" distR="114300" simplePos="0" relativeHeight="252201984" behindDoc="0" locked="0" layoutInCell="1" allowOverlap="1">
            <wp:simplePos x="0" y="0"/>
            <wp:positionH relativeFrom="margin">
              <wp:posOffset>-1040130</wp:posOffset>
            </wp:positionH>
            <wp:positionV relativeFrom="margin">
              <wp:posOffset>7814945</wp:posOffset>
            </wp:positionV>
            <wp:extent cx="3016250" cy="1016000"/>
            <wp:effectExtent l="0" t="0" r="0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42220" flipH="1">
                      <a:off x="0" y="0"/>
                      <a:ext cx="30162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421640</wp:posOffset>
                </wp:positionV>
                <wp:extent cx="810895" cy="373380"/>
                <wp:effectExtent l="0" t="0" r="122555" b="121920"/>
                <wp:wrapNone/>
                <wp:docPr id="8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33.2pt;height:29.4pt;width:63.85pt;z-index:252145664;v-text-anchor:middle;mso-width-relative:page;mso-height-relative:page;" fillcolor="#80C535" filled="t" stroked="f" coordsize="21600,21600" o:gfxdata="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Wp5FY9kAAAALAQAADwAAAAAAAAABACAAAAAiAAAAZHJzL2Rvd25yZXYueG1s&#10;UEsBAhQAFAAAAAgAh07iQADp1YGiAgAAKAUAAA4AAAAAAAAAAQAgAAAAKAEAAGRycy9lMm9Eb2Mu&#10;eG1sUEsFBgAAAAAGAAYAWQEAADwGAAAAAA==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146688" behindDoc="0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301625</wp:posOffset>
            </wp:positionV>
            <wp:extent cx="618490" cy="542290"/>
            <wp:effectExtent l="19050" t="0" r="67310" b="67310"/>
            <wp:wrapNone/>
            <wp:docPr id="82" name="图片 82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170815</wp:posOffset>
                </wp:positionV>
                <wp:extent cx="1712595" cy="699135"/>
                <wp:effectExtent l="0" t="0" r="0" b="5715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C535"/>
                                <w:sz w:val="56"/>
                                <w:szCs w:val="56"/>
                              </w:rPr>
                              <w:t>我的爱好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9pt;margin-top:13.45pt;height:55.05pt;width:134.85pt;z-index:252144640;mso-width-relative:page;mso-height-relative:page;" filled="f" stroked="f" coordsize="21600,21600" o:gfxdata="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UuKuHWAAAACQEAAA8AAAAAAAAAAQAgAAAAIgAAAGRy&#10;cy9kb3ducmV2LnhtbFBLAQIUABQAAAAIAIdO4kC3zjG8BwIAANwDAAAOAAAAAAAAAAEAIAAAACUB&#10;AABkcnMvZTJvRG9jLnhtbFBLBQYAAAAABgAGAFkBAACe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C535"/>
                          <w:sz w:val="56"/>
                          <w:szCs w:val="56"/>
                        </w:rPr>
                        <w:t>我的爱好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-233045</wp:posOffset>
                </wp:positionV>
                <wp:extent cx="6979285" cy="9607550"/>
                <wp:effectExtent l="0" t="0" r="12065" b="12700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8.35pt;height:756.5pt;width:549.55pt;mso-position-horizontal-relative:margin;mso-position-vertical-relative:margin;z-index:-251198464;v-text-anchor:middle;mso-width-relative:page;mso-height-relative:page;" fillcolor="#FFFFFF" filled="t" stroked="t" coordsize="21600,21600" arcsize="0.0281944444444444" o:gfxdata="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amGHR2gAAAA0BAAAPAAAAAAAAAAEAIAAAACIAAABkcnMv&#10;ZG93bnJldi54bWxQSwECFAAUAAAACACHTuJAkUY8+nMCAADHBAAADgAAAAAAAAABACAAAAApAQAA&#10;ZHJzL2Uyb0RvYy54bWxQSwUGAAAAAAYABgBZAQAADgYAAAAA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                                                                                         </w:t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4110990</wp:posOffset>
                </wp:positionV>
                <wp:extent cx="1339215" cy="746760"/>
                <wp:effectExtent l="0" t="0" r="0" b="0"/>
                <wp:wrapNone/>
                <wp:docPr id="5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  <w:lang w:eastAsia="zh-CN"/>
                              </w:rPr>
                              <w:t>打羽毛球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6pt;margin-top:323.7pt;height:58.8pt;width:105.45pt;z-index:252024832;mso-width-relative:page;mso-height-relative:page;" filled="f" stroked="f" coordsize="21600,21600" o:gfxdata="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El/ttcAAAAKAQAADwAAAAAAAAABACAAAAAi&#10;AAAAZHJzL2Rvd25yZXYueG1sUEsBAhQAFAAAAAgAh07iQJax1L8LAgAA3QMAAA4AAAAAAAAAAQAg&#10;AAAAJg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/>
                          <w:b/>
                          <w:color w:val="69A02C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9A02C"/>
                          <w:sz w:val="40"/>
                          <w:szCs w:val="40"/>
                          <w:lang w:eastAsia="zh-CN"/>
                        </w:rPr>
                        <w:t>打羽毛球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2665730</wp:posOffset>
            </wp:positionH>
            <wp:positionV relativeFrom="paragraph">
              <wp:posOffset>1905</wp:posOffset>
            </wp:positionV>
            <wp:extent cx="2137410" cy="2205355"/>
            <wp:effectExtent l="38100" t="38100" r="34290" b="42545"/>
            <wp:wrapNone/>
            <wp:docPr id="3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5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205355"/>
                    </a:xfrm>
                    <a:prstGeom prst="ellipse">
                      <a:avLst/>
                    </a:prstGeom>
                    <a:ln w="38100">
                      <a:solidFill>
                        <a:srgbClr val="86D63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4851400</wp:posOffset>
                </wp:positionH>
                <wp:positionV relativeFrom="paragraph">
                  <wp:posOffset>1347470</wp:posOffset>
                </wp:positionV>
                <wp:extent cx="772160" cy="746760"/>
                <wp:effectExtent l="0" t="0" r="0" b="0"/>
                <wp:wrapNone/>
                <wp:docPr id="53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  <w:t>游泳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2pt;margin-top:106.1pt;height:58.8pt;width:60.8pt;z-index:252028928;mso-width-relative:page;mso-height-relative:page;" filled="f" stroked="f" coordsize="21600,21600" o:gfxdata="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yEUFd2QAAAAsBAAAPAAAAAAAAAAEAIAAAACIA&#10;AABkcnMvZG93bnJldi54bWxQSwECFAAUAAAACACHTuJA+PPqnAgCAADcAwAADgAAAAAAAAABACAA&#10;AAAoAQAAZHJzL2Uyb0RvYy54bWxQSwUGAAAAAAYABgBZAQAAo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2867660</wp:posOffset>
            </wp:positionH>
            <wp:positionV relativeFrom="paragraph">
              <wp:posOffset>2585720</wp:posOffset>
            </wp:positionV>
            <wp:extent cx="2369185" cy="2369185"/>
            <wp:effectExtent l="38100" t="38100" r="31115" b="31115"/>
            <wp:wrapNone/>
            <wp:docPr id="37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13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r="11444"/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236918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4177665</wp:posOffset>
                </wp:positionV>
                <wp:extent cx="772160" cy="746760"/>
                <wp:effectExtent l="0" t="0" r="0" b="0"/>
                <wp:wrapNone/>
                <wp:docPr id="5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  <w:t>书法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10.95pt;margin-top:328.95pt;height:58.8pt;width:60.8pt;z-index:252033024;mso-width-relative:page;mso-height-relative:page;" filled="f" stroked="f" coordsize="21600,21600" o:gfxdata="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yImTDZAAAACwEAAA8AAAAAAAAAAQAgAAAAIgAA&#10;AGRycy9kb3ducmV2LnhtbFBLAQIUABQAAAAIAIdO4kA8LD7LBwIAANwDAAAOAAAAAAAAAAEAIAAA&#10;ACgBAABkcnMvZTJvRG9jLnhtbFBLBQYAAAAABgAGAFkBAACh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  <w:t>书法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2156460</wp:posOffset>
            </wp:positionH>
            <wp:positionV relativeFrom="paragraph">
              <wp:posOffset>5240655</wp:posOffset>
            </wp:positionV>
            <wp:extent cx="2752090" cy="2807335"/>
            <wp:effectExtent l="38100" t="38100" r="29210" b="31115"/>
            <wp:wrapNone/>
            <wp:docPr id="3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4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2807335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4793615</wp:posOffset>
                </wp:positionH>
                <wp:positionV relativeFrom="paragraph">
                  <wp:posOffset>7303770</wp:posOffset>
                </wp:positionV>
                <wp:extent cx="772160" cy="746760"/>
                <wp:effectExtent l="0" t="0" r="0" b="0"/>
                <wp:wrapNone/>
                <wp:docPr id="5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  <w:t>足球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7.45pt;margin-top:575.1pt;height:58.8pt;width:60.8pt;z-index:252030976;mso-width-relative:page;mso-height-relative:page;" filled="f" stroked="f" coordsize="21600,21600" o:gfxdata="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SMEjNkAAAANAQAADwAAAAAAAAABACAAAAAiAAAA&#10;ZHJzL2Rvd25yZXYueG1sUEsBAhQAFAAAAAgAh07iQITlgrEGAgAA3AMAAA4AAAAAAAAAAQAgAAAA&#10;KA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  <w:t>足球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7012940</wp:posOffset>
                </wp:positionV>
                <wp:extent cx="772160" cy="746760"/>
                <wp:effectExtent l="0" t="0" r="0" b="0"/>
                <wp:wrapNone/>
                <wp:docPr id="5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69A02C"/>
                                <w:sz w:val="40"/>
                                <w:szCs w:val="40"/>
                              </w:rPr>
                              <w:t>画画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.9pt;margin-top:552.2pt;height:58.8pt;width:60.8pt;z-index:252026880;mso-width-relative:page;mso-height-relative:page;" filled="f" stroked="f" coordsize="21600,21600" o:gfxdata="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03vb9gAAAAMAQAADwAAAAAAAAABACAAAAAiAAAA&#10;ZHJzL2Rvd25yZXYueG1sUEsBAhQAFAAAAAgAh07iQEA6VuYHAgAA3AMAAA4AAAAAAAAAAQAgAAAA&#10;JwEAAGRycy9lMm9Eb2MueG1sUEsFBgAAAAAGAAYAWQEAAK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69A02C"/>
                          <w:sz w:val="40"/>
                          <w:szCs w:val="40"/>
                        </w:rPr>
                        <w:t>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4968240</wp:posOffset>
            </wp:positionV>
            <wp:extent cx="2073275" cy="2047240"/>
            <wp:effectExtent l="38100" t="38100" r="41275" b="29210"/>
            <wp:wrapNone/>
            <wp:docPr id="3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2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47240"/>
                    </a:xfrm>
                    <a:prstGeom prst="ellipse">
                      <a:avLst/>
                    </a:prstGeom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93792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8267700</wp:posOffset>
            </wp:positionV>
            <wp:extent cx="7775575" cy="111379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1031875</wp:posOffset>
            </wp:positionV>
            <wp:extent cx="3065145" cy="3064510"/>
            <wp:effectExtent l="38100" t="38100" r="40005" b="40640"/>
            <wp:wrapNone/>
            <wp:docPr id="376" name="图片 3" descr="C:\Users\Administrator\Desktop\举报图.jpg举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3" descr="C:\Users\Administrator\Desktop\举报图.jpg举报图"/>
                    <pic:cNvPicPr preferRelativeResize="0">
                      <a:picLocks noChangeAspect="1"/>
                    </pic:cNvPicPr>
                  </pic:nvPicPr>
                  <pic:blipFill>
                    <a:blip r:embed="rId33">
                      <a:lum bright="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3064510"/>
                    </a:xfrm>
                    <a:prstGeom prst="ellipse">
                      <a:avLst/>
                    </a:prstGeom>
                    <a:blipFill rotWithShape="1">
                      <a:blip r:embed="rId34"/>
                      <a:stretch>
                        <a:fillRect/>
                      </a:stretch>
                    </a:blipFill>
                    <a:ln w="38100">
                      <a:solidFill>
                        <a:srgbClr val="82C836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  <w:bookmarkStart w:id="0" w:name="_GoBack"/>
      <w:bookmarkEnd w:id="0"/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60960</wp:posOffset>
            </wp:positionV>
            <wp:extent cx="2048510" cy="1278255"/>
            <wp:effectExtent l="76200" t="76200" r="142240" b="131445"/>
            <wp:wrapNone/>
            <wp:docPr id="3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6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27825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paragraph">
                  <wp:posOffset>184150</wp:posOffset>
                </wp:positionV>
                <wp:extent cx="1712595" cy="699135"/>
                <wp:effectExtent l="0" t="0" r="0" b="5715"/>
                <wp:wrapNone/>
                <wp:docPr id="8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80C535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80C535"/>
                                <w:sz w:val="56"/>
                                <w:szCs w:val="56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9pt;margin-top:14.5pt;height:55.05pt;width:134.85pt;z-index:252148736;mso-width-relative:page;mso-height-relative:page;" filled="f" stroked="f" coordsize="21600,21600" o:gfxdata="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hWF/S1QAAAAkBAAAPAAAAAAAAAAEAIAAAACIAAABk&#10;cnMvZG93bnJldi54bWxQSwECFAAUAAAACACHTuJAb0EBKQkCAADcAwAADgAAAAAAAAABACAAAAAk&#10;AQAAZHJzL2Uyb0RvYy54bWxQSwUGAAAAAAYABgBZAQAAn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80C535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80C535"/>
                          <w:sz w:val="56"/>
                          <w:szCs w:val="56"/>
                        </w:rPr>
                        <w:t>社会实践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150784" behindDoc="0" locked="0" layoutInCell="1" allowOverlap="1">
            <wp:simplePos x="0" y="0"/>
            <wp:positionH relativeFrom="column">
              <wp:posOffset>-524510</wp:posOffset>
            </wp:positionH>
            <wp:positionV relativeFrom="paragraph">
              <wp:posOffset>314960</wp:posOffset>
            </wp:positionV>
            <wp:extent cx="618490" cy="542290"/>
            <wp:effectExtent l="19050" t="0" r="67310" b="67310"/>
            <wp:wrapNone/>
            <wp:docPr id="85" name="图片 85" descr="C:\Users\Administrator\Desktop\两叶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C:\Users\Administrator\Desktop\两叶子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321742">
                      <a:off x="0" y="0"/>
                      <a:ext cx="6184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5400" dist="76200" dir="2700000" algn="tl" rotWithShape="0">
                        <a:srgbClr val="538022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434975</wp:posOffset>
                </wp:positionV>
                <wp:extent cx="810895" cy="373380"/>
                <wp:effectExtent l="0" t="0" r="122555" b="12192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73380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  <a:effectLst>
                          <a:outerShdw blurRad="50800" dist="76200" dir="2700000" algn="tl" rotWithShape="0">
                            <a:srgbClr val="538022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34.25pt;height:29.4pt;width:63.85pt;z-index:252149760;v-text-anchor:middle;mso-width-relative:page;mso-height-relative:page;" fillcolor="#80C535" filled="t" stroked="f" coordsize="21600,21600" o:gfxdata="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MmFKNLZAAAACwEAAA8AAAAAAAAAAQAgAAAAIgAAAGRycy9kb3ducmV2Lnht&#10;bFBLAQIUABQAAAAIAIdO4kAIZxEcowIAACgFAAAOAAAAAAAAAAEAIAAAACgBAABkcnMvZTJvRG9j&#10;LnhtbFBLBQYAAAAABgAGAFkBAAA9BgAAAAA=&#10;">
                <v:fill on="t" focussize="0,0"/>
                <v:stroke on="f" weight="2pt"/>
                <v:imagedata o:title=""/>
                <o:lock v:ext="edit" aspectratio="f"/>
                <v:shadow on="t" color="#538022" opacity="26214f" offset="4.24267716535433pt,4.24267716535433pt" origin="-32768f,-32768f" matrix="65536f,0f,0f,65536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23136" behindDoc="1" locked="0" layoutInCell="1" allowOverlap="1">
                <wp:simplePos x="0" y="0"/>
                <wp:positionH relativeFrom="margin">
                  <wp:posOffset>-852170</wp:posOffset>
                </wp:positionH>
                <wp:positionV relativeFrom="margin">
                  <wp:posOffset>-220980</wp:posOffset>
                </wp:positionV>
                <wp:extent cx="6979285" cy="9607550"/>
                <wp:effectExtent l="0" t="0" r="12065" b="12700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9285" cy="9607550"/>
                        </a:xfrm>
                        <a:prstGeom prst="roundRect">
                          <a:avLst>
                            <a:gd name="adj" fmla="val 282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3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67.1pt;margin-top:-17.4pt;height:756.5pt;width:549.55pt;mso-position-horizontal-relative:margin;mso-position-vertical-relative:margin;z-index:-251193344;v-text-anchor:middle;mso-width-relative:page;mso-height-relative:page;" fillcolor="#FFFFFF" filled="t" stroked="t" coordsize="21600,21600" arcsize="0.0281944444444444" o:gfxdata="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NQ1Aj2gAAAA0BAAAPAAAAAAAAAAEAIAAAACIAAABkcnMv&#10;ZG93bnJldi54bWxQSwECFAAUAAAACACHTuJAB159FHMCAADHBAAADgAAAAAAAAABACAAAAApAQAA&#10;ZHJzL2Uyb0RvYy54bWxQSwUGAAAAAAYABgBZAQAADgYAAAAA&#10;">
                <v:fill on="t" focussize="0,0"/>
                <v:stroke weight="1.5pt" color="#9BBB59 [3206]" joinstyle="round" dashstyle="dash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                                                                                                                                                </w:t>
      </w:r>
    </w:p>
    <w:p>
      <w:pPr>
        <w:widowControl/>
        <w:jc w:val="left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7466330</wp:posOffset>
                </wp:positionV>
                <wp:extent cx="1210310" cy="400050"/>
                <wp:effectExtent l="0" t="0" r="0" b="0"/>
                <wp:wrapNone/>
                <wp:docPr id="46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参加学校社区组织的义务劳动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251.4pt;margin-top:587.9pt;height:31.5pt;width:95.3pt;mso-wrap-style:none;z-index:251920384;mso-width-relative:page;mso-height-relative:page;" filled="f" stroked="f" coordsize="21600,21600" o:gfxdata="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参加学校社区组织的义务劳动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7611110</wp:posOffset>
                </wp:positionV>
                <wp:extent cx="219075" cy="220345"/>
                <wp:effectExtent l="0" t="0" r="9525" b="8255"/>
                <wp:wrapNone/>
                <wp:docPr id="466" name="菱形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235.2pt;margin-top:599.3pt;height:17.35pt;width:17.25pt;z-index:251918336;v-text-anchor:middle;mso-width-relative:page;mso-height-relative:page;" fillcolor="#82C836" filled="t" stroked="f" coordsize="21600,21600" o:gfxdata="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pzB3LZAAAADQEAAA8AAAAA&#10;AAAAAQAgAAAAIgAAAGRycy9kb3ducmV2LnhtbFBLAQIUABQAAAAIAIdO4kC7reWTTAIAAGwEAAAO&#10;AAAAAAAAAAEAIAAAACgBAABkcnMvZTJvRG9jLnhtbFBLBQYAAAAABgAGAFkBAADm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-357505</wp:posOffset>
            </wp:positionH>
            <wp:positionV relativeFrom="paragraph">
              <wp:posOffset>5591175</wp:posOffset>
            </wp:positionV>
            <wp:extent cx="2879725" cy="1799590"/>
            <wp:effectExtent l="647700" t="114300" r="111125" b="200660"/>
            <wp:wrapNone/>
            <wp:docPr id="38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5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9959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7470140</wp:posOffset>
                </wp:positionV>
                <wp:extent cx="1210310" cy="400050"/>
                <wp:effectExtent l="0" t="0" r="0" b="0"/>
                <wp:wrapNone/>
                <wp:docPr id="46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参加走进社区文化活动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20.55pt;margin-top:588.2pt;height:31.5pt;width:95.3pt;mso-wrap-style:none;z-index:251922432;mso-width-relative:page;mso-height-relative:page;" filled="f" stroked="f" coordsize="21600,21600" o:gfxdata="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0CmLgNcAAAAMAQAADwAAAAAAAAABACAAAAAiAAAAZHJzL2Rvd25yZXYu&#10;eG1sUEsBAhQAFAAAAAgAh07iQNMEfuCKAQAADQMAAA4AAAAAAAAAAQAgAAAAJgEAAGRycy9lMm9E&#10;b2MueG1sUEsFBgAAAAAGAAYAWQEAAC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参加走进社区文化活动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7616825</wp:posOffset>
                </wp:positionV>
                <wp:extent cx="219075" cy="220345"/>
                <wp:effectExtent l="0" t="0" r="9525" b="8255"/>
                <wp:wrapNone/>
                <wp:docPr id="469" name="菱形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2.4pt;margin-top:599.75pt;height:17.35pt;width:17.25pt;z-index:251924480;v-text-anchor:middle;mso-width-relative:page;mso-height-relative:page;" fillcolor="#82C836" filled="t" stroked="f" coordsize="21600,21600" o:gfxdata="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r/keb1QAAAAoBAAAPAAAAAAAAAAEA&#10;IAAAACIAAABkcnMvZG93bnJldi54bWxQSwECFAAUAAAACACHTuJAyyOugUsCAABsBAAADgAAAAAA&#10;AAABACAAAAAkAQAAZHJzL2Uyb0RvYy54bWxQSwUGAAAAAAYABgBZAQAA4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5578475</wp:posOffset>
            </wp:positionV>
            <wp:extent cx="2771140" cy="1799590"/>
            <wp:effectExtent l="647700" t="114300" r="105410" b="200660"/>
            <wp:wrapNone/>
            <wp:docPr id="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7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79959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汉仪仿宋简" w:eastAsia="汉仪仿宋简"/>
          <w:color w:val="404040"/>
          <w:sz w:val="32"/>
          <w:szCs w:val="32"/>
        </w:rPr>
        <w:drawing>
          <wp:anchor distT="0" distB="0" distL="114300" distR="114300" simplePos="0" relativeHeight="25219584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8267700</wp:posOffset>
            </wp:positionV>
            <wp:extent cx="7775575" cy="1113790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3854450</wp:posOffset>
                </wp:positionH>
                <wp:positionV relativeFrom="paragraph">
                  <wp:posOffset>1092835</wp:posOffset>
                </wp:positionV>
                <wp:extent cx="219075" cy="220345"/>
                <wp:effectExtent l="0" t="0" r="9525" b="8255"/>
                <wp:wrapNone/>
                <wp:docPr id="463" name="菱形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03.5pt;margin-top:86.05pt;height:17.35pt;width:17.25pt;z-index:251913216;v-text-anchor:middle;mso-width-relative:page;mso-height-relative:page;" fillcolor="#82C836" filled="t" stroked="f" coordsize="21600,21600" o:gfxdata="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N8bZ/XAAAACwEAAA8AAAAAAAAA&#10;AQAgAAAAIgAAAGRycy9kb3ducmV2LnhtbFBLAQIUABQAAAAIAIdO4kBUKgwrSwIAAGwEAAAOAAAA&#10;AAAAAAEAIAAAACYBAABkcnMvZTJvRG9jLnhtbFBLBQYAAAAABgAGAFkBAADj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948690</wp:posOffset>
                </wp:positionV>
                <wp:extent cx="1210310" cy="400050"/>
                <wp:effectExtent l="0" t="0" r="0" b="0"/>
                <wp:wrapNone/>
                <wp:docPr id="46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参加爱护环境活动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318.15pt;margin-top:74.7pt;height:31.5pt;width:95.3pt;mso-wrap-style:none;z-index:251912192;mso-width-relative:page;mso-height-relative:page;" filled="f" stroked="f" coordsize="21600,21600" o:gfxdata="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参加爱护环境活动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3670300</wp:posOffset>
            </wp:positionH>
            <wp:positionV relativeFrom="paragraph">
              <wp:posOffset>1482090</wp:posOffset>
            </wp:positionV>
            <wp:extent cx="2034540" cy="1442085"/>
            <wp:effectExtent l="76200" t="76200" r="137160" b="139065"/>
            <wp:wrapNone/>
            <wp:docPr id="3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8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44208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3096260</wp:posOffset>
                </wp:positionV>
                <wp:extent cx="219075" cy="220345"/>
                <wp:effectExtent l="0" t="0" r="9525" b="8255"/>
                <wp:wrapNone/>
                <wp:docPr id="465" name="菱形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15.6pt;margin-top:243.8pt;height:17.35pt;width:17.25pt;z-index:251916288;v-text-anchor:middle;mso-width-relative:page;mso-height-relative:page;" fillcolor="#82C836" filled="t" stroked="f" coordsize="21600,21600" o:gfxdata="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miVJ12AAAAAsBAAAPAAAAAAAA&#10;AAEAIAAAACIAAABkcnMvZG93bnJldi54bWxQSwECFAAUAAAACACHTuJAHi+9+0sCAABsBAAADgAA&#10;AAAAAAABACAAAAAnAQAAZHJzL2Uyb0RvYy54bWxQSwUGAAAAAAYABgBZAQAA5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2951480</wp:posOffset>
                </wp:positionV>
                <wp:extent cx="1210310" cy="400050"/>
                <wp:effectExtent l="0" t="0" r="0" b="0"/>
                <wp:wrapNone/>
                <wp:docPr id="46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关爱孤寡老人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332.15pt;margin-top:232.4pt;height:31.5pt;width:95.3pt;mso-wrap-style:none;z-index:251915264;mso-width-relative:page;mso-height-relative:page;" filled="f" stroked="f" coordsize="21600,21600" o:gfxdata="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DG1vwzYAAAACwEAAA8AAAAAAAAAAQAgAAAAIgAAAGRycy9kb3ducmV2&#10;LnhtbFBLAQIUABQAAAAIAIdO4kCD/c+uigEAAA0DAAAOAAAAAAAAAAEAIAAAACc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关爱孤寡老人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drawing>
          <wp:anchor distT="0" distB="0" distL="114300" distR="114300" simplePos="0" relativeHeight="252166144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3467735</wp:posOffset>
            </wp:positionV>
            <wp:extent cx="2044700" cy="1437005"/>
            <wp:effectExtent l="76200" t="76200" r="127000" b="125095"/>
            <wp:wrapNone/>
            <wp:docPr id="27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8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37005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5067935</wp:posOffset>
                </wp:positionV>
                <wp:extent cx="219075" cy="220345"/>
                <wp:effectExtent l="0" t="0" r="9525" b="8255"/>
                <wp:wrapNone/>
                <wp:docPr id="276" name="菱形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0345"/>
                        </a:xfrm>
                        <a:prstGeom prst="diamond">
                          <a:avLst/>
                        </a:prstGeom>
                        <a:solidFill>
                          <a:srgbClr val="82C83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16.05pt;margin-top:399.05pt;height:17.35pt;width:17.25pt;z-index:252168192;v-text-anchor:middle;mso-width-relative:page;mso-height-relative:page;" fillcolor="#82C836" filled="t" stroked="f" coordsize="21600,21600" o:gfxdata="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7sufc1wAAAAsBAAAPAAAAAAAA&#10;AAEAIAAAACIAAABkcnMvZG93bnJldi54bWxQSwECFAAUAAAACACHTuJAltaFPUwCAABsBAAADgAA&#10;AAAAAAABACAAAAAmAQAAZHJzL2Uyb0RvYy54bWxQSwUGAAAAAAYABgBZAQAA5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4923155</wp:posOffset>
                </wp:positionV>
                <wp:extent cx="1210310" cy="400050"/>
                <wp:effectExtent l="0" t="0" r="0" b="0"/>
                <wp:wrapNone/>
                <wp:docPr id="27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参加公益行动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6" o:spt="202" type="#_x0000_t202" style="position:absolute;left:0pt;margin-left:332.6pt;margin-top:387.65pt;height:31.5pt;width:95.3pt;mso-wrap-style:none;z-index:252167168;mso-width-relative:page;mso-height-relative:page;" filled="f" stroked="f" coordsize="21600,21600" o:gfxdata="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HBsv6zYAAAACwEAAA8AAAAAAAAAAQAgAAAAIgAAAGRycy9kb3ducmV2&#10;LnhtbFBLAQIUABQAAAAIAIdO4kAnbgXHigEAAA0DAAAOAAAAAAAAAAEAIAAAACcBAABkcnMvZTJv&#10;RG9jLnhtbFBLBQYAAAAABgAGAFkBAAAj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参加公益行动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619760</wp:posOffset>
                </wp:positionV>
                <wp:extent cx="3721735" cy="4262755"/>
                <wp:effectExtent l="0" t="0" r="0" b="4445"/>
                <wp:wrapNone/>
                <wp:docPr id="4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426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思想品德教育离不开社会实践活动，只有在实践中亲身体验，高尚的思想，良好的品德才会不断地内化为学生自身的素质。</w:t>
                            </w:r>
                          </w:p>
                          <w:p>
                            <w:pPr>
                              <w:spacing w:line="5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      </w:r>
                          </w:p>
                          <w:p>
                            <w:pPr>
                              <w:spacing w:line="500" w:lineRule="exact"/>
                              <w:ind w:firstLine="480" w:firstLineChars="20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0.2pt;margin-top:48.8pt;height:335.65pt;width:293.05pt;z-index:251926528;mso-width-relative:page;mso-height-relative:page;" filled="f" stroked="f" coordsize="21600,21600" o:gfxdata="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7oY6NcAAAAKAQAADwAAAAAAAAABACAAAAAi&#10;AAAAZHJzL2Rvd25yZXYueG1sUEsBAhQAFAAAAAgAh07iQFD2whMLAgAA3gMAAA4AAAAAAAAAAQAg&#10;AAAAJgEAAGRycy9lMm9Eb2MueG1sUEsFBgAAAAAGAAYAWQEAAKM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思想品德教育离不开社会实践活动，只有在实践中亲身体验，高尚的思想，良好的品德才会不断地内化为学生自身的素质。</w:t>
                      </w:r>
                    </w:p>
                    <w:p>
                      <w:pPr>
                        <w:spacing w:line="5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通过这些活动，学生们在实践中增长了见识，培养了能力，得到了锻炼，孩子们也学到很多书本上学不到的东西。我们将在今后的工作中，为学生们提供更多体验实践的机会。</w:t>
                      </w:r>
                    </w:p>
                    <w:p>
                      <w:pPr>
                        <w:spacing w:line="500" w:lineRule="exact"/>
                        <w:ind w:firstLine="480" w:firstLineChars="20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广泛开展丰富多彩的社会实践活动，让学生走进社会，了解社会，关注社会。学生的体魄得到了锻炼，审美情趣得到了陶冶，劳动观念和劳动技能得到了增强，而学生在实践中取得的思想上的进步和意志品质受到的锻炼，又迁移到科学文化知识的学习上，有利地促进了学生身心健康的发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br w:type="page"/>
      </w:r>
    </w:p>
    <w:p>
      <w:pPr>
        <w:ind w:left="210" w:leftChars="100"/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3607435</wp:posOffset>
                </wp:positionV>
                <wp:extent cx="2008505" cy="431800"/>
                <wp:effectExtent l="0" t="0" r="0" b="6350"/>
                <wp:wrapNone/>
                <wp:docPr id="4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00"/>
                                <w:kern w:val="24"/>
                              </w:rPr>
                              <w:t>联系方式：18500000000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128.55pt;margin-top:284.05pt;height:34pt;width:158.15pt;z-index:251991040;mso-width-relative:page;mso-height-relative:page;" filled="f" stroked="f" coordsize="21600,21600" o:gfxdata="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nNf87Z&#10;AAAACwEAAA8AAAAAAAAAAQAgAAAAIgAAAGRycy9kb3ducmV2LnhtbFBLAQIUABQAAAAIAIdO4kDc&#10;vFS25gEAALU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both"/>
                        <w:textAlignment w:val="baseline"/>
                        <w:rPr>
                          <w:color w:val="FFFF0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FF00"/>
                          <w:kern w:val="24"/>
                        </w:rPr>
                        <w:t>联系方式：18500000000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3008630</wp:posOffset>
                </wp:positionV>
                <wp:extent cx="1719580" cy="883920"/>
                <wp:effectExtent l="0" t="0" r="0" b="0"/>
                <wp:wrapNone/>
                <wp:docPr id="50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9580" cy="883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distribute"/>
                              <w:rPr>
                                <w:rFonts w:ascii="微软雅黑" w:hAnsi="微软雅黑" w:eastAsia="微软雅黑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color w:val="FFFF00"/>
                                <w:kern w:val="24"/>
                                <w:sz w:val="64"/>
                                <w:szCs w:val="64"/>
                              </w:rPr>
                              <w:t>甄优秀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139.95pt;margin-top:236.9pt;height:69.6pt;width:135.4pt;z-index:251965440;mso-width-relative:page;mso-height-relative:page;" filled="f" stroked="f" coordsize="21600,21600" o:gfxdata="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E5A/jnZAAAACwEAAA8AAAAAAAAAAQAgAAAAIgAAAGRycy9k&#10;b3ducmV2LnhtbFBLAQIUABQAAAAIAIdO4kDzuWL/jwEAAA8DAAAOAAAAAAAAAAEAIAAAACgBAABk&#10;cnMvZTJvRG9jLnhtbFBLBQYAAAAABgAGAFkBAAAp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distribute"/>
                        <w:rPr>
                          <w:rFonts w:ascii="微软雅黑" w:hAnsi="微软雅黑" w:eastAsia="微软雅黑"/>
                          <w:b/>
                          <w:color w:val="FFFF00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color w:val="FFFF00"/>
                          <w:kern w:val="24"/>
                          <w:sz w:val="64"/>
                          <w:szCs w:val="64"/>
                        </w:rPr>
                        <w:t>甄优秀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930910</wp:posOffset>
                </wp:positionH>
                <wp:positionV relativeFrom="paragraph">
                  <wp:posOffset>1193800</wp:posOffset>
                </wp:positionV>
                <wp:extent cx="3412490" cy="1425575"/>
                <wp:effectExtent l="0" t="0" r="0" b="0"/>
                <wp:wrapNone/>
                <wp:docPr id="49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49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480" w:lineRule="auto"/>
                              <w:rPr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感谢老师的关注，未来学习之路还很漫长，我将继续努力，认真踏实，勤奋刻苦。做老师的好帮手，同学的好榜样。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73.3pt;margin-top:94pt;height:112.25pt;width:268.7pt;z-index:251962368;mso-width-relative:page;mso-height-relative:page;" filled="f" stroked="f" coordsize="21600,21600" o:gfxdata="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 w:line="480" w:lineRule="auto"/>
                        <w:rPr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感谢老师的关注，未来学习之路还很漫长，我将继续努力，认真踏实，勤奋刻苦。做老师的好帮手，同学的好榜样。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304165</wp:posOffset>
                </wp:positionV>
                <wp:extent cx="4172585" cy="1280160"/>
                <wp:effectExtent l="0" t="0" r="0" b="0"/>
                <wp:wrapNone/>
                <wp:docPr id="50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2585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/>
                              <w:jc w:val="distribute"/>
                              <w:rPr>
                                <w:color w:val="FFFFFF" w:themeColor="background1"/>
                                <w:sz w:val="80"/>
                                <w:szCs w:val="8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80"/>
                                <w:szCs w:val="8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感谢老师的审阅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43.4pt;margin-top:23.95pt;height:100.8pt;width:328.55pt;z-index:251967488;mso-width-relative:page;mso-height-relative:page;" filled="f" stroked="f" coordsize="21600,21600" o:gfxdata="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MLurGbXAAAACQEAAA8AAAAAAAAAAQAgAAAAIgAAAGRycy9k&#10;b3ducmV2LnhtbFBLAQIUABQAAAAIAIdO4kCRiI0IkQEAABADAAAOAAAAAAAAAAEAIAAAACYBAABk&#10;cnMvZTJvRG9jLnhtbFBLBQYAAAAABgAGAFkBAAAp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spacing w:before="0" w:beforeAutospacing="0" w:after="0" w:afterAutospacing="0"/>
                        <w:jc w:val="distribute"/>
                        <w:rPr>
                          <w:color w:val="FFFFFF" w:themeColor="background1"/>
                          <w:sz w:val="80"/>
                          <w:szCs w:val="8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FFFFFF" w:themeColor="background1"/>
                          <w:kern w:val="24"/>
                          <w:sz w:val="80"/>
                          <w:szCs w:val="8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感谢老师的审阅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29568" behindDoc="0" locked="0" layoutInCell="1" allowOverlap="1">
            <wp:simplePos x="0" y="0"/>
            <wp:positionH relativeFrom="margin">
              <wp:posOffset>-1719580</wp:posOffset>
            </wp:positionH>
            <wp:positionV relativeFrom="margin">
              <wp:posOffset>4703445</wp:posOffset>
            </wp:positionV>
            <wp:extent cx="8744585" cy="5119370"/>
            <wp:effectExtent l="0" t="0" r="0" b="508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4755" cy="511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595959" w:themeColor="text1" w:themeTint="A6"/>
          <w:sz w:val="24"/>
          <w:szCs w:val="24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 </w:t>
      </w:r>
      <w:r>
        <w:rPr>
          <w:rFonts w:ascii="微软雅黑" w:hAnsi="微软雅黑" w:eastAsia="微软雅黑"/>
          <w:color w:val="404040" w:themeColor="text1" w:themeTint="BF"/>
          <w:sz w:val="24"/>
          <w:szCs w:val="24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-911225</wp:posOffset>
                </wp:positionV>
                <wp:extent cx="7559675" cy="10688955"/>
                <wp:effectExtent l="0" t="0" r="3175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559675" cy="10688955"/>
                        </a:xfrm>
                        <a:prstGeom prst="rect">
                          <a:avLst/>
                        </a:prstGeom>
                        <a:solidFill>
                          <a:srgbClr val="80C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76B5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-90pt;margin-top:-71.75pt;height:841.65pt;width:595.25pt;z-index:251628544;v-text-anchor:middle;mso-width-relative:page;mso-height-relative:page;" fillcolor="#80C535" filled="t" stroked="f" coordsize="21600,21600" o:gfxdata="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61hHzc&#10;AAAADwEAAA8AAAAAAAAAAQAgAAAAIgAAAGRycy9kb3ducmV2LnhtbFBLAQIUABQAAAAIAIdO4kD3&#10;LWhnVQIAAH8EAAAOAAAAAAAAAAEAIAAAACsBAABkcnMvZTJvRG9jLnhtbFBLBQYAAAAABgAGAFkB&#10;AADyBQAAAAA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76B53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headerReference r:id="rId3" w:type="default"/>
      <w:headerReference r:id="rId4" w:type="even"/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5558072-12B9-44F1-AF41-4A8C27E71361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A45BFFE6-8F16-4F3B-ABFE-27AACAAF028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8086E9B4-097F-46AF-B42D-DDA48230AD6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F6E259D6-C203-4ABB-9D1E-9FCE72C346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54D21165-E551-4F15-9819-747C7104FCB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777CA344-0BD5-4842-A715-B143ACCBE532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  <w:embedRegular r:id="rId7" w:fontKey="{7BD706AB-3133-4467-8434-515E7F630B54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8" w:fontKey="{E9FD728A-CF96-4E15-BF6F-E20DDFEE092B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9" w:fontKey="{0482E9B3-AC77-4782-9E88-0A064EE80074}"/>
  </w:font>
  <w:font w:name="迷你简汉真广标">
    <w:panose1 w:val="02010609000101010101"/>
    <w:charset w:val="86"/>
    <w:family w:val="modern"/>
    <w:pitch w:val="default"/>
    <w:sig w:usb0="00000001" w:usb1="080E0800" w:usb2="00000002" w:usb3="00000000" w:csb0="00040000" w:csb1="00000000"/>
    <w:embedRegular r:id="rId10" w:fontKey="{962C4C7E-780F-4F1F-9CD2-C609E0B41B5A}"/>
  </w:font>
  <w:font w:name="汉仪仿宋简">
    <w:altName w:val="仿宋"/>
    <w:panose1 w:val="00000000000000000000"/>
    <w:charset w:val="86"/>
    <w:family w:val="modern"/>
    <w:pitch w:val="default"/>
    <w:sig w:usb0="00000000" w:usb1="00000000" w:usb2="00000012" w:usb3="00000000" w:csb0="00040000" w:csb1="00000000"/>
    <w:embedRegular r:id="rId11" w:fontKey="{0F3C422D-D4E4-45F7-9E01-5277035A724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 w:val="1"/>
  <w:embedTrueTypeFonts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59"/>
    <w:rsid w:val="000001AA"/>
    <w:rsid w:val="00024A4E"/>
    <w:rsid w:val="000253DC"/>
    <w:rsid w:val="000365AD"/>
    <w:rsid w:val="00043A9D"/>
    <w:rsid w:val="00043EDF"/>
    <w:rsid w:val="000449DF"/>
    <w:rsid w:val="000476EA"/>
    <w:rsid w:val="00051239"/>
    <w:rsid w:val="00062BD1"/>
    <w:rsid w:val="000751F6"/>
    <w:rsid w:val="00097C41"/>
    <w:rsid w:val="000B0A9B"/>
    <w:rsid w:val="000B0EDF"/>
    <w:rsid w:val="000C55DD"/>
    <w:rsid w:val="000D3244"/>
    <w:rsid w:val="000E2760"/>
    <w:rsid w:val="0012473C"/>
    <w:rsid w:val="00150F22"/>
    <w:rsid w:val="00172614"/>
    <w:rsid w:val="00176100"/>
    <w:rsid w:val="00190BAC"/>
    <w:rsid w:val="001A1CBA"/>
    <w:rsid w:val="001A7012"/>
    <w:rsid w:val="001C4D0B"/>
    <w:rsid w:val="00202D30"/>
    <w:rsid w:val="00211B15"/>
    <w:rsid w:val="00216DD6"/>
    <w:rsid w:val="00227547"/>
    <w:rsid w:val="002536D3"/>
    <w:rsid w:val="00272C00"/>
    <w:rsid w:val="002740C1"/>
    <w:rsid w:val="002856C2"/>
    <w:rsid w:val="00292996"/>
    <w:rsid w:val="002C6762"/>
    <w:rsid w:val="002D7F2F"/>
    <w:rsid w:val="002E090C"/>
    <w:rsid w:val="002E5D84"/>
    <w:rsid w:val="002E614A"/>
    <w:rsid w:val="002E65EA"/>
    <w:rsid w:val="00302D3D"/>
    <w:rsid w:val="003068D7"/>
    <w:rsid w:val="00324518"/>
    <w:rsid w:val="00326778"/>
    <w:rsid w:val="003347E1"/>
    <w:rsid w:val="00354801"/>
    <w:rsid w:val="00380FC1"/>
    <w:rsid w:val="00381AF7"/>
    <w:rsid w:val="003864C9"/>
    <w:rsid w:val="00394A43"/>
    <w:rsid w:val="003A3EEC"/>
    <w:rsid w:val="003C75A6"/>
    <w:rsid w:val="003D145B"/>
    <w:rsid w:val="00402F14"/>
    <w:rsid w:val="00446912"/>
    <w:rsid w:val="004500E5"/>
    <w:rsid w:val="00464082"/>
    <w:rsid w:val="00482E9D"/>
    <w:rsid w:val="00494527"/>
    <w:rsid w:val="004A2730"/>
    <w:rsid w:val="004A57D4"/>
    <w:rsid w:val="004A659E"/>
    <w:rsid w:val="004E7CFB"/>
    <w:rsid w:val="0053549A"/>
    <w:rsid w:val="005361C4"/>
    <w:rsid w:val="00565117"/>
    <w:rsid w:val="005950BA"/>
    <w:rsid w:val="005D3496"/>
    <w:rsid w:val="005D73CE"/>
    <w:rsid w:val="005F0021"/>
    <w:rsid w:val="005F4D62"/>
    <w:rsid w:val="00610DA2"/>
    <w:rsid w:val="0063386D"/>
    <w:rsid w:val="00641B97"/>
    <w:rsid w:val="006739D8"/>
    <w:rsid w:val="00681F32"/>
    <w:rsid w:val="00685B59"/>
    <w:rsid w:val="00690C63"/>
    <w:rsid w:val="006A634B"/>
    <w:rsid w:val="006B10DE"/>
    <w:rsid w:val="006C4959"/>
    <w:rsid w:val="006C78B7"/>
    <w:rsid w:val="006E7211"/>
    <w:rsid w:val="006F0A02"/>
    <w:rsid w:val="007050C5"/>
    <w:rsid w:val="0071088E"/>
    <w:rsid w:val="00745EC0"/>
    <w:rsid w:val="0076621E"/>
    <w:rsid w:val="007824CC"/>
    <w:rsid w:val="00785DDE"/>
    <w:rsid w:val="00793953"/>
    <w:rsid w:val="00797642"/>
    <w:rsid w:val="007A2215"/>
    <w:rsid w:val="007F1930"/>
    <w:rsid w:val="00827866"/>
    <w:rsid w:val="008316DE"/>
    <w:rsid w:val="0083683E"/>
    <w:rsid w:val="008631E5"/>
    <w:rsid w:val="00872154"/>
    <w:rsid w:val="00874F93"/>
    <w:rsid w:val="00876AF0"/>
    <w:rsid w:val="008847DD"/>
    <w:rsid w:val="008A1826"/>
    <w:rsid w:val="008E6FA3"/>
    <w:rsid w:val="008F0E49"/>
    <w:rsid w:val="008F512E"/>
    <w:rsid w:val="0090646C"/>
    <w:rsid w:val="00906E2D"/>
    <w:rsid w:val="00995B5C"/>
    <w:rsid w:val="009A0092"/>
    <w:rsid w:val="009D00C7"/>
    <w:rsid w:val="009D23AE"/>
    <w:rsid w:val="009F02A2"/>
    <w:rsid w:val="009F0C77"/>
    <w:rsid w:val="009F2FCD"/>
    <w:rsid w:val="00A16732"/>
    <w:rsid w:val="00A32E1F"/>
    <w:rsid w:val="00A3451D"/>
    <w:rsid w:val="00A43F3F"/>
    <w:rsid w:val="00A545D6"/>
    <w:rsid w:val="00A565DB"/>
    <w:rsid w:val="00A608D9"/>
    <w:rsid w:val="00A7333D"/>
    <w:rsid w:val="00A74121"/>
    <w:rsid w:val="00A94CE9"/>
    <w:rsid w:val="00AA0EBD"/>
    <w:rsid w:val="00AA0F55"/>
    <w:rsid w:val="00AC265F"/>
    <w:rsid w:val="00AD45B9"/>
    <w:rsid w:val="00AD548C"/>
    <w:rsid w:val="00AE3908"/>
    <w:rsid w:val="00AE558B"/>
    <w:rsid w:val="00AF14D6"/>
    <w:rsid w:val="00B00549"/>
    <w:rsid w:val="00B05075"/>
    <w:rsid w:val="00B13A95"/>
    <w:rsid w:val="00B27759"/>
    <w:rsid w:val="00B369C0"/>
    <w:rsid w:val="00B75E29"/>
    <w:rsid w:val="00B81C82"/>
    <w:rsid w:val="00B83D2F"/>
    <w:rsid w:val="00BB22B9"/>
    <w:rsid w:val="00BB370B"/>
    <w:rsid w:val="00BD7C27"/>
    <w:rsid w:val="00BF40D5"/>
    <w:rsid w:val="00C20813"/>
    <w:rsid w:val="00C21D54"/>
    <w:rsid w:val="00C22136"/>
    <w:rsid w:val="00C26F2A"/>
    <w:rsid w:val="00C271A5"/>
    <w:rsid w:val="00C27E90"/>
    <w:rsid w:val="00C327F2"/>
    <w:rsid w:val="00C46A43"/>
    <w:rsid w:val="00C512EE"/>
    <w:rsid w:val="00C60028"/>
    <w:rsid w:val="00C64FC6"/>
    <w:rsid w:val="00C659D9"/>
    <w:rsid w:val="00CB314E"/>
    <w:rsid w:val="00CB3C65"/>
    <w:rsid w:val="00CD1BE9"/>
    <w:rsid w:val="00CD7ABE"/>
    <w:rsid w:val="00CE2BFD"/>
    <w:rsid w:val="00D26800"/>
    <w:rsid w:val="00D539FA"/>
    <w:rsid w:val="00D672B1"/>
    <w:rsid w:val="00DA01DD"/>
    <w:rsid w:val="00DC355F"/>
    <w:rsid w:val="00DF5CCF"/>
    <w:rsid w:val="00E02774"/>
    <w:rsid w:val="00E15541"/>
    <w:rsid w:val="00E20D9C"/>
    <w:rsid w:val="00E4429B"/>
    <w:rsid w:val="00E47CD6"/>
    <w:rsid w:val="00E531E6"/>
    <w:rsid w:val="00E64D14"/>
    <w:rsid w:val="00E8284F"/>
    <w:rsid w:val="00EA76CD"/>
    <w:rsid w:val="00EB2268"/>
    <w:rsid w:val="00EB689D"/>
    <w:rsid w:val="00EC06E1"/>
    <w:rsid w:val="00EC5923"/>
    <w:rsid w:val="00ED54B0"/>
    <w:rsid w:val="00ED74F9"/>
    <w:rsid w:val="00F026F1"/>
    <w:rsid w:val="00F663CD"/>
    <w:rsid w:val="00F831B1"/>
    <w:rsid w:val="00F85565"/>
    <w:rsid w:val="00F85903"/>
    <w:rsid w:val="00F915DC"/>
    <w:rsid w:val="00FB2ABD"/>
    <w:rsid w:val="00FB595F"/>
    <w:rsid w:val="00FC5C16"/>
    <w:rsid w:val="00FD7403"/>
    <w:rsid w:val="00FE01F7"/>
    <w:rsid w:val="00FE38DA"/>
    <w:rsid w:val="00FF6D72"/>
    <w:rsid w:val="1A3B047D"/>
    <w:rsid w:val="1B19479B"/>
    <w:rsid w:val="5ED11735"/>
    <w:rsid w:val="7E2E509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3" Type="http://schemas.openxmlformats.org/officeDocument/2006/relationships/fontTable" Target="fontTable.xml"/><Relationship Id="rId42" Type="http://schemas.openxmlformats.org/officeDocument/2006/relationships/customXml" Target="../customXml/item2.xml"/><Relationship Id="rId41" Type="http://schemas.openxmlformats.org/officeDocument/2006/relationships/customXml" Target="../customXml/item1.xml"/><Relationship Id="rId40" Type="http://schemas.openxmlformats.org/officeDocument/2006/relationships/image" Target="media/image35.png"/><Relationship Id="rId4" Type="http://schemas.openxmlformats.org/officeDocument/2006/relationships/header" Target="header2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pn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1016;&#35878;\&#25105;&#22270;&#32593;\&#24179;&#38754;&#35774;&#35745;\PS\&#23567;&#23398;&#29983;&#31616;&#21382;\word\Doc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550E06-1A23-4511-A3C6-4090057DA5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Doc1.dotx</Template>
  <Pages>10</Pages>
  <Words>255</Words>
  <Characters>1457</Characters>
  <Lines>12</Lines>
  <Paragraphs>3</Paragraphs>
  <TotalTime>0</TotalTime>
  <ScaleCrop>false</ScaleCrop>
  <LinksUpToDate>false</LinksUpToDate>
  <CharactersWithSpaces>1709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2016-03-25T08:37:00Z</dcterms:created>
  <dc:creator>Windows User</dc:creator>
  <cp:lastModifiedBy>Administrator</cp:lastModifiedBy>
  <cp:lastPrinted>2016-03-30T08:22:00Z</cp:lastPrinted>
  <dcterms:modified xsi:type="dcterms:W3CDTF">2017-03-27T01:46:12Z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