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5618A" w14:textId="379DFCE5" w:rsidR="00853B13" w:rsidRDefault="009B1FDB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5350A601" wp14:editId="3BD2A617">
                <wp:simplePos x="0" y="0"/>
                <wp:positionH relativeFrom="column">
                  <wp:posOffset>31750</wp:posOffset>
                </wp:positionH>
                <wp:positionV relativeFrom="page">
                  <wp:posOffset>127000</wp:posOffset>
                </wp:positionV>
                <wp:extent cx="4853247" cy="1164590"/>
                <wp:effectExtent l="0" t="0" r="0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3247" cy="1164590"/>
                          <a:chOff x="0" y="0"/>
                          <a:chExt cx="4853304" cy="1166017"/>
                        </a:xfrm>
                      </wpg:grpSpPr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523" cy="1166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3A3F8BB" w14:textId="77777777" w:rsidR="00853B13" w:rsidRDefault="00000000">
                              <w:pPr>
                                <w:adjustRightInd w:val="0"/>
                                <w:snapToGrid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28825" y="231466"/>
                            <a:ext cx="2824479" cy="80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0B0B521" w14:textId="77777777" w:rsidR="00853B13" w:rsidRDefault="00000000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4E7282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50A601" id="组合 4" o:spid="_x0000_s1026" style="position:absolute;left:0;text-align:left;margin-left:2.5pt;margin-top:10pt;width:382.15pt;height:91.7pt;z-index:251644928;mso-position-vertical-relative:page;mso-width-relative:margin" coordsize="48533,11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20955;height:11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03A3F8BB" w14:textId="77777777" w:rsidR="00853B13" w:rsidRDefault="00000000">
                        <w:pPr>
                          <w:adjustRightInd w:val="0"/>
                          <w:snapToGrid w:val="0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28" type="#_x0000_t202" style="position:absolute;left:20288;top:2314;width:28245;height:8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14:paraId="70B0B521" w14:textId="77777777" w:rsidR="00853B13" w:rsidRDefault="00000000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hAnsi="微软雅黑"/>
                            <w:color w:val="4E7282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7" o:spid="_x0000_s1029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" strokecolor="#4e7282" strokeweight="1.5pt"/>
                <w10:wrap anchory="page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311CFE2D" wp14:editId="42FBB36F">
                <wp:simplePos x="0" y="0"/>
                <wp:positionH relativeFrom="column">
                  <wp:posOffset>-431165</wp:posOffset>
                </wp:positionH>
                <wp:positionV relativeFrom="paragraph">
                  <wp:posOffset>-450850</wp:posOffset>
                </wp:positionV>
                <wp:extent cx="7526655" cy="10720705"/>
                <wp:effectExtent l="0" t="0" r="17145" b="444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35" y="81280"/>
                          <a:ext cx="7526655" cy="10720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94E379" id="矩形 11" o:spid="_x0000_s1026" style="position:absolute;margin-left:-33.95pt;margin-top:-35.5pt;width:592.65pt;height:844.1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" fillcolor="white [3212]" stroked="f" strokeweight="2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CAE2D33" wp14:editId="3541171F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B35820A" id="Freeform 13" o:spid="_x0000_s1026" style="position:absolute;margin-left:418.5pt;margin-top:32.25pt;width:22.15pt;height:22.6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c19f67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7866D80" wp14:editId="1B238BC3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9" o:spid="_x0000_s1026" o:spt="100" style="position:absolute;left:0pt;margin-left:453.75pt;margin-top:32.25pt;height:22.65pt;width:22.05pt;mso-position-vertical-relative:page;z-index:251648000;mso-width-relative:page;mso-height-relative:page;" fillcolor="#C19F67" filled="t" stroked="f" coordsize="191,196" o:gfxdata="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<v:path o:connectlocs="0,143827;140750,0;280035,143827;140750,287655;0,143827;123156,154100;123156,159971;129021,165841;149547,165841;153945,159971;153945,154100;149547,148230;129021,148230;123156,154100;105562,92460;171539,92460;215524,92460;221388,99798;221388,129151;170073,151165;161276,151165;161276,145295;153945,140892;120224,140892;115825,145295;115825,151165;108495,151165;58646,129151;58646,101266;63044,92460;105562,92460;159810,92460;171539,92460;173005,73381;162742,66043;114359,66043;105562,73381;105562,92460;118758,92460;118758,82187;121690,76316;156878,76316;159810,82187;159810,92460;221388,135021;161276,158503;161276,165841;153945,174647;123156,174647;117292,165841;117292,158503;58646,135021;58646,214273;64510,221611;212592,221611;221388,212805;221388,135021;221388,135021;221388,13502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DB57D86" wp14:editId="769D54AB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9" o:spid="_x0000_s1026" o:spt="100" style="position:absolute;left:0pt;margin-left:489pt;margin-top:32.25pt;height:22.65pt;width:22.65pt;mso-position-vertical-relative:page;z-index:251646976;mso-width-relative:page;mso-height-relative:page;" fillcolor="#C19F67" filled="t" stroked="f" coordsize="264,264" o:gfxdata="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" path="m0,132c0,59,59,0,132,0c205,0,264,59,264,132c264,205,205,264,132,264c59,264,0,205,0,132xm117,59c118,59,118,59,118,59c134,59,149,59,164,59c164,59,164,59,164,59c166,59,167,59,167,60c167,61,167,61,167,61c167,87,167,114,167,139c167,140,167,141,167,141c167,144,169,146,172,146c176,146,178,144,178,140c178,114,178,87,178,61c178,58,178,55,176,52c173,48,169,47,164,47c143,47,121,47,99,47c98,47,96,47,94,47c91,47,88,48,85,51c83,54,81,57,81,61c82,87,82,114,82,140c82,149,82,159,81,168c81,170,82,172,84,174c97,186,109,199,122,211c123,213,125,214,127,215c132,217,137,215,141,211c153,199,166,187,178,174c180,173,181,171,181,169c182,167,182,166,181,164c179,162,177,162,175,162c148,162,122,162,94,162c94,162,94,162,93,162c93,161,93,161,93,160c93,128,93,94,93,61c93,61,93,61,93,61c94,59,94,59,96,59c98,59,101,59,104,59c104,59,104,59,105,59c105,59,105,59,105,60c105,87,105,113,105,139c105,140,106,141,106,141c106,144,107,145,109,146c111,147,113,146,115,145c117,144,117,142,117,139c117,113,117,87,117,60c117,59,117,59,117,59xm101,174c121,174,141,174,162,174c162,174,162,174,162,174c152,184,142,194,132,203c132,204,132,204,130,203c121,194,111,184,101,174c101,174,101,174,101,174xe">
                <v:path o:connectlocs="0,143827;143827,0;287655,143827;143827,287655;0,143827;127483,64286;128573,64286;178694,64286;178694,64286;181963,65376;181963,66465;181963,151454;181963,153633;187411,159081;193949,152544;193949,66465;191770,56659;178694,51211;107870,51211;102422,51211;92616,55569;88257,66465;89347,152544;88257,183053;91526,189590;132931,229906;138379,234264;153633,229906;193949,189590;197218,184142;197218,178694;190680,176515;102422,176515;101333,176515;101333,174336;101333,66465;101333,66465;104601,64286;113318,64286;114408,64286;114408,65376;114408,151454;115497,153633;118766,159081;125304,157992;127483,151454;127483,65376;127483,64286;110049,189590;176515,189590;176515,189590;143827,221189;141648,221189;110049,189590;110049,189590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CC61FE8" wp14:editId="27C2BD75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D36F08" w14:textId="77777777" w:rsidR="00853B13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 w:cstheme="min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4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C61FE8" id="组合 15" o:spid="_x0000_s1030" style="position:absolute;left:0;text-align:left;margin-left:-5.25pt;margin-top:108.75pt;width:534pt;height:22.35pt;z-index:25166438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">
                <v:group id="组合 81" o:spid="_x0000_s103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3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4D36F08" w14:textId="77777777" w:rsidR="00853B13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 w:cstheme="minorBidi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" fillcolor="#405e6c" stroked="f"/>
                </v:group>
                <v:line id="直接连接符 14" o:spid="_x0000_s103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" strokecolor="#4e7282"/>
                <w10:wrap anchory="page"/>
              </v:group>
            </w:pict>
          </mc:Fallback>
        </mc:AlternateContent>
      </w:r>
      <w:r w:rsidR="00000000">
        <w:rPr>
          <w:rFonts w:hint="eastAsia"/>
        </w:rPr>
        <w:t xml:space="preserve"> </w:t>
      </w:r>
    </w:p>
    <w:p w14:paraId="2C8BE172" w14:textId="77777777" w:rsidR="00853B13" w:rsidRDefault="00853B13">
      <w:pPr>
        <w:adjustRightInd w:val="0"/>
        <w:snapToGrid w:val="0"/>
        <w:rPr>
          <w:rFonts w:hint="eastAsia"/>
        </w:rPr>
      </w:pPr>
    </w:p>
    <w:p w14:paraId="0D54A510" w14:textId="77777777" w:rsidR="00853B13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74EAF17D" wp14:editId="743F4D41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top:80.05pt;height:15pt;width:615.4pt;mso-position-horizontal:center;mso-position-horizontal-relative:margin;mso-position-vertical-relative:page;z-index:-251665408;mso-width-relative:page;mso-height-relative:page;" coordsize="7817283,191707" o:gfxdata="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">
                <o:lock v:ext="edit" aspectratio="f"/>
                <v:shape id="矩形 4" o:spid="_x0000_s1026" o:spt="100" style="position:absolute;left:0;top:0;height:190500;width:4572000;v-text-anchor:middle;" fillcolor="#4E7282" filled="t" stroked="f" coordsize="4391025,190500" o:gfxdata="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9/dar4A&#10;AADbAAAADwAAAAAAAAABACAAAAAiAAAAZHJzL2Rvd25yZXYueG1sUEsBAhQAFAAAAAgAh07iQDMv&#10;BZ47AAAAOQAAABAAAAAAAAAAAQAgAAAADQEAAGRycy9zaGFwZXhtbC54bWxQSwUGAAAAAAYABgBb&#10;AQAAtwMAAAAA&#10;" path="m0,0l4267200,0,4391025,190500,0,190500,0,0xe">
                  <v:path o:connectlocs="0,0;4443071,0;4572000,190500;0,190500;0,0" o:connectangles="0,0,0,0,0"/>
                  <v:fill on="t" focussize="0,0"/>
                  <v:stroke on="f" weight="2pt"/>
                  <v:imagedata o:title=""/>
                  <o:lock v:ext="edit" aspectratio="f"/>
                </v:shape>
                <v:shape id="矩形 5" o:spid="_x0000_s1026" o:spt="100" style="position:absolute;left:4508389;top:47707;height:144000;width:3308894;v-text-anchor:middle;" fillcolor="#C19F67" filled="t" stroked="f" coordsize="3308894,190500" o:gfxdata="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0+pmm8AAAA&#10;2wAAAA8AAAAAAAAAAQAgAAAAIgAAAGRycy9kb3ducmV2LnhtbFBLAQIUABQAAAAIAIdO4kAzLwWe&#10;OwAAADkAAAAQAAAAAAAAAAEAIAAAAAsBAABkcnMvc2hhcGV4bWwueG1sUEsFBgAAAAAGAAYAWwEA&#10;ALUDAAAAAA==&#10;" path="m0,0l3308894,0,3308894,190500,105319,190500,0,0xe">
                  <v:path o:connectlocs="0,0;3308894,0;3308894,144000;105319,144000;0,0" o:connectangles="0,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034D17B4" w14:textId="6D3B7A8B" w:rsidR="00853B13" w:rsidRDefault="009B1FDB">
      <w:pPr>
        <w:adjustRightInd w:val="0"/>
        <w:snapToGrid w:val="0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7C5004FF" wp14:editId="1B3AA4D6">
            <wp:simplePos x="0" y="0"/>
            <wp:positionH relativeFrom="column">
              <wp:posOffset>5556250</wp:posOffset>
            </wp:positionH>
            <wp:positionV relativeFrom="page">
              <wp:posOffset>1748790</wp:posOffset>
            </wp:positionV>
            <wp:extent cx="879475" cy="1171575"/>
            <wp:effectExtent l="0" t="0" r="0" b="9525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4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51653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E099768" wp14:editId="55ACDA4B">
                <wp:simplePos x="0" y="0"/>
                <wp:positionH relativeFrom="column">
                  <wp:posOffset>190500</wp:posOffset>
                </wp:positionH>
                <wp:positionV relativeFrom="page">
                  <wp:posOffset>1644650</wp:posOffset>
                </wp:positionV>
                <wp:extent cx="4648200" cy="1327785"/>
                <wp:effectExtent l="0" t="0" r="0" b="571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200" cy="1327785"/>
                          <a:chOff x="0" y="0"/>
                          <a:chExt cx="4648980" cy="1329127"/>
                        </a:xfrm>
                      </wpg:grpSpPr>
                      <wps:wsp>
                        <wps:cNvPr id="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788" cy="1329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6B8E6FB" w14:textId="2ACC8FFE" w:rsidR="00853B13" w:rsidRDefault="00000000" w:rsidP="00DA6416">
                              <w:pPr>
                                <w:adjustRightInd w:val="0"/>
                                <w:snapToGrid w:val="0"/>
                                <w:spacing w:after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    名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</w:t>
                              </w:r>
                              <w:r w:rsidR="00D9315C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小豆</w:t>
                              </w:r>
                            </w:p>
                            <w:p w14:paraId="4E81E720" w14:textId="77777777" w:rsidR="00853B13" w:rsidRDefault="00000000" w:rsidP="00DA6416">
                              <w:pPr>
                                <w:adjustRightInd w:val="0"/>
                                <w:snapToGrid w:val="0"/>
                                <w:spacing w:after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    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：汉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688C9C73" w14:textId="77777777" w:rsidR="00853B13" w:rsidRDefault="00000000" w:rsidP="00DA6416">
                              <w:pPr>
                                <w:adjustRightInd w:val="0"/>
                                <w:snapToGrid w:val="0"/>
                                <w:spacing w:after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    话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：13500135000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755AE235" w14:textId="478B0437" w:rsidR="00853B13" w:rsidRDefault="00000000" w:rsidP="00DA6416">
                              <w:pPr>
                                <w:adjustRightInd w:val="0"/>
                                <w:snapToGrid w:val="0"/>
                                <w:spacing w:after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    箱：</w:t>
                              </w:r>
                              <w:r w:rsidR="00624C94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aaa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@</w:t>
                              </w:r>
                              <w:r w:rsidR="00624C94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qq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.me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3AA503D0" w14:textId="77777777" w:rsidR="00853B13" w:rsidRDefault="00000000" w:rsidP="00DA6416">
                              <w:pPr>
                                <w:adjustRightInd w:val="0"/>
                                <w:snapToGrid w:val="0"/>
                                <w:spacing w:after="0" w:line="20" w:lineRule="atLeast"/>
                                <w:rPr>
                                  <w:rFonts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    址：广东省广州市海珠区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192" y="0"/>
                            <a:ext cx="2229788" cy="1329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01F9BC3" w14:textId="3B5C13F8" w:rsidR="00853B13" w:rsidRDefault="00000000" w:rsidP="00DA6416">
                              <w:pPr>
                                <w:adjustRightInd w:val="0"/>
                                <w:snapToGrid w:val="0"/>
                                <w:spacing w:after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AB7A6B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77A75217" w14:textId="77777777" w:rsidR="00853B13" w:rsidRDefault="00000000" w:rsidP="00DA6416">
                              <w:pPr>
                                <w:adjustRightInd w:val="0"/>
                                <w:snapToGrid w:val="0"/>
                                <w:spacing w:after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    高：177cm</w:t>
                              </w:r>
                            </w:p>
                            <w:p w14:paraId="69053CC8" w14:textId="77777777" w:rsidR="00853B13" w:rsidRDefault="00000000" w:rsidP="00DA6416">
                              <w:pPr>
                                <w:adjustRightInd w:val="0"/>
                                <w:snapToGrid w:val="0"/>
                                <w:spacing w:after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08F9AB63" w14:textId="77777777" w:rsidR="00853B13" w:rsidRDefault="00000000" w:rsidP="00DA6416">
                              <w:pPr>
                                <w:adjustRightInd w:val="0"/>
                                <w:snapToGrid w:val="0"/>
                                <w:spacing w:after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：广州科技大学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6D30A990" w14:textId="77777777" w:rsidR="00853B13" w:rsidRDefault="00000000" w:rsidP="00DA6416">
                              <w:pPr>
                                <w:adjustRightInd w:val="0"/>
                                <w:snapToGrid w:val="0"/>
                                <w:spacing w:after="0" w:line="20" w:lineRule="atLeast"/>
                                <w:rPr>
                                  <w:rFonts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    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099768" id="组合 1" o:spid="_x0000_s1035" style="position:absolute;left:0;text-align:left;margin-left:15pt;margin-top:129.5pt;width:366pt;height:104.55pt;z-index:251660288;mso-position-vertical-relative:page" coordsize="46489,13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">
                <v:shape id="_x0000_s1036" type="#_x0000_t202" style="position:absolute;width:22297;height:132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" filled="f" stroked="f">
                  <v:textbox style="mso-fit-shape-to-text:t">
                    <w:txbxContent>
                      <w:p w14:paraId="16B8E6FB" w14:textId="2ACC8FFE" w:rsidR="00853B13" w:rsidRDefault="00000000" w:rsidP="00DA6416">
                        <w:pPr>
                          <w:adjustRightInd w:val="0"/>
                          <w:snapToGrid w:val="0"/>
                          <w:spacing w:after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姓    名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</w:t>
                        </w:r>
                        <w:r w:rsidR="00D9315C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小豆</w:t>
                        </w:r>
                      </w:p>
                      <w:p w14:paraId="4E81E720" w14:textId="77777777" w:rsidR="00853B13" w:rsidRDefault="00000000" w:rsidP="00DA6416">
                        <w:pPr>
                          <w:adjustRightInd w:val="0"/>
                          <w:snapToGrid w:val="0"/>
                          <w:spacing w:after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民    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：汉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688C9C73" w14:textId="77777777" w:rsidR="00853B13" w:rsidRDefault="00000000" w:rsidP="00DA6416">
                        <w:pPr>
                          <w:adjustRightInd w:val="0"/>
                          <w:snapToGrid w:val="0"/>
                          <w:spacing w:after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电    话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：13500135000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755AE235" w14:textId="478B0437" w:rsidR="00853B13" w:rsidRDefault="00000000" w:rsidP="00DA6416">
                        <w:pPr>
                          <w:adjustRightInd w:val="0"/>
                          <w:snapToGrid w:val="0"/>
                          <w:spacing w:after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邮    箱：</w:t>
                        </w:r>
                        <w:r w:rsidR="00624C94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aaa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@</w:t>
                        </w:r>
                        <w:r w:rsidR="00624C94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qq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.me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3AA503D0" w14:textId="77777777" w:rsidR="00853B13" w:rsidRDefault="00000000" w:rsidP="00DA6416">
                        <w:pPr>
                          <w:adjustRightInd w:val="0"/>
                          <w:snapToGrid w:val="0"/>
                          <w:spacing w:after="0" w:line="20" w:lineRule="atLeast"/>
                          <w:rPr>
                            <w:rFonts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住    址：广东省广州市海珠区</w:t>
                        </w:r>
                      </w:p>
                    </w:txbxContent>
                  </v:textbox>
                </v:shape>
                <v:shape id="_x0000_s1037" type="#_x0000_t202" style="position:absolute;left:24191;width:22298;height:132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" filled="f" stroked="f">
                  <v:textbox style="mso-fit-shape-to-text:t">
                    <w:txbxContent>
                      <w:p w14:paraId="201F9BC3" w14:textId="3B5C13F8" w:rsidR="00853B13" w:rsidRDefault="00000000" w:rsidP="00DA6416">
                        <w:pPr>
                          <w:adjustRightInd w:val="0"/>
                          <w:snapToGrid w:val="0"/>
                          <w:spacing w:after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AB7A6B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77A75217" w14:textId="77777777" w:rsidR="00853B13" w:rsidRDefault="00000000" w:rsidP="00DA6416">
                        <w:pPr>
                          <w:adjustRightInd w:val="0"/>
                          <w:snapToGrid w:val="0"/>
                          <w:spacing w:after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身    高：177cm</w:t>
                        </w:r>
                      </w:p>
                      <w:p w14:paraId="69053CC8" w14:textId="77777777" w:rsidR="00853B13" w:rsidRDefault="00000000" w:rsidP="00DA6416">
                        <w:pPr>
                          <w:adjustRightInd w:val="0"/>
                          <w:snapToGrid w:val="0"/>
                          <w:spacing w:after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政治面貌：中共党员</w:t>
                        </w:r>
                      </w:p>
                      <w:p w14:paraId="08F9AB63" w14:textId="77777777" w:rsidR="00853B13" w:rsidRDefault="00000000" w:rsidP="00DA6416">
                        <w:pPr>
                          <w:adjustRightInd w:val="0"/>
                          <w:snapToGrid w:val="0"/>
                          <w:spacing w:after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毕业院校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：广州科技大学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6D30A990" w14:textId="77777777" w:rsidR="00853B13" w:rsidRDefault="00000000" w:rsidP="00DA6416">
                        <w:pPr>
                          <w:adjustRightInd w:val="0"/>
                          <w:snapToGrid w:val="0"/>
                          <w:spacing w:after="0" w:line="20" w:lineRule="atLeast"/>
                          <w:rPr>
                            <w:rFonts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学    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000000"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3B83B8C4" wp14:editId="4753FE4F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5.25pt;margin-top:92.2pt;height:708pt;width:0pt;mso-position-vertical-relative:page;z-index:-251663360;mso-width-relative:page;mso-height-relative:page;" filled="f" stroked="t" coordsize="21600,21600" o:gfxdata="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rUplW1QAAAAoBAAAPAAAAAAAAAAEAIAAAACIAAABkcnMvZG93bnJldi54bWxQ&#10;SwECFAAUAAAACACHTuJAn5i2B8EBAABOAwAADgAAAAAAAAABACAAAAAkAQAAZHJzL2Uyb0RvYy54&#10;bWxQSwUGAAAAAAYABgBZAQAAVwUAAAAA&#10;">
                <v:fill on="f" focussize="0,0"/>
                <v:stroke color="#4E7282 [3204]" joinstyle="round"/>
                <v:imagedata o:title=""/>
                <o:lock v:ext="edit" aspectratio="f"/>
              </v:line>
            </w:pict>
          </mc:Fallback>
        </mc:AlternateContent>
      </w:r>
    </w:p>
    <w:p w14:paraId="3F931368" w14:textId="77777777" w:rsidR="00853B13" w:rsidRDefault="00853B13">
      <w:pPr>
        <w:adjustRightInd w:val="0"/>
        <w:snapToGrid w:val="0"/>
        <w:rPr>
          <w:rFonts w:hint="eastAsia"/>
        </w:rPr>
      </w:pPr>
    </w:p>
    <w:p w14:paraId="085C4D69" w14:textId="53FEB390" w:rsidR="00853B13" w:rsidRDefault="00853B13">
      <w:pPr>
        <w:adjustRightInd w:val="0"/>
        <w:snapToGrid w:val="0"/>
        <w:rPr>
          <w:rFonts w:hint="eastAsia"/>
        </w:rPr>
      </w:pPr>
    </w:p>
    <w:p w14:paraId="58126A58" w14:textId="77777777" w:rsidR="00853B13" w:rsidRDefault="00853B13">
      <w:pPr>
        <w:adjustRightInd w:val="0"/>
        <w:snapToGrid w:val="0"/>
        <w:rPr>
          <w:rFonts w:hint="eastAsia"/>
        </w:rPr>
      </w:pPr>
    </w:p>
    <w:p w14:paraId="55868A75" w14:textId="11AF4C08" w:rsidR="00853B13" w:rsidRDefault="006449A3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96E378" wp14:editId="03A20146">
                <wp:simplePos x="0" y="0"/>
                <wp:positionH relativeFrom="column">
                  <wp:posOffset>193040</wp:posOffset>
                </wp:positionH>
                <wp:positionV relativeFrom="page">
                  <wp:posOffset>3164840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48B52C" w14:textId="578F6680" w:rsidR="00853B13" w:rsidRDefault="008F2B8F" w:rsidP="00C51653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20XX.07-20XX.06          广州科技大学 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市场营销（本科）</w:t>
                            </w:r>
                          </w:p>
                          <w:p w14:paraId="595B19CC" w14:textId="77777777" w:rsidR="00853B13" w:rsidRDefault="00000000" w:rsidP="00C51653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16F98586" w14:textId="77777777" w:rsidR="00853B13" w:rsidRDefault="00000000" w:rsidP="00C51653">
                            <w:pPr>
                              <w:adjustRightInd w:val="0"/>
                              <w:snapToGrid w:val="0"/>
                              <w:spacing w:after="0"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6E378" id="文本框 2" o:spid="_x0000_s1038" type="#_x0000_t202" style="position:absolute;left:0;text-align:left;margin-left:15.2pt;margin-top:249.2pt;width:506.25pt;height:77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mCJ8gEAAL4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" filled="f" stroked="f">
                <v:textbox style="mso-fit-shape-to-text:t">
                  <w:txbxContent>
                    <w:p w14:paraId="2D48B52C" w14:textId="578F6680" w:rsidR="00853B13" w:rsidRDefault="008F2B8F" w:rsidP="00C51653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20XX.07-20XX.06          广州科技大学 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市场营销（本科）</w:t>
                      </w:r>
                    </w:p>
                    <w:p w14:paraId="595B19CC" w14:textId="77777777" w:rsidR="00853B13" w:rsidRDefault="00000000" w:rsidP="00C51653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16F98586" w14:textId="77777777" w:rsidR="00853B13" w:rsidRDefault="00000000" w:rsidP="00C51653">
                      <w:pPr>
                        <w:adjustRightInd w:val="0"/>
                        <w:snapToGrid w:val="0"/>
                        <w:spacing w:after="0"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7A9833" w14:textId="77777777" w:rsidR="00853B13" w:rsidRDefault="00853B13">
      <w:pPr>
        <w:adjustRightInd w:val="0"/>
        <w:snapToGrid w:val="0"/>
        <w:rPr>
          <w:rFonts w:hint="eastAsia"/>
        </w:rPr>
      </w:pPr>
    </w:p>
    <w:p w14:paraId="6B2DB35E" w14:textId="77777777" w:rsidR="00853B13" w:rsidRDefault="00853B13">
      <w:pPr>
        <w:adjustRightInd w:val="0"/>
        <w:snapToGrid w:val="0"/>
        <w:rPr>
          <w:rFonts w:hint="eastAsia"/>
        </w:rPr>
      </w:pPr>
    </w:p>
    <w:p w14:paraId="53470AFE" w14:textId="4487AE1A" w:rsidR="00853B13" w:rsidRDefault="000D5C52">
      <w:pPr>
        <w:adjustRightInd w:val="0"/>
        <w:snapToGrid w:val="0"/>
        <w:rPr>
          <w:rFonts w:hint="eastAsia"/>
        </w:rPr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2CF4AE9" wp14:editId="19AF7E37">
                <wp:simplePos x="0" y="0"/>
                <wp:positionH relativeFrom="column">
                  <wp:posOffset>193040</wp:posOffset>
                </wp:positionH>
                <wp:positionV relativeFrom="page">
                  <wp:posOffset>4359275</wp:posOffset>
                </wp:positionV>
                <wp:extent cx="6429375" cy="2082800"/>
                <wp:effectExtent l="0" t="0" r="0" b="381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4A3B72E" w14:textId="666A2B91" w:rsidR="00853B13" w:rsidRDefault="008F2B8F" w:rsidP="00C51653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20XX.04-至今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广州信息科技有限公司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市场营销（实习生）</w:t>
                            </w:r>
                          </w:p>
                          <w:p w14:paraId="37B71B5B" w14:textId="77777777" w:rsidR="00853B13" w:rsidRDefault="00000000" w:rsidP="00C51653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负责公司线上端资源的销售工作（以开拓客户为主），公司主要资源以广点通、智汇推、百度、小米、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06A13C04" w14:textId="77777777" w:rsidR="00853B13" w:rsidRDefault="00000000" w:rsidP="00C51653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728823A4" w14:textId="4D969ED2" w:rsidR="00853B13" w:rsidRDefault="008F2B8F" w:rsidP="00C51653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20XX.03-20XX.03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广州信息科技有限公司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软件工程师</w:t>
                            </w:r>
                          </w:p>
                          <w:p w14:paraId="6BCC41A3" w14:textId="77777777" w:rsidR="00853B13" w:rsidRDefault="00000000" w:rsidP="00C51653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15FEFC2F" w14:textId="77777777" w:rsidR="00853B13" w:rsidRDefault="00000000" w:rsidP="00C51653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F4AE9" id="_x0000_s1039" type="#_x0000_t202" style="position:absolute;left:0;text-align:left;margin-left:15.2pt;margin-top:343.25pt;width:506.25pt;height:16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" filled="f" stroked="f">
                <v:textbox style="mso-fit-shape-to-text:t">
                  <w:txbxContent>
                    <w:p w14:paraId="24A3B72E" w14:textId="666A2B91" w:rsidR="00853B13" w:rsidRDefault="008F2B8F" w:rsidP="00C51653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20XX.04-至今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广州信息科技有限公司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市场营销（实习生）</w:t>
                      </w:r>
                    </w:p>
                    <w:p w14:paraId="37B71B5B" w14:textId="77777777" w:rsidR="00853B13" w:rsidRDefault="00000000" w:rsidP="00C51653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负责公司线上端资源的销售工作（以开拓客户为主），公司主要资源以广点通、智汇推、百度、小米、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06A13C04" w14:textId="77777777" w:rsidR="00853B13" w:rsidRDefault="00000000" w:rsidP="00C51653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728823A4" w14:textId="4D969ED2" w:rsidR="00853B13" w:rsidRDefault="008F2B8F" w:rsidP="00C51653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20XX.03-20XX.03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广州信息科技有限公司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软件工程师</w:t>
                      </w:r>
                    </w:p>
                    <w:p w14:paraId="6BCC41A3" w14:textId="77777777" w:rsidR="00853B13" w:rsidRDefault="00000000" w:rsidP="00C51653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15FEFC2F" w14:textId="77777777" w:rsidR="00853B13" w:rsidRDefault="00000000" w:rsidP="00C51653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81D9412" wp14:editId="242EFE5A">
                <wp:simplePos x="0" y="0"/>
                <wp:positionH relativeFrom="column">
                  <wp:posOffset>-63500</wp:posOffset>
                </wp:positionH>
                <wp:positionV relativeFrom="page">
                  <wp:posOffset>4197350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865DC54" w14:textId="77777777" w:rsidR="00853B13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1D9412" id="组合 31" o:spid="_x0000_s1040" style="position:absolute;left:0;text-align:left;margin-left:-5pt;margin-top:330.5pt;width:534pt;height:22.3pt;z-index:25168588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N+8HwYAAJ4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">
                <v:group id="组合 81" o:spid="_x0000_s104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4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0865DC54" w14:textId="77777777" w:rsidR="00853B13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4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" fillcolor="#405e6c" stroked="f"/>
                </v:group>
                <v:line id="直接连接符 20" o:spid="_x0000_s104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FACD633" wp14:editId="64A2334C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293240" w14:textId="77777777" w:rsidR="00853B13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ACD633" id="组合 16" o:spid="_x0000_s1045" style="position:absolute;left:0;text-align:left;margin-left:-5pt;margin-top:230.15pt;width:534pt;height:22.35pt;z-index:25167155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">
                <v:group id="组合 81" o:spid="_x0000_s1046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o:lock v:ext="edit" aspectratio="t"/>
                  <v:shape id="任意多边形 2" o:spid="_x0000_s1047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09293240" w14:textId="77777777" w:rsidR="00853B13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48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" fillcolor="#405e6c" stroked="f"/>
                </v:group>
                <v:line id="直接连接符 20" o:spid="_x0000_s1049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</w:p>
    <w:p w14:paraId="677D9733" w14:textId="5ECA4B15" w:rsidR="00853B13" w:rsidRDefault="00853B13">
      <w:pPr>
        <w:adjustRightInd w:val="0"/>
        <w:snapToGrid w:val="0"/>
        <w:rPr>
          <w:rFonts w:hint="eastAsia"/>
        </w:rPr>
      </w:pPr>
    </w:p>
    <w:p w14:paraId="581E7311" w14:textId="77777777" w:rsidR="00853B13" w:rsidRDefault="00853B13">
      <w:pPr>
        <w:adjustRightInd w:val="0"/>
        <w:snapToGrid w:val="0"/>
        <w:rPr>
          <w:rFonts w:hint="eastAsia"/>
        </w:rPr>
      </w:pPr>
    </w:p>
    <w:p w14:paraId="23313077" w14:textId="42722AF3" w:rsidR="00853B13" w:rsidRDefault="00FD3C29">
      <w:pPr>
        <w:adjustRightInd w:val="0"/>
        <w:snapToGrid w:val="0"/>
        <w:rPr>
          <w:rFonts w:hint="eastAsia"/>
        </w:rPr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F22FC4" wp14:editId="7ADA51F0">
                <wp:simplePos x="0" y="0"/>
                <wp:positionH relativeFrom="column">
                  <wp:posOffset>193040</wp:posOffset>
                </wp:positionH>
                <wp:positionV relativeFrom="page">
                  <wp:posOffset>6893560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7C0836" w14:textId="0818E76F" w:rsidR="00853B13" w:rsidRDefault="008F2B8F" w:rsidP="000D5C52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20XX.03-20XX.06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广州五百丁信息科技有限公司          校园大使主席 </w:t>
                            </w:r>
                          </w:p>
                          <w:p w14:paraId="1753BF62" w14:textId="77777777" w:rsidR="00853B13" w:rsidRDefault="00000000" w:rsidP="000D5C52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目标带领自己的团队，辅助五百丁公司完成在各高校的“伏龙计划”，向全球顶尖的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02E1DC2F" w14:textId="77777777" w:rsidR="00853B13" w:rsidRDefault="00000000" w:rsidP="000D5C52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22FC4" id="_x0000_s1050" type="#_x0000_t202" style="position:absolute;left:0;text-align:left;margin-left:15.2pt;margin-top:542.8pt;width:506.25pt;height:94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" filled="f" stroked="f">
                <v:textbox style="mso-fit-shape-to-text:t">
                  <w:txbxContent>
                    <w:p w14:paraId="1E7C0836" w14:textId="0818E76F" w:rsidR="00853B13" w:rsidRDefault="008F2B8F" w:rsidP="000D5C52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20XX.03-20XX.06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广州五百丁信息科技有限公司          校园大使主席 </w:t>
                      </w:r>
                    </w:p>
                    <w:p w14:paraId="1753BF62" w14:textId="77777777" w:rsidR="00853B13" w:rsidRDefault="00000000" w:rsidP="000D5C52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目标带领自己的团队，辅助五百丁公司完成在各高校的“伏龙计划”，向全球顶尖的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02E1DC2F" w14:textId="77777777" w:rsidR="00853B13" w:rsidRDefault="00000000" w:rsidP="000D5C52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204955" wp14:editId="263AEDEA">
                <wp:simplePos x="0" y="0"/>
                <wp:positionH relativeFrom="column">
                  <wp:posOffset>193040</wp:posOffset>
                </wp:positionH>
                <wp:positionV relativeFrom="page">
                  <wp:posOffset>8452485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62C2CBC" w14:textId="77777777" w:rsidR="00853B13" w:rsidRDefault="00000000" w:rsidP="00FC4DC7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67BCCCA3" w14:textId="77777777" w:rsidR="00853B13" w:rsidRDefault="00000000" w:rsidP="00FC4DC7">
                            <w:pPr>
                              <w:adjustRightInd w:val="0"/>
                              <w:snapToGrid w:val="0"/>
                              <w:spacing w:after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 w14:paraId="510366BA" w14:textId="77777777" w:rsidR="00853B13" w:rsidRDefault="00000000" w:rsidP="00FC4DC7">
                            <w:pPr>
                              <w:pStyle w:val="1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04955" id="_x0000_s1051" type="#_x0000_t202" style="position:absolute;left:0;text-align:left;margin-left:15.2pt;margin-top:665.55pt;width:506.25pt;height:59.3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" filled="f" stroked="f">
                <v:textbox style="mso-fit-shape-to-text:t">
                  <w:txbxContent>
                    <w:p w14:paraId="062C2CBC" w14:textId="77777777" w:rsidR="00853B13" w:rsidRDefault="00000000" w:rsidP="00FC4DC7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67BCCCA3" w14:textId="77777777" w:rsidR="00853B13" w:rsidRDefault="00000000" w:rsidP="00FC4DC7">
                      <w:pPr>
                        <w:adjustRightInd w:val="0"/>
                        <w:snapToGrid w:val="0"/>
                        <w:spacing w:after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 w14:paraId="510366BA" w14:textId="77777777" w:rsidR="00853B13" w:rsidRDefault="00000000" w:rsidP="00FC4DC7">
                      <w:pPr>
                        <w:pStyle w:val="11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6E9F0E7" wp14:editId="77CB9DCA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26DFF" w14:textId="77777777" w:rsidR="00853B13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E9F0E7" id="组合 72" o:spid="_x0000_s1052" style="position:absolute;left:0;text-align:left;margin-left:-5pt;margin-top:732.55pt;width:534pt;height:22.3pt;z-index:25170534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pCHw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">
                <v:group id="组合 81" o:spid="_x0000_s105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5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F026DFF" w14:textId="77777777" w:rsidR="00853B13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5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" fillcolor="#405e6c" stroked="f"/>
                </v:group>
                <v:line id="直接连接符 20" o:spid="_x0000_s105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 w:rsidR="00000000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9714059" wp14:editId="68BE7ACF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9216B56" w14:textId="77777777" w:rsidR="00853B13" w:rsidRDefault="00000000" w:rsidP="00D81D3F">
                            <w:pPr>
                              <w:pStyle w:val="11"/>
                              <w:adjustRightInd w:val="0"/>
                              <w:snapToGrid w:val="0"/>
                              <w:spacing w:after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14059" id="_x0000_s1057" type="#_x0000_t202" style="position:absolute;left:0;text-align:left;margin-left:15.2pt;margin-top:754.25pt;width:506.25pt;height:42.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" filled="f" stroked="f">
                <v:textbox style="mso-fit-shape-to-text:t">
                  <w:txbxContent>
                    <w:p w14:paraId="39216B56" w14:textId="77777777" w:rsidR="00853B13" w:rsidRDefault="00000000" w:rsidP="00D81D3F">
                      <w:pPr>
                        <w:pStyle w:val="11"/>
                        <w:adjustRightInd w:val="0"/>
                        <w:snapToGrid w:val="0"/>
                        <w:spacing w:after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E7A474A" wp14:editId="051E749A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FBF79CE" w14:textId="77777777" w:rsidR="00853B13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7A474A" id="组合 60" o:spid="_x0000_s1058" style="position:absolute;left:0;text-align:left;margin-left:-5pt;margin-top:646.3pt;width:534pt;height:22.3pt;z-index:25170022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">
                <v:group id="组合 81" o:spid="_x0000_s105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6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1FBF79CE" w14:textId="77777777" w:rsidR="00853B13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6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" fillcolor="#405e6c" stroked="f"/>
                </v:group>
                <v:line id="直接连接符 20" o:spid="_x0000_s106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 w:rsidR="00000000"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0F1A459" wp14:editId="30E68E82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8AED82" w14:textId="77777777" w:rsidR="00853B13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F1A459" id="组合 39" o:spid="_x0000_s1063" style="position:absolute;left:0;text-align:left;margin-left:-5pt;margin-top:524.05pt;width:534pt;height:22.3pt;z-index:25169408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">
                <v:group id="组合 81" o:spid="_x0000_s106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6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A8AED82" w14:textId="77777777" w:rsidR="00853B13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6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" fillcolor="#405e6c" stroked="f"/>
                </v:group>
                <v:line id="直接连接符 20" o:spid="_x0000_s106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</w:p>
    <w:sectPr w:rsidR="00853B1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08441" w14:textId="77777777" w:rsidR="002737B1" w:rsidRDefault="002737B1" w:rsidP="008F2B8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C694A26" w14:textId="77777777" w:rsidR="002737B1" w:rsidRDefault="002737B1" w:rsidP="008F2B8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1D024" w14:textId="77777777" w:rsidR="002737B1" w:rsidRDefault="002737B1" w:rsidP="008F2B8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8140561" w14:textId="77777777" w:rsidR="002737B1" w:rsidRDefault="002737B1" w:rsidP="008F2B8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64554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06237C"/>
    <w:rsid w:val="00033B00"/>
    <w:rsid w:val="00050DD0"/>
    <w:rsid w:val="000A15E2"/>
    <w:rsid w:val="000A477B"/>
    <w:rsid w:val="000B7624"/>
    <w:rsid w:val="000D5C52"/>
    <w:rsid w:val="00145F04"/>
    <w:rsid w:val="0016204C"/>
    <w:rsid w:val="001864CD"/>
    <w:rsid w:val="0019746D"/>
    <w:rsid w:val="001C5821"/>
    <w:rsid w:val="001D355C"/>
    <w:rsid w:val="00211176"/>
    <w:rsid w:val="002737B1"/>
    <w:rsid w:val="002A02CC"/>
    <w:rsid w:val="002A6755"/>
    <w:rsid w:val="003150B6"/>
    <w:rsid w:val="00355330"/>
    <w:rsid w:val="003666FA"/>
    <w:rsid w:val="003829A9"/>
    <w:rsid w:val="003A597D"/>
    <w:rsid w:val="003A754D"/>
    <w:rsid w:val="004264B5"/>
    <w:rsid w:val="004447F5"/>
    <w:rsid w:val="00446196"/>
    <w:rsid w:val="00461F81"/>
    <w:rsid w:val="00465FA2"/>
    <w:rsid w:val="00487CEA"/>
    <w:rsid w:val="004F0F87"/>
    <w:rsid w:val="004F6A02"/>
    <w:rsid w:val="0053077D"/>
    <w:rsid w:val="005311C9"/>
    <w:rsid w:val="00553D99"/>
    <w:rsid w:val="00557EDC"/>
    <w:rsid w:val="005B4768"/>
    <w:rsid w:val="005C3A11"/>
    <w:rsid w:val="00624C94"/>
    <w:rsid w:val="006314A6"/>
    <w:rsid w:val="006449A3"/>
    <w:rsid w:val="006922FB"/>
    <w:rsid w:val="00694DFC"/>
    <w:rsid w:val="006B4C9F"/>
    <w:rsid w:val="006F567F"/>
    <w:rsid w:val="00735052"/>
    <w:rsid w:val="00747EE9"/>
    <w:rsid w:val="007719C0"/>
    <w:rsid w:val="0077420C"/>
    <w:rsid w:val="0077585E"/>
    <w:rsid w:val="007B1C07"/>
    <w:rsid w:val="0082702B"/>
    <w:rsid w:val="00853B13"/>
    <w:rsid w:val="0085417A"/>
    <w:rsid w:val="0089146D"/>
    <w:rsid w:val="008F2B8F"/>
    <w:rsid w:val="00911736"/>
    <w:rsid w:val="00923016"/>
    <w:rsid w:val="0092591B"/>
    <w:rsid w:val="0093682A"/>
    <w:rsid w:val="009872F7"/>
    <w:rsid w:val="009B1FDB"/>
    <w:rsid w:val="009C366C"/>
    <w:rsid w:val="009D6057"/>
    <w:rsid w:val="009F7C4F"/>
    <w:rsid w:val="00A2143F"/>
    <w:rsid w:val="00A24A7B"/>
    <w:rsid w:val="00A26FC6"/>
    <w:rsid w:val="00A702BF"/>
    <w:rsid w:val="00AB760C"/>
    <w:rsid w:val="00AB7A6B"/>
    <w:rsid w:val="00AD3779"/>
    <w:rsid w:val="00AE5B76"/>
    <w:rsid w:val="00B31A69"/>
    <w:rsid w:val="00B822E2"/>
    <w:rsid w:val="00BD4664"/>
    <w:rsid w:val="00BE4D64"/>
    <w:rsid w:val="00BF0749"/>
    <w:rsid w:val="00C21631"/>
    <w:rsid w:val="00C51653"/>
    <w:rsid w:val="00CD3E9B"/>
    <w:rsid w:val="00D06232"/>
    <w:rsid w:val="00D21718"/>
    <w:rsid w:val="00D50E46"/>
    <w:rsid w:val="00D76D6E"/>
    <w:rsid w:val="00D81D3F"/>
    <w:rsid w:val="00D8497B"/>
    <w:rsid w:val="00D9315C"/>
    <w:rsid w:val="00DA6416"/>
    <w:rsid w:val="00DB4EC6"/>
    <w:rsid w:val="00DD7BC7"/>
    <w:rsid w:val="00E17ECD"/>
    <w:rsid w:val="00EA688C"/>
    <w:rsid w:val="00F31DFF"/>
    <w:rsid w:val="00F4103D"/>
    <w:rsid w:val="00FC4DC7"/>
    <w:rsid w:val="00FD3C29"/>
    <w:rsid w:val="00FF5D10"/>
    <w:rsid w:val="00FF7F4E"/>
    <w:rsid w:val="022F48F3"/>
    <w:rsid w:val="1D06237C"/>
    <w:rsid w:val="21CB7B54"/>
    <w:rsid w:val="73C9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5895525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6">
    <w:name w:val="页眉 字符"/>
    <w:basedOn w:val="a0"/>
    <w:link w:val="a5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1019;&#24847;&#31616;&#21382;SJS0056A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创意简历SJS0056A</Template>
  <TotalTime>2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82</cp:revision>
  <dcterms:created xsi:type="dcterms:W3CDTF">2017-06-14T05:57:00Z</dcterms:created>
  <dcterms:modified xsi:type="dcterms:W3CDTF">2025-05-29T10:24:00Z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