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1522" w14:textId="4FAD50E7" w:rsidR="001968DF" w:rsidRDefault="00260C50"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3C38650D" wp14:editId="4CF5EBC3">
                <wp:simplePos x="0" y="0"/>
                <wp:positionH relativeFrom="column">
                  <wp:posOffset>-558800</wp:posOffset>
                </wp:positionH>
                <wp:positionV relativeFrom="paragraph">
                  <wp:posOffset>8147050</wp:posOffset>
                </wp:positionV>
                <wp:extent cx="1230630" cy="288925"/>
                <wp:effectExtent l="0" t="0" r="762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288925"/>
                          <a:chOff x="1198" y="14553"/>
                          <a:chExt cx="1938" cy="455"/>
                        </a:xfrm>
                      </wpg:grpSpPr>
                      <wps:wsp>
                        <wps:cNvPr id="42" name="椭圆 115"/>
                        <wps:cNvSpPr/>
                        <wps:spPr>
                          <a:xfrm>
                            <a:off x="1198" y="14583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2" name="文本框 118"/>
                        <wps:cNvSpPr txBox="1"/>
                        <wps:spPr>
                          <a:xfrm>
                            <a:off x="1487" y="14553"/>
                            <a:ext cx="1331" cy="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FF373E" w14:textId="77777777" w:rsidR="001968DF" w:rsidRDefault="00992CE1">
                              <w:pPr>
                                <w:pStyle w:val="a9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FFFFFF"/>
                                  <w:kern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等腰三角形 20"/>
                        <wps:cNvSpPr/>
                        <wps:spPr>
                          <a:xfrm rot="5400000">
                            <a:off x="1337" y="14699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38650D" id="组合 10" o:spid="_x0000_s1026" style="position:absolute;left:0;text-align:left;margin-left:-44pt;margin-top:641.5pt;width:96.9pt;height:22.75pt;z-index:251690496;mso-height-relative:margin" coordorigin="1198,14553" coordsize="1938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">
                <v:rect id="椭圆 115" o:spid="_x0000_s1027" style="position:absolute;left:1198;top:14583;width:1938;height: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" fillcolor="#2ab8a8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18" o:spid="_x0000_s1028" type="#_x0000_t202" style="position:absolute;left:1487;top:14553;width:1331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0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AeqAC0wgAAANsAAAAPAAAA&#10;AAAAAAAAAAAAAAcCAABkcnMvZG93bnJldi54bWxQSwUGAAAAAAMAAwC3AAAA9gIAAAAA&#10;" filled="f" stroked="f">
                  <v:textbox style="mso-fit-shape-to-text:t">
                    <w:txbxContent>
                      <w:p w14:paraId="53FF373E" w14:textId="77777777" w:rsidR="001968DF" w:rsidRDefault="00992CE1">
                        <w:pPr>
                          <w:pStyle w:val="a9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FFFFFF"/>
                            <w:kern w:val="24"/>
                          </w:rPr>
                          <w:t>自我评价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20" o:spid="_x0000_s1029" type="#_x0000_t5" style="position:absolute;left:1337;top:14699;width:236;height: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" fillcolor="#fafafa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656C8876" wp14:editId="5347D224">
                <wp:simplePos x="0" y="0"/>
                <wp:positionH relativeFrom="column">
                  <wp:posOffset>-558800</wp:posOffset>
                </wp:positionH>
                <wp:positionV relativeFrom="paragraph">
                  <wp:posOffset>6553200</wp:posOffset>
                </wp:positionV>
                <wp:extent cx="1230630" cy="289560"/>
                <wp:effectExtent l="0" t="0" r="762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289560"/>
                          <a:chOff x="1198" y="12044"/>
                          <a:chExt cx="1938" cy="456"/>
                        </a:xfrm>
                      </wpg:grpSpPr>
                      <wps:wsp>
                        <wps:cNvPr id="41" name="椭圆 108"/>
                        <wps:cNvSpPr/>
                        <wps:spPr>
                          <a:xfrm>
                            <a:off x="1198" y="12090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4" name="文本框 112"/>
                        <wps:cNvSpPr txBox="1"/>
                        <wps:spPr>
                          <a:xfrm>
                            <a:off x="1487" y="12044"/>
                            <a:ext cx="1424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5B3A5F" w14:textId="77777777" w:rsidR="001968DF" w:rsidRDefault="00992CE1">
                              <w:pPr>
                                <w:pStyle w:val="a9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FFFFFF"/>
                                  <w:kern w:val="24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" name="等腰三角形 19"/>
                        <wps:cNvSpPr/>
                        <wps:spPr>
                          <a:xfrm rot="5400000">
                            <a:off x="1337" y="12205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C8876" id="组合 9" o:spid="_x0000_s1030" style="position:absolute;left:0;text-align:left;margin-left:-44pt;margin-top:516pt;width:96.9pt;height:22.8pt;z-index:251682304;mso-height-relative:margin" coordorigin="1198,12044" coordsize="1938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">
                <v:rect id="椭圆 108" o:spid="_x0000_s1031" style="position:absolute;left:1198;top:12090;width:1938;height: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" fillcolor="#2ab8a8" stroked="f" strokeweight="1pt"/>
                <v:shape id="文本框 112" o:spid="_x0000_s1032" type="#_x0000_t202" style="position:absolute;left:1487;top:12044;width:1424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14:paraId="245B3A5F" w14:textId="77777777" w:rsidR="001968DF" w:rsidRDefault="00992CE1">
                        <w:pPr>
                          <w:pStyle w:val="a9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FFFFFF"/>
                            <w:kern w:val="24"/>
                          </w:rPr>
                          <w:t>专业技能</w:t>
                        </w:r>
                      </w:p>
                    </w:txbxContent>
                  </v:textbox>
                </v:shape>
                <v:shape id="等腰三角形 19" o:spid="_x0000_s1033" type="#_x0000_t5" style="position:absolute;left:1337;top:12205;width:236;height: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" fillcolor="#fafafa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5FB773DE" wp14:editId="23384698">
                <wp:simplePos x="0" y="0"/>
                <wp:positionH relativeFrom="column">
                  <wp:posOffset>-558800</wp:posOffset>
                </wp:positionH>
                <wp:positionV relativeFrom="paragraph">
                  <wp:posOffset>3435350</wp:posOffset>
                </wp:positionV>
                <wp:extent cx="1230630" cy="289560"/>
                <wp:effectExtent l="0" t="0" r="762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289560"/>
                          <a:chOff x="1198" y="7116"/>
                          <a:chExt cx="1938" cy="456"/>
                        </a:xfrm>
                      </wpg:grpSpPr>
                      <wps:wsp>
                        <wps:cNvPr id="40" name="椭圆 88"/>
                        <wps:cNvSpPr/>
                        <wps:spPr>
                          <a:xfrm>
                            <a:off x="1198" y="7155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6" name="文本框 105"/>
                        <wps:cNvSpPr txBox="1"/>
                        <wps:spPr>
                          <a:xfrm>
                            <a:off x="1547" y="7116"/>
                            <a:ext cx="1431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60EF0C" w14:textId="77777777" w:rsidR="001968DF" w:rsidRDefault="00992CE1">
                              <w:pPr>
                                <w:pStyle w:val="a9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FFFFFF"/>
                                  <w:kern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" name="等腰三角形 18"/>
                        <wps:cNvSpPr/>
                        <wps:spPr>
                          <a:xfrm rot="5400000">
                            <a:off x="1337" y="7268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773DE" id="组合 8" o:spid="_x0000_s1034" style="position:absolute;left:0;text-align:left;margin-left:-44pt;margin-top:270.5pt;width:96.9pt;height:22.8pt;z-index:251674112;mso-height-relative:margin" coordorigin="1198,7116" coordsize="1938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">
                <v:rect id="椭圆 88" o:spid="_x0000_s1035" style="position:absolute;left:1198;top:7155;width:1938;height: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" fillcolor="#2ab8a8" stroked="f" strokeweight="1pt"/>
                <v:shape id="文本框 105" o:spid="_x0000_s1036" type="#_x0000_t202" style="position:absolute;left:1547;top:7116;width:1431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a3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Bhkwa3wgAAANsAAAAPAAAA&#10;AAAAAAAAAAAAAAcCAABkcnMvZG93bnJldi54bWxQSwUGAAAAAAMAAwC3AAAA9gIAAAAA&#10;" filled="f" stroked="f">
                  <v:textbox style="mso-fit-shape-to-text:t">
                    <w:txbxContent>
                      <w:p w14:paraId="0960EF0C" w14:textId="77777777" w:rsidR="001968DF" w:rsidRDefault="00992CE1">
                        <w:pPr>
                          <w:pStyle w:val="a9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FFFFFF"/>
                            <w:kern w:val="24"/>
                          </w:rPr>
                          <w:t>工作经验</w:t>
                        </w:r>
                      </w:p>
                    </w:txbxContent>
                  </v:textbox>
                </v:shape>
                <v:shape id="等腰三角形 18" o:spid="_x0000_s1037" type="#_x0000_t5" style="position:absolute;left:1337;top:7268;width:236;height: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" fillcolor="#fafafa" stroked="f" strokeweight="1pt"/>
              </v:group>
            </w:pict>
          </mc:Fallback>
        </mc:AlternateContent>
      </w:r>
      <w:r w:rsidR="00F823E0">
        <w:rPr>
          <w:noProof/>
        </w:rPr>
        <w:drawing>
          <wp:anchor distT="0" distB="0" distL="114300" distR="114300" simplePos="0" relativeHeight="251649536" behindDoc="0" locked="0" layoutInCell="1" allowOverlap="1" wp14:anchorId="2C5BB4EC" wp14:editId="4705885B">
            <wp:simplePos x="0" y="0"/>
            <wp:positionH relativeFrom="column">
              <wp:posOffset>-336550</wp:posOffset>
            </wp:positionH>
            <wp:positionV relativeFrom="paragraph">
              <wp:posOffset>-279400</wp:posOffset>
            </wp:positionV>
            <wp:extent cx="1054100" cy="1404620"/>
            <wp:effectExtent l="0" t="0" r="0" b="508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404620"/>
                    </a:xfrm>
                    <a:prstGeom prst="rect">
                      <a:avLst/>
                    </a:prstGeom>
                    <a:ln w="2857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A3321"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8EB7778" wp14:editId="1F2A2CB1">
                <wp:simplePos x="0" y="0"/>
                <wp:positionH relativeFrom="column">
                  <wp:posOffset>-561340</wp:posOffset>
                </wp:positionH>
                <wp:positionV relativeFrom="paragraph">
                  <wp:posOffset>1666875</wp:posOffset>
                </wp:positionV>
                <wp:extent cx="1230630" cy="309880"/>
                <wp:effectExtent l="0" t="0" r="762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30" cy="309880"/>
                          <a:chOff x="1198" y="4349"/>
                          <a:chExt cx="1938" cy="488"/>
                        </a:xfrm>
                      </wpg:grpSpPr>
                      <wps:wsp>
                        <wps:cNvPr id="39" name="椭圆 75"/>
                        <wps:cNvSpPr/>
                        <wps:spPr>
                          <a:xfrm>
                            <a:off x="1198" y="4453"/>
                            <a:ext cx="1938" cy="384"/>
                          </a:xfrm>
                          <a:prstGeom prst="rect">
                            <a:avLst/>
                          </a:prstGeom>
                          <a:solidFill>
                            <a:srgbClr val="2AB8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8" name="文本框 74"/>
                        <wps:cNvSpPr txBox="1"/>
                        <wps:spPr>
                          <a:xfrm>
                            <a:off x="1578" y="4349"/>
                            <a:ext cx="1384" cy="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68FBBC" w14:textId="77777777" w:rsidR="001968DF" w:rsidRDefault="00992CE1">
                              <w:pPr>
                                <w:pStyle w:val="a9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FFFFFF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" name="等腰三角形 17"/>
                        <wps:cNvSpPr/>
                        <wps:spPr>
                          <a:xfrm rot="5400000">
                            <a:off x="1337" y="4571"/>
                            <a:ext cx="236" cy="168"/>
                          </a:xfrm>
                          <a:prstGeom prst="triangle">
                            <a:avLst/>
                          </a:prstGeom>
                          <a:solidFill>
                            <a:srgbClr val="FAFAF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B7778" id="组合 2" o:spid="_x0000_s1038" style="position:absolute;left:0;text-align:left;margin-left:-44.2pt;margin-top:131.25pt;width:96.9pt;height:24.4pt;z-index:251660800" coordorigin="1198,4349" coordsize="1938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">
                <v:rect id="椭圆 75" o:spid="_x0000_s1039" style="position:absolute;left:1198;top:4453;width:1938;height: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" fillcolor="#2ab8a8" stroked="f" strokeweight="1pt"/>
                <v:shape id="文本框 74" o:spid="_x0000_s1040" type="#_x0000_t202" style="position:absolute;left:1578;top:4349;width:1384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2268FBBC" w14:textId="77777777" w:rsidR="001968DF" w:rsidRDefault="00992CE1">
                        <w:pPr>
                          <w:pStyle w:val="a9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FFFFFF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  <v:shape id="等腰三角形 17" o:spid="_x0000_s1041" type="#_x0000_t5" style="position:absolute;left:1337;top:4571;width:236;height:1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" fillcolor="#fafafa" stroked="f" strokeweight="1pt"/>
              </v:group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CC302C6" wp14:editId="16A6652C">
                <wp:simplePos x="0" y="0"/>
                <wp:positionH relativeFrom="column">
                  <wp:posOffset>3383280</wp:posOffset>
                </wp:positionH>
                <wp:positionV relativeFrom="paragraph">
                  <wp:posOffset>-796834</wp:posOffset>
                </wp:positionV>
                <wp:extent cx="2874645" cy="1051560"/>
                <wp:effectExtent l="0" t="0" r="0" b="0"/>
                <wp:wrapNone/>
                <wp:docPr id="21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4645" cy="1051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E852C0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粗谭黑简体" w:eastAsia="方正粗谭黑简体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 xml:space="preserve">PERSONAL </w:t>
                            </w:r>
                          </w:p>
                          <w:p w14:paraId="56BB6F48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粗谭黑简体" w:eastAsia="方正粗谭黑简体" w:cstheme="minorBidi" w:hint="eastAsia"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  <w:t>RESUME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302C6" id="文本框 59" o:spid="_x0000_s1042" type="#_x0000_t202" style="position:absolute;left:0;text-align:left;margin-left:266.4pt;margin-top:-62.75pt;width:226.35pt;height:82.8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" filled="f" stroked="f">
                <v:textbox>
                  <w:txbxContent>
                    <w:p w14:paraId="67E852C0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方正粗谭黑简体" w:eastAsia="方正粗谭黑简体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 xml:space="preserve">PERSONAL </w:t>
                      </w:r>
                    </w:p>
                    <w:p w14:paraId="56BB6F48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方正粗谭黑简体" w:eastAsia="方正粗谭黑简体" w:cstheme="minorBidi" w:hint="eastAsia"/>
                          <w:color w:val="FFFFFF"/>
                          <w:kern w:val="24"/>
                          <w:sz w:val="48"/>
                          <w:szCs w:val="4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80976BF" wp14:editId="7E1D6CE0">
                <wp:simplePos x="0" y="0"/>
                <wp:positionH relativeFrom="column">
                  <wp:posOffset>671830</wp:posOffset>
                </wp:positionH>
                <wp:positionV relativeFrom="paragraph">
                  <wp:posOffset>8275320</wp:posOffset>
                </wp:positionV>
                <wp:extent cx="4992370" cy="0"/>
                <wp:effectExtent l="0" t="0" r="17780" b="1905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23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C4DC3" id="直接连接符 31" o:spid="_x0000_s1026" style="position:absolute;left:0;text-align:lef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pt,651.6pt" to="446pt,6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" strokecolor="#595959" strokeweight="1.5pt">
                <v:stroke joinstyle="miter"/>
              </v:line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9E6D85E" wp14:editId="380765E4">
                <wp:simplePos x="0" y="0"/>
                <wp:positionH relativeFrom="column">
                  <wp:posOffset>671830</wp:posOffset>
                </wp:positionH>
                <wp:positionV relativeFrom="paragraph">
                  <wp:posOffset>6695440</wp:posOffset>
                </wp:positionV>
                <wp:extent cx="4991735" cy="0"/>
                <wp:effectExtent l="0" t="0" r="18415" b="1905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17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C99EB2" id="直接连接符 33" o:spid="_x0000_s1026" style="position:absolute;left:0;text-align:lef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pt,527.2pt" to="445.95pt,5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" strokecolor="#595959" strokeweight="1.5pt">
                <v:stroke joinstyle="miter"/>
              </v:line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EDCAA35" wp14:editId="427A6694">
                <wp:simplePos x="0" y="0"/>
                <wp:positionH relativeFrom="column">
                  <wp:posOffset>670560</wp:posOffset>
                </wp:positionH>
                <wp:positionV relativeFrom="paragraph">
                  <wp:posOffset>1840230</wp:posOffset>
                </wp:positionV>
                <wp:extent cx="4993005" cy="0"/>
                <wp:effectExtent l="0" t="0" r="0" b="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13560" y="2754630"/>
                          <a:ext cx="49930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CAE77" id="直接连接符 37" o:spid="_x0000_s1026" style="position:absolute;left:0;text-align:lef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pt,144.9pt" to="445.95pt,1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" strokecolor="#595959" strokeweight="1.5pt">
                <v:stroke joinstyle="miter"/>
              </v:line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CBE25DD" wp14:editId="32489CD8">
                <wp:simplePos x="0" y="0"/>
                <wp:positionH relativeFrom="column">
                  <wp:posOffset>671830</wp:posOffset>
                </wp:positionH>
                <wp:positionV relativeFrom="paragraph">
                  <wp:posOffset>3559810</wp:posOffset>
                </wp:positionV>
                <wp:extent cx="4992370" cy="0"/>
                <wp:effectExtent l="0" t="0" r="18415" b="190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2296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9595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A2BCE8" id="直接连接符 35" o:spid="_x0000_s1026" style="position:absolute;left:0;text-align:lef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pt,280.3pt" to="446pt,2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" strokecolor="#595959" strokeweight="1.5pt">
                <v:stroke joinstyle="miter"/>
              </v:line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7B24833" wp14:editId="0D88D068">
                <wp:simplePos x="0" y="0"/>
                <wp:positionH relativeFrom="column">
                  <wp:posOffset>1206500</wp:posOffset>
                </wp:positionH>
                <wp:positionV relativeFrom="paragraph">
                  <wp:posOffset>251460</wp:posOffset>
                </wp:positionV>
                <wp:extent cx="3951605" cy="166624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1605" cy="166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C1BB16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求职意向：理财分析师、理财培训讲师</w:t>
                            </w:r>
                          </w:p>
                          <w:p w14:paraId="7833168D" w14:textId="2E892B3C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生日：</w:t>
                            </w:r>
                            <w:r w:rsidR="00CC53FE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.03.29         所在地：江苏盐城</w:t>
                            </w:r>
                          </w:p>
                          <w:p w14:paraId="5AF51E13" w14:textId="7D4EC63E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电话：</w:t>
                            </w:r>
                            <w:r w:rsidR="00AA6A8B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13555555555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 xml:space="preserve">       邮箱：</w:t>
                            </w:r>
                            <w:r w:rsidR="00831DE9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@</w:t>
                            </w:r>
                            <w:r w:rsidR="00831DE9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 xml:space="preserve">.com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B24833" id="矩形 13" o:spid="_x0000_s1043" style="position:absolute;left:0;text-align:left;margin-left:95pt;margin-top:19.8pt;width:311.15pt;height:131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" filled="f" stroked="f">
                <v:textbox style="mso-fit-shape-to-text:t">
                  <w:txbxContent>
                    <w:p w14:paraId="59C1BB16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求职意向：理财分析师、理财培训讲师</w:t>
                      </w:r>
                    </w:p>
                    <w:p w14:paraId="7833168D" w14:textId="2E892B3C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生日：</w:t>
                      </w:r>
                      <w:r w:rsidR="00CC53FE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.03.29         所在地：江苏盐城</w:t>
                      </w:r>
                    </w:p>
                    <w:p w14:paraId="5AF51E13" w14:textId="7D4EC63E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电话：</w:t>
                      </w:r>
                      <w:r w:rsidR="00AA6A8B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13555555555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 xml:space="preserve">       邮箱：</w:t>
                      </w:r>
                      <w:r w:rsidR="00831DE9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@</w:t>
                      </w:r>
                      <w:r w:rsidR="00831DE9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</w:rPr>
                        <w:t xml:space="preserve">.com  </w:t>
                      </w:r>
                    </w:p>
                  </w:txbxContent>
                </v:textbox>
              </v:rect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4AFCD44" wp14:editId="77629F56">
                <wp:simplePos x="0" y="0"/>
                <wp:positionH relativeFrom="column">
                  <wp:posOffset>1198245</wp:posOffset>
                </wp:positionH>
                <wp:positionV relativeFrom="paragraph">
                  <wp:posOffset>-363220</wp:posOffset>
                </wp:positionV>
                <wp:extent cx="1338580" cy="16662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580" cy="166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E0204C" w14:textId="19FC9A6A" w:rsidR="001968DF" w:rsidRDefault="009A3321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595959" w:themeColor="text1" w:themeTint="A6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AFCD44" id="矩形 16" o:spid="_x0000_s1044" style="position:absolute;left:0;text-align:left;margin-left:94.35pt;margin-top:-28.6pt;width:105.4pt;height:131.2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" filled="f" stroked="f">
                <v:textbox style="mso-fit-shape-to-text:t">
                  <w:txbxContent>
                    <w:p w14:paraId="0AE0204C" w14:textId="19FC9A6A" w:rsidR="001968DF" w:rsidRDefault="009A3321">
                      <w:pPr>
                        <w:pStyle w:val="a9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color w:val="595959" w:themeColor="text1" w:themeTint="A6"/>
                          <w:spacing w:val="60"/>
                          <w:kern w:val="24"/>
                          <w:sz w:val="48"/>
                          <w:szCs w:val="48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color w:val="40404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A3321"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D87AD31" wp14:editId="790BE985">
                <wp:simplePos x="0" y="0"/>
                <wp:positionH relativeFrom="column">
                  <wp:posOffset>1273810</wp:posOffset>
                </wp:positionH>
                <wp:positionV relativeFrom="paragraph">
                  <wp:posOffset>239395</wp:posOffset>
                </wp:positionV>
                <wp:extent cx="3322320" cy="927100"/>
                <wp:effectExtent l="0" t="0" r="11430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927100"/>
                          <a:chOff x="2417127" y="2311193"/>
                          <a:chExt cx="3238500" cy="927107"/>
                        </a:xfrm>
                      </wpg:grpSpPr>
                      <wps:wsp>
                        <wps:cNvPr id="27" name="直接连接符 27"/>
                        <wps:cNvCnPr/>
                        <wps:spPr>
                          <a:xfrm>
                            <a:off x="2417127" y="2615993"/>
                            <a:ext cx="2751053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" name="直接连接符 28"/>
                        <wps:cNvCnPr/>
                        <wps:spPr>
                          <a:xfrm>
                            <a:off x="2417127" y="2914799"/>
                            <a:ext cx="299555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2417127" y="2311193"/>
                            <a:ext cx="213988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2417127" y="3238300"/>
                            <a:ext cx="32385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AA550" id="组合 14" o:spid="_x0000_s1026" style="position:absolute;left:0;text-align:left;margin-left:100.3pt;margin-top:18.85pt;width:261.6pt;height:73pt;z-index:251653632" coordorigin="24171,23111" coordsize="32385,9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">
                <v:line id="直接连接符 27" o:spid="_x0000_s1027" style="position:absolute;visibility:visible;mso-wrap-style:square" from="24171,26159" to="51681,26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" strokecolor="#d8d8d8 [2732]" strokeweight=".5pt">
                  <v:stroke joinstyle="miter"/>
                </v:line>
                <v:line id="直接连接符 28" o:spid="_x0000_s1028" style="position:absolute;visibility:visible;mso-wrap-style:square" from="24171,29147" to="54126,29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" strokecolor="#d8d8d8 [2732]" strokeweight=".5pt">
                  <v:stroke joinstyle="miter"/>
                </v:line>
                <v:line id="直接连接符 29" o:spid="_x0000_s1029" style="position:absolute;visibility:visible;mso-wrap-style:square" from="24171,23111" to="45570,2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" strokecolor="#d8d8d8 [2732]" strokeweight=".5pt">
                  <v:stroke joinstyle="miter"/>
                </v:line>
                <v:line id="直接连接符 30" o:spid="_x0000_s1030" style="position:absolute;visibility:visible;mso-wrap-style:square" from="24171,32383" to="56556,32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" strokecolor="#d8d8d8 [2732]" strokeweight=".5pt">
                  <v:stroke joinstyle="miter"/>
                </v:line>
              </v:group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90A8069" wp14:editId="02ED27F8">
                <wp:simplePos x="0" y="0"/>
                <wp:positionH relativeFrom="column">
                  <wp:posOffset>-584200</wp:posOffset>
                </wp:positionH>
                <wp:positionV relativeFrom="paragraph">
                  <wp:posOffset>3899535</wp:posOffset>
                </wp:positionV>
                <wp:extent cx="6242685" cy="2244090"/>
                <wp:effectExtent l="0" t="0" r="0" b="381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685" cy="224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34FD3F" w14:textId="0B0C22C3" w:rsidR="001968DF" w:rsidRDefault="00260C5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20xx.5-20xx.5             江苏省传媒艺术研究会                 内刊《传媒艺术先锋》执行主编</w:t>
                            </w:r>
                          </w:p>
                          <w:p w14:paraId="0DE43BF9" w14:textId="77777777" w:rsidR="001968DF" w:rsidRDefault="00992CE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策划杂志内容，召开编辑会议，分配工作任务，撰写刊首文</w:t>
                            </w:r>
                          </w:p>
                          <w:p w14:paraId="07DD6A05" w14:textId="77777777" w:rsidR="001968DF" w:rsidRDefault="00992CE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按照时间周期催稿、审稿、修润稿，将完稿交与研究会秘书长审阅，与编辑确定版式</w:t>
                            </w:r>
                          </w:p>
                          <w:p w14:paraId="5438FBE3" w14:textId="77777777" w:rsidR="001968DF" w:rsidRDefault="00992CE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与印刷厂商谈印刷事宜，检查样本，督促印刷厂按时按量完成印刷</w:t>
                            </w:r>
                          </w:p>
                          <w:p w14:paraId="2924048A" w14:textId="77777777" w:rsidR="001968DF" w:rsidRDefault="00992CE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邮寄杂志，并邮件告知会员杂志已寄出，随时记录并采纳会员们的反馈意见</w:t>
                            </w:r>
                          </w:p>
                          <w:p w14:paraId="65CEEA23" w14:textId="3138EBE5" w:rsidR="001968DF" w:rsidRDefault="00992CE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任研究会</w:t>
                            </w:r>
                            <w:r w:rsidR="00260C50"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年徐州年会会务组成员，协助安排嘉宾的参会、住宿、就餐等事宜，撰写大会通讯稿</w:t>
                            </w:r>
                          </w:p>
                          <w:p w14:paraId="4DF92FE8" w14:textId="77777777" w:rsidR="001968DF" w:rsidRDefault="001968DF">
                            <w:pPr>
                              <w:pStyle w:val="1"/>
                              <w:snapToGrid w:val="0"/>
                              <w:ind w:left="720" w:firstLineChars="0" w:firstLine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</w:p>
                          <w:p w14:paraId="6BAFC666" w14:textId="62092493" w:rsidR="001968DF" w:rsidRDefault="00260C5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20xx.12—20xx.1         马鞍山鼎天传媒高考                    考前冲刺班班主任</w:t>
                            </w:r>
                          </w:p>
                          <w:p w14:paraId="515B1F34" w14:textId="77777777" w:rsidR="001968DF" w:rsidRDefault="00992CE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教授学生影评、续写故事、分镜头脚本、文学剧本、广告策划、电视节目赏析等题型，教授艺考面试规范与技巧</w:t>
                            </w:r>
                          </w:p>
                          <w:p w14:paraId="2FC8FA50" w14:textId="77777777" w:rsidR="001968DF" w:rsidRDefault="00992CE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批改并讲解模拟试卷与各题型作业，随时解答学生各种关于广电编艺考的问题</w:t>
                            </w:r>
                          </w:p>
                          <w:p w14:paraId="4C37A288" w14:textId="77777777" w:rsidR="001968DF" w:rsidRDefault="00992CE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监督学生学习情况，维持课堂秩序，关心学生衣食住行等生活各方面，关注学生的情绪和情感动态，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A8069" id="Rectangle 3" o:spid="_x0000_s1045" style="position:absolute;left:0;text-align:left;margin-left:-46pt;margin-top:307.05pt;width:491.55pt;height:176.7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" filled="f" stroked="f">
                <v:textbox style="mso-fit-shape-to-text:t">
                  <w:txbxContent>
                    <w:p w14:paraId="6A34FD3F" w14:textId="0B0C22C3" w:rsidR="001968DF" w:rsidRDefault="00260C5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20xx.5-20xx.5             江苏省传媒艺术研究会                 内刊《传媒艺术先锋》执行主编</w:t>
                      </w:r>
                    </w:p>
                    <w:p w14:paraId="0DE43BF9" w14:textId="77777777" w:rsidR="001968DF" w:rsidRDefault="00992CE1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策划杂志内容，召开编辑会议，分配工作任务，撰写刊首文</w:t>
                      </w:r>
                    </w:p>
                    <w:p w14:paraId="07DD6A05" w14:textId="77777777" w:rsidR="001968DF" w:rsidRDefault="00992CE1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按照时间周期催稿、审稿、修润稿，将完稿交与研究会秘书长审阅，与编辑确定版式</w:t>
                      </w:r>
                    </w:p>
                    <w:p w14:paraId="5438FBE3" w14:textId="77777777" w:rsidR="001968DF" w:rsidRDefault="00992CE1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与印刷厂商谈印刷事宜，检查样本，督促印刷厂按时按量完成印刷</w:t>
                      </w:r>
                    </w:p>
                    <w:p w14:paraId="2924048A" w14:textId="77777777" w:rsidR="001968DF" w:rsidRDefault="00992CE1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邮寄杂志，并邮件告知会员杂志已寄出，随时记录并采纳会员们的反馈意见</w:t>
                      </w:r>
                    </w:p>
                    <w:p w14:paraId="65CEEA23" w14:textId="3138EBE5" w:rsidR="001968DF" w:rsidRDefault="00992CE1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任研究会</w:t>
                      </w:r>
                      <w:r w:rsidR="00260C50"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年徐州年会会务组成员，协助安排嘉宾的参会、住宿、就餐等事宜，撰写大会通讯稿</w:t>
                      </w:r>
                    </w:p>
                    <w:p w14:paraId="4DF92FE8" w14:textId="77777777" w:rsidR="001968DF" w:rsidRDefault="001968DF">
                      <w:pPr>
                        <w:pStyle w:val="1"/>
                        <w:snapToGrid w:val="0"/>
                        <w:ind w:left="720" w:firstLineChars="0" w:firstLine="0"/>
                        <w:rPr>
                          <w:rFonts w:hint="eastAsia"/>
                          <w:color w:val="595959"/>
                          <w:sz w:val="18"/>
                        </w:rPr>
                      </w:pPr>
                    </w:p>
                    <w:p w14:paraId="6BAFC666" w14:textId="62092493" w:rsidR="001968DF" w:rsidRDefault="00260C5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20xx.12—20xx.1         马鞍山鼎天传媒高考                    考前冲刺班班主任</w:t>
                      </w:r>
                    </w:p>
                    <w:p w14:paraId="515B1F34" w14:textId="77777777" w:rsidR="001968DF" w:rsidRDefault="00992CE1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教授学生影评、续写故事、分镜头脚本、文学剧本、广告策划、电视节目赏析等题型，教授艺考面试规范与技巧</w:t>
                      </w:r>
                    </w:p>
                    <w:p w14:paraId="2FC8FA50" w14:textId="77777777" w:rsidR="001968DF" w:rsidRDefault="00992CE1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批改并讲解模拟试卷与各题型作业，随时解答学生各种关于广电编艺考的问题</w:t>
                      </w:r>
                    </w:p>
                    <w:p w14:paraId="4C37A288" w14:textId="77777777" w:rsidR="001968DF" w:rsidRDefault="00992CE1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监督学生学习情况，维持课堂秩序，关心学生衣食住行等生活各方面，关注学生的情绪和情感动态，</w:t>
                      </w:r>
                    </w:p>
                  </w:txbxContent>
                </v:textbox>
              </v:rect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F23172E" wp14:editId="603D217E">
                <wp:simplePos x="0" y="0"/>
                <wp:positionH relativeFrom="column">
                  <wp:posOffset>-587375</wp:posOffset>
                </wp:positionH>
                <wp:positionV relativeFrom="paragraph">
                  <wp:posOffset>2058670</wp:posOffset>
                </wp:positionV>
                <wp:extent cx="6243320" cy="109347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332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328C8A" w14:textId="268C28EE" w:rsidR="001968DF" w:rsidRDefault="00260C50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20xx.09—20xx.6            河海大学               新闻传播学             硕士研究生 </w:t>
                            </w:r>
                          </w:p>
                          <w:p w14:paraId="41465EE1" w14:textId="4093E94E" w:rsidR="001968DF" w:rsidRDefault="00260C5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</w:rPr>
                              <w:t>20xx年获研究生第一学年特等奖学金</w:t>
                            </w:r>
                          </w:p>
                          <w:p w14:paraId="43B2A1EC" w14:textId="56FF533E" w:rsidR="001968DF" w:rsidRDefault="00260C5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20xx年11月代表河海大学新闻系参加首届南京地区新闻院系研究生论坛，并发表演讲</w:t>
                            </w:r>
                          </w:p>
                          <w:p w14:paraId="36FABFD0" w14:textId="76908837" w:rsidR="001968DF" w:rsidRDefault="00260C5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20xx年11月获评研究生毕业论文开题答辩优秀报告人</w:t>
                            </w:r>
                          </w:p>
                          <w:p w14:paraId="4C9D69AD" w14:textId="59A09053" w:rsidR="001968DF" w:rsidRDefault="00260C5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hint="eastAsia"/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20xx年发表北大中文核心期刊2篇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3172E" id="矩形 4" o:spid="_x0000_s1046" style="position:absolute;left:0;text-align:left;margin-left:-46.25pt;margin-top:162.1pt;width:491.6pt;height:86.1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" filled="f" stroked="f">
                <v:textbox style="mso-fit-shape-to-text:t">
                  <w:txbxContent>
                    <w:p w14:paraId="2F328C8A" w14:textId="268C28EE" w:rsidR="001968DF" w:rsidRDefault="00260C50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20xx.09—20xx.6            河海大学               新闻传播学             硕士研究生 </w:t>
                      </w:r>
                    </w:p>
                    <w:p w14:paraId="41465EE1" w14:textId="4093E94E" w:rsidR="001968DF" w:rsidRDefault="00260C5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</w:rPr>
                        <w:t>20xx年获研究生第一学年特等奖学金</w:t>
                      </w:r>
                    </w:p>
                    <w:p w14:paraId="43B2A1EC" w14:textId="56FF533E" w:rsidR="001968DF" w:rsidRDefault="00260C5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20xx年11月代表河海大学新闻系参加首届南京地区新闻院系研究生论坛，并发表演讲</w:t>
                      </w:r>
                    </w:p>
                    <w:p w14:paraId="36FABFD0" w14:textId="76908837" w:rsidR="001968DF" w:rsidRDefault="00260C5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20xx年11月获评研究生毕业论文开题答辩优秀报告人</w:t>
                      </w:r>
                    </w:p>
                    <w:p w14:paraId="4C9D69AD" w14:textId="59A09053" w:rsidR="001968DF" w:rsidRDefault="00260C5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hint="eastAsia"/>
                          <w:color w:val="595959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20xx年发表北大中文核心期刊2篇</w:t>
                      </w:r>
                    </w:p>
                  </w:txbxContent>
                </v:textbox>
              </v:rect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243AD131" wp14:editId="7F780649">
                <wp:simplePos x="0" y="0"/>
                <wp:positionH relativeFrom="column">
                  <wp:posOffset>-1152525</wp:posOffset>
                </wp:positionH>
                <wp:positionV relativeFrom="paragraph">
                  <wp:posOffset>-918210</wp:posOffset>
                </wp:positionV>
                <wp:extent cx="7569835" cy="10691495"/>
                <wp:effectExtent l="0" t="0" r="12065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835" cy="10691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E3F993" id="矩形 1" o:spid="_x0000_s1026" style="position:absolute;left:0;text-align:left;margin-left:-90.75pt;margin-top:-72.3pt;width:596.05pt;height:841.85pt;z-index:-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" fillcolor="white [3212]" stroked="f" strokeweight="1pt"/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A961548" wp14:editId="76C2CAA1">
                <wp:simplePos x="0" y="0"/>
                <wp:positionH relativeFrom="column">
                  <wp:posOffset>-520700</wp:posOffset>
                </wp:positionH>
                <wp:positionV relativeFrom="paragraph">
                  <wp:posOffset>6960235</wp:posOffset>
                </wp:positionV>
                <wp:extent cx="817880" cy="875665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2300" y="7874635"/>
                          <a:ext cx="817880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0598E2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语言技能：</w:t>
                            </w:r>
                          </w:p>
                          <w:p w14:paraId="67C7110F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专业技能：</w:t>
                            </w:r>
                          </w:p>
                          <w:p w14:paraId="5AE64922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办公技能：</w:t>
                            </w:r>
                          </w:p>
                          <w:p w14:paraId="4F9091A4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软件技能：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61548" id="矩形 22" o:spid="_x0000_s1047" style="position:absolute;left:0;text-align:left;margin-left:-41pt;margin-top:548.05pt;width:64.4pt;height:68.9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" filled="f" stroked="f">
                <v:textbox style="mso-fit-shape-to-text:t">
                  <w:txbxContent>
                    <w:p w14:paraId="6E0598E2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语言技能：</w:t>
                      </w:r>
                    </w:p>
                    <w:p w14:paraId="67C7110F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专业技能：</w:t>
                      </w:r>
                    </w:p>
                    <w:p w14:paraId="5AE64922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办公技能：</w:t>
                      </w:r>
                    </w:p>
                    <w:p w14:paraId="4F9091A4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软件技能：</w:t>
                      </w:r>
                    </w:p>
                  </w:txbxContent>
                </v:textbox>
              </v:rect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022285" wp14:editId="17F30B4E">
                <wp:simplePos x="0" y="0"/>
                <wp:positionH relativeFrom="column">
                  <wp:posOffset>4317365</wp:posOffset>
                </wp:positionH>
                <wp:positionV relativeFrom="paragraph">
                  <wp:posOffset>-2058035</wp:posOffset>
                </wp:positionV>
                <wp:extent cx="2184400" cy="2740660"/>
                <wp:effectExtent l="617855" t="382270" r="626745" b="38227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2891">
                          <a:off x="5460365" y="-1143635"/>
                          <a:ext cx="2184400" cy="2740660"/>
                        </a:xfrm>
                        <a:prstGeom prst="rect">
                          <a:avLst/>
                        </a:prstGeom>
                        <a:solidFill>
                          <a:srgbClr val="2AB8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8A1BD27" id="矩形 15" o:spid="_x0000_s1026" style="position:absolute;left:0;text-align:left;margin-left:339.95pt;margin-top:-162.05pt;width:172pt;height:215.8pt;rotation:-2541824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" fillcolor="#2ab8a8" stroked="f" strokeweight="1pt"/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0571A5" wp14:editId="05E5BDA2">
                <wp:simplePos x="0" y="0"/>
                <wp:positionH relativeFrom="column">
                  <wp:posOffset>-580390</wp:posOffset>
                </wp:positionH>
                <wp:positionV relativeFrom="paragraph">
                  <wp:posOffset>8565515</wp:posOffset>
                </wp:positionV>
                <wp:extent cx="6243320" cy="67945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2610" y="9479915"/>
                          <a:ext cx="624332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7F5F1F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571A5" id="矩形 11" o:spid="_x0000_s1048" style="position:absolute;left:0;text-align:left;margin-left:-45.7pt;margin-top:674.45pt;width:491.6pt;height:53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" filled="f" stroked="f">
                <v:textbox style="mso-fit-shape-to-text:t">
                  <w:txbxContent>
                    <w:p w14:paraId="437F5F1F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</w:r>
                    </w:p>
                  </w:txbxContent>
                </v:textbox>
              </v:rect>
            </w:pict>
          </mc:Fallback>
        </mc:AlternateContent>
      </w:r>
      <w:r w:rsidR="009A3321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A89889" wp14:editId="33F0B1D0">
                <wp:simplePos x="0" y="0"/>
                <wp:positionH relativeFrom="column">
                  <wp:posOffset>435610</wp:posOffset>
                </wp:positionH>
                <wp:positionV relativeFrom="paragraph">
                  <wp:posOffset>6960235</wp:posOffset>
                </wp:positionV>
                <wp:extent cx="5226685" cy="87566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8610" y="7874635"/>
                          <a:ext cx="5226685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F413E3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英语CET6、粤语</w:t>
                            </w:r>
                          </w:p>
                          <w:p w14:paraId="52ABE094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熟悉Web、iOS和Android开发，精通数据库、C++及Java</w:t>
                            </w:r>
                          </w:p>
                          <w:p w14:paraId="26D36403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熟练使用Office 办公软件、Axure RP、Visio</w:t>
                            </w:r>
                          </w:p>
                          <w:p w14:paraId="16B07D31" w14:textId="77777777" w:rsidR="001968DF" w:rsidRDefault="00992CE1">
                            <w:pPr>
                              <w:pStyle w:val="a9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89889" id="矩形 6" o:spid="_x0000_s1049" style="position:absolute;left:0;text-align:left;margin-left:34.3pt;margin-top:548.05pt;width:411.55pt;height:68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" filled="f" stroked="f">
                <v:textbox style="mso-fit-shape-to-text:t">
                  <w:txbxContent>
                    <w:p w14:paraId="74F413E3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英语CET6、粤语</w:t>
                      </w:r>
                    </w:p>
                    <w:p w14:paraId="52ABE094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熟悉Web、iOS和Android开发，精通数据库、C++及Java</w:t>
                      </w:r>
                    </w:p>
                    <w:p w14:paraId="26D36403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熟练使用Office 办公软件、Axure RP、Visio</w:t>
                      </w:r>
                    </w:p>
                    <w:p w14:paraId="16B07D31" w14:textId="77777777" w:rsidR="001968DF" w:rsidRDefault="00992CE1">
                      <w:pPr>
                        <w:pStyle w:val="a9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 w:rsidR="009A3321">
        <w:rPr>
          <w:rFonts w:hint="eastAsia"/>
        </w:rPr>
        <w:t xml:space="preserve"> </w:t>
      </w:r>
    </w:p>
    <w:sectPr w:rsidR="00196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6195A" w14:textId="77777777" w:rsidR="00A93724" w:rsidRDefault="00A93724" w:rsidP="00260C50">
      <w:r>
        <w:separator/>
      </w:r>
    </w:p>
  </w:endnote>
  <w:endnote w:type="continuationSeparator" w:id="0">
    <w:p w14:paraId="2A6BECB1" w14:textId="77777777" w:rsidR="00A93724" w:rsidRDefault="00A93724" w:rsidP="0026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兰亭粗黑简体">
    <w:altName w:val="黑体"/>
    <w:charset w:val="86"/>
    <w:family w:val="auto"/>
    <w:pitch w:val="default"/>
    <w:sig w:usb0="00000001" w:usb1="08000000" w:usb2="00000000" w:usb3="00000000" w:csb0="00040000" w:csb1="00000000"/>
  </w:font>
  <w:font w:name="方正粗谭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B26C" w14:textId="77777777" w:rsidR="00A93724" w:rsidRDefault="00A93724" w:rsidP="00260C50">
      <w:r>
        <w:separator/>
      </w:r>
    </w:p>
  </w:footnote>
  <w:footnote w:type="continuationSeparator" w:id="0">
    <w:p w14:paraId="61F42ABC" w14:textId="77777777" w:rsidR="00A93724" w:rsidRDefault="00A93724" w:rsidP="0026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F2D8A"/>
    <w:multiLevelType w:val="multilevel"/>
    <w:tmpl w:val="2CCF2D8A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0986FF5"/>
    <w:multiLevelType w:val="multilevel"/>
    <w:tmpl w:val="30986FF5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FB106E5"/>
    <w:multiLevelType w:val="multilevel"/>
    <w:tmpl w:val="4FB106E5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1894540689">
    <w:abstractNumId w:val="2"/>
  </w:num>
  <w:num w:numId="2" w16cid:durableId="1399783657">
    <w:abstractNumId w:val="0"/>
  </w:num>
  <w:num w:numId="3" w16cid:durableId="2096854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790980"/>
    <w:rsid w:val="001968DF"/>
    <w:rsid w:val="0022285B"/>
    <w:rsid w:val="00260C50"/>
    <w:rsid w:val="002F13E3"/>
    <w:rsid w:val="003249A8"/>
    <w:rsid w:val="0057659A"/>
    <w:rsid w:val="00652470"/>
    <w:rsid w:val="007056C5"/>
    <w:rsid w:val="007D39C7"/>
    <w:rsid w:val="00802FE3"/>
    <w:rsid w:val="00831DE9"/>
    <w:rsid w:val="00992CE1"/>
    <w:rsid w:val="009A3321"/>
    <w:rsid w:val="00A048B4"/>
    <w:rsid w:val="00A93724"/>
    <w:rsid w:val="00AA6A8B"/>
    <w:rsid w:val="00AB3682"/>
    <w:rsid w:val="00BD2D4F"/>
    <w:rsid w:val="00CC53FE"/>
    <w:rsid w:val="00E408A7"/>
    <w:rsid w:val="00F823E0"/>
    <w:rsid w:val="00F95C58"/>
    <w:rsid w:val="00FE376C"/>
    <w:rsid w:val="0207143F"/>
    <w:rsid w:val="0DE05B62"/>
    <w:rsid w:val="107227DD"/>
    <w:rsid w:val="12490B96"/>
    <w:rsid w:val="19AB3B19"/>
    <w:rsid w:val="1E3754E1"/>
    <w:rsid w:val="255A4D53"/>
    <w:rsid w:val="27C12F43"/>
    <w:rsid w:val="32081D5E"/>
    <w:rsid w:val="34AC0CFC"/>
    <w:rsid w:val="372C2FC8"/>
    <w:rsid w:val="37BA7702"/>
    <w:rsid w:val="38152834"/>
    <w:rsid w:val="38651053"/>
    <w:rsid w:val="39B30E95"/>
    <w:rsid w:val="3BA16328"/>
    <w:rsid w:val="42E95540"/>
    <w:rsid w:val="436050A9"/>
    <w:rsid w:val="4DC6406E"/>
    <w:rsid w:val="517A2E74"/>
    <w:rsid w:val="55611AC9"/>
    <w:rsid w:val="56790980"/>
    <w:rsid w:val="57812B94"/>
    <w:rsid w:val="59965884"/>
    <w:rsid w:val="5EEC49B1"/>
    <w:rsid w:val="5F3175D9"/>
    <w:rsid w:val="655A3642"/>
    <w:rsid w:val="6EB55D80"/>
    <w:rsid w:val="7B98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25627FE"/>
  <w15:docId w15:val="{1E6675CE-031F-4073-9EB4-C663C752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0010;&#24615;&#31616;&#21382;&#27714;&#32844;&#31616;&#21382;&#31616;&#27905;&#31616;&#21382;&#27714;&#32844;&#31616;&#21382;-&#31616;&#33268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个性简历求职简历简洁简历求职简历-简致简历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14</cp:revision>
  <dcterms:created xsi:type="dcterms:W3CDTF">2017-07-06T16:55:00Z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