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4AE4" w14:textId="49B53E7E" w:rsidR="0038233E" w:rsidRDefault="0098791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AAC40E" wp14:editId="77E05206">
                <wp:simplePos x="0" y="0"/>
                <wp:positionH relativeFrom="column">
                  <wp:posOffset>1708785</wp:posOffset>
                </wp:positionH>
                <wp:positionV relativeFrom="paragraph">
                  <wp:posOffset>8053070</wp:posOffset>
                </wp:positionV>
                <wp:extent cx="4502150" cy="10566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0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83C8A9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left="442" w:firstLineChars="0" w:hanging="442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五年经销商开发管理经验，有传统行业及新兴销售渠道开发经验。</w:t>
                            </w:r>
                          </w:p>
                          <w:p w14:paraId="50B5E9EA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left="442" w:firstLineChars="0" w:hanging="442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能够独立完成项目的策划、开发与实施及促销计划的评估和改进。</w:t>
                            </w:r>
                          </w:p>
                          <w:p w14:paraId="6DDB8CD9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left="442" w:firstLineChars="0" w:hanging="442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敏锐的市场洞察能力，应变能力，谈判技巧。</w:t>
                            </w:r>
                          </w:p>
                          <w:p w14:paraId="1AB74EAE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left="442" w:firstLineChars="0" w:hanging="442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团队组织能力，快速开发经销商资源的能力。</w:t>
                            </w:r>
                          </w:p>
                          <w:p w14:paraId="055227C8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left="442" w:firstLineChars="0" w:hanging="442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红色性格，做事有激情，有耐力。抗压能力强，抗挫折能力强。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AC40E" id="矩形 6" o:spid="_x0000_s1026" style="position:absolute;left:0;text-align:left;margin-left:134.55pt;margin-top:634.1pt;width:354.5pt;height:83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" filled="f" stroked="f">
                <v:textbox style="mso-fit-shape-to-text:t">
                  <w:txbxContent>
                    <w:p w14:paraId="6E83C8A9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6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left="442" w:firstLineChars="0" w:hanging="442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五年经销商开发管理经验，有传统行业及新兴销售渠道开发经验。</w:t>
                      </w:r>
                    </w:p>
                    <w:p w14:paraId="50B5E9EA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6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left="442" w:firstLineChars="0" w:hanging="442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能够独立完成项目的策划、开发与实施及促销计划的评估和改进。</w:t>
                      </w:r>
                    </w:p>
                    <w:p w14:paraId="6DDB8CD9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6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left="442" w:firstLineChars="0" w:hanging="442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敏锐的市场洞察能力，应变能力，谈判技巧。</w:t>
                      </w:r>
                    </w:p>
                    <w:p w14:paraId="1AB74EAE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6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left="442" w:firstLineChars="0" w:hanging="442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团队组织能力，快速开发经销商资源的能力。</w:t>
                      </w:r>
                    </w:p>
                    <w:p w14:paraId="055227C8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6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left="442" w:firstLineChars="0" w:hanging="442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红色性格，做事有激情，有耐力。抗压能力强，抗挫折能力强。</w:t>
                      </w:r>
                    </w:p>
                  </w:txbxContent>
                </v:textbox>
              </v:rect>
            </w:pict>
          </mc:Fallback>
        </mc:AlternateContent>
      </w:r>
      <w:r w:rsidR="00540F46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5BD257" wp14:editId="71CD904F">
                <wp:simplePos x="0" y="0"/>
                <wp:positionH relativeFrom="margin">
                  <wp:posOffset>1729740</wp:posOffset>
                </wp:positionH>
                <wp:positionV relativeFrom="paragraph">
                  <wp:posOffset>5635625</wp:posOffset>
                </wp:positionV>
                <wp:extent cx="4405630" cy="153924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5630" cy="153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E759D0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电脑操作熟练，掌握并能熟练运用OFFICE系列办公软件。</w:t>
                            </w:r>
                          </w:p>
                          <w:p w14:paraId="236D2E92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良好的人际关系、具备较强的谈判技巧、营销策略能力。</w:t>
                            </w:r>
                          </w:p>
                          <w:p w14:paraId="2EA05EC0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擅长大客户商务谈判、大项目运作等；能从零搭建项目团队</w:t>
                            </w:r>
                          </w:p>
                          <w:p w14:paraId="595FAFB5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良好的数据分析能力，能够通过数据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相应策略。</w:t>
                            </w:r>
                          </w:p>
                          <w:p w14:paraId="46E4A94A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英语能力良好，听说读写优秀</w:t>
                            </w:r>
                          </w:p>
                          <w:p w14:paraId="4D3F635C" w14:textId="77777777" w:rsidR="0038233E" w:rsidRDefault="00000000" w:rsidP="00540F46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10"/>
                              </w:tabs>
                              <w:spacing w:after="0" w:line="3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C1驾照，能适应出差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BD257" id="矩形 52" o:spid="_x0000_s1027" style="position:absolute;left:0;text-align:left;margin-left:136.2pt;margin-top:443.75pt;width:346.9pt;height:121.2pt;z-index:251663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" filled="f" stroked="f">
                <v:textbox style="mso-fit-shape-to-text:t">
                  <w:txbxContent>
                    <w:p w14:paraId="01E759D0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电脑操作熟练，掌握并能熟练运用OFFICE系列办公软件。</w:t>
                      </w:r>
                    </w:p>
                    <w:p w14:paraId="236D2E92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良好的人际关系、具备较强的谈判技巧、营销策略能力。</w:t>
                      </w:r>
                    </w:p>
                    <w:p w14:paraId="2EA05EC0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擅长大客户商务谈判、大项目运作等；能从零搭建项目团队</w:t>
                      </w:r>
                    </w:p>
                    <w:p w14:paraId="595FAFB5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良好的数据分析能力，能够通过数据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作出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相应策略。</w:t>
                      </w:r>
                    </w:p>
                    <w:p w14:paraId="46E4A94A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英语能力良好，听说读写优秀</w:t>
                      </w:r>
                    </w:p>
                    <w:p w14:paraId="4D3F635C" w14:textId="77777777" w:rsidR="0038233E" w:rsidRDefault="00000000" w:rsidP="00540F46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510"/>
                        </w:tabs>
                        <w:spacing w:after="0" w:line="380" w:lineRule="exact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C1驾照，能适应出差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0F24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AED0A9" wp14:editId="4C834D94">
                <wp:simplePos x="0" y="0"/>
                <wp:positionH relativeFrom="column">
                  <wp:posOffset>1727200</wp:posOffset>
                </wp:positionH>
                <wp:positionV relativeFrom="paragraph">
                  <wp:posOffset>-158750</wp:posOffset>
                </wp:positionV>
                <wp:extent cx="4452620" cy="478155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620" cy="478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63BE53" w14:textId="7133FD57" w:rsidR="0038233E" w:rsidRDefault="00000000" w:rsidP="00F80F24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 xml:space="preserve">星海城（广州）贸易有限公司      </w:t>
                            </w:r>
                            <w:r w:rsidR="00AD687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>.06-至今</w:t>
                            </w:r>
                            <w:r w:rsidR="00F80F24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>大区经理（BD）</w:t>
                            </w:r>
                          </w:p>
                          <w:p w14:paraId="2289334C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beforeLines="80" w:before="192"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参与公司每年BD市场的战略规划，负责大客户商务合作谈判。</w:t>
                            </w:r>
                          </w:p>
                          <w:p w14:paraId="0481A67B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根据公司的发展需要，确定公司的商务拓展计划，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并公司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内部完成沟通并确认。</w:t>
                            </w:r>
                          </w:p>
                          <w:p w14:paraId="7CDC752D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负责各大经济贸易生意开发规划，新经销商的开发及维护。</w:t>
                            </w:r>
                          </w:p>
                          <w:p w14:paraId="30883DE7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独立负责目标客户和战略合作客户的前期联系、客户资料收集、跟踪联系、市场考察、开发洽谈工作。</w:t>
                            </w:r>
                          </w:p>
                          <w:p w14:paraId="75BB98D0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分析公司项目的利润模式，分解销售指标并完成计划。</w:t>
                            </w:r>
                          </w:p>
                          <w:p w14:paraId="38E251DC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经销商进销存管理，策划区域开发计划及方案并进行实施。</w:t>
                            </w:r>
                          </w:p>
                          <w:p w14:paraId="5D6B26C8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根据月度、季度、年度数据进行SWOT分析，研究市场竞争对手促销模式及效果。</w:t>
                            </w:r>
                          </w:p>
                          <w:p w14:paraId="72BBB9E5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执行年度、季度、月度销售目标，组织区域内各项业务的有效开展与实施；</w:t>
                            </w:r>
                          </w:p>
                          <w:p w14:paraId="26D76DF8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开发新经销商与谈判，提高公司市场份额。</w:t>
                            </w:r>
                          </w:p>
                          <w:p w14:paraId="31A28C99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工作业绩：</w:t>
                            </w:r>
                          </w:p>
                          <w:p w14:paraId="43F8AAB0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有较好的人脉资源，较强的BD拓展能力，有良好严谨的做事风格。</w:t>
                            </w:r>
                          </w:p>
                          <w:p w14:paraId="35B90B5D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负责福建省、湖北省、江西省、湖南省、河南省、陕西省、上海区域开发共完成销量1000万。</w:t>
                            </w:r>
                          </w:p>
                          <w:p w14:paraId="16F5B811" w14:textId="77777777" w:rsidR="0038233E" w:rsidRDefault="00000000" w:rsidP="00F80F2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after="0" w:line="240" w:lineRule="auto"/>
                              <w:ind w:firstLineChars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超额完成公司市场份额目标，积累优质客户。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ED0A9" id="矩形 28" o:spid="_x0000_s1028" style="position:absolute;left:0;text-align:left;margin-left:136pt;margin-top:-12.5pt;width:350.6pt;height:37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" filled="f" stroked="f">
                <v:textbox>
                  <w:txbxContent>
                    <w:p w14:paraId="1963BE53" w14:textId="7133FD57" w:rsidR="0038233E" w:rsidRDefault="00000000" w:rsidP="00F80F24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 xml:space="preserve">星海城（广州）贸易有限公司      </w:t>
                      </w:r>
                      <w:r w:rsidR="00AD687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>.06-至今</w:t>
                      </w:r>
                      <w:r w:rsidR="00F80F24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>大区经理（BD）</w:t>
                      </w:r>
                    </w:p>
                    <w:p w14:paraId="2289334C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beforeLines="80" w:before="192"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参与公司每年BD市场的战略规划，负责大客户商务合作谈判。</w:t>
                      </w:r>
                    </w:p>
                    <w:p w14:paraId="0481A67B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根据公司的发展需要，确定公司的商务拓展计划，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并公司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内部完成沟通并确认。</w:t>
                      </w:r>
                    </w:p>
                    <w:p w14:paraId="7CDC752D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负责各大经济贸易生意开发规划，新经销商的开发及维护。</w:t>
                      </w:r>
                    </w:p>
                    <w:p w14:paraId="30883DE7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独立负责目标客户和战略合作客户的前期联系、客户资料收集、跟踪联系、市场考察、开发洽谈工作。</w:t>
                      </w:r>
                    </w:p>
                    <w:p w14:paraId="75BB98D0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分析公司项目的利润模式，分解销售指标并完成计划。</w:t>
                      </w:r>
                    </w:p>
                    <w:p w14:paraId="38E251DC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经销商进销存管理，策划区域开发计划及方案并进行实施。</w:t>
                      </w:r>
                    </w:p>
                    <w:p w14:paraId="5D6B26C8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根据月度、季度、年度数据进行SWOT分析，研究市场竞争对手促销模式及效果。</w:t>
                      </w:r>
                    </w:p>
                    <w:p w14:paraId="72BBB9E5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执行年度、季度、月度销售目标，组织区域内各项业务的有效开展与实施；</w:t>
                      </w:r>
                    </w:p>
                    <w:p w14:paraId="26D76DF8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开发新经销商与谈判，提高公司市场份额。</w:t>
                      </w:r>
                    </w:p>
                    <w:p w14:paraId="31A28C99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工作业绩：</w:t>
                      </w:r>
                    </w:p>
                    <w:p w14:paraId="43F8AAB0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有较好的人脉资源，较强的BD拓展能力，有良好严谨的做事风格。</w:t>
                      </w:r>
                    </w:p>
                    <w:p w14:paraId="35B90B5D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负责福建省、湖北省、江西省、湖南省、河南省、陕西省、上海区域开发共完成销量1000万。</w:t>
                      </w:r>
                    </w:p>
                    <w:p w14:paraId="16F5B811" w14:textId="77777777" w:rsidR="0038233E" w:rsidRDefault="00000000" w:rsidP="00F80F24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left" w:pos="1260"/>
                        </w:tabs>
                        <w:spacing w:after="0" w:line="240" w:lineRule="auto"/>
                        <w:ind w:firstLineChars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超额完成公司市场份额目标，积累优质客户。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7968" behindDoc="0" locked="0" layoutInCell="1" allowOverlap="1" wp14:anchorId="6161D954" wp14:editId="64440B64">
            <wp:simplePos x="0" y="0"/>
            <wp:positionH relativeFrom="column">
              <wp:posOffset>-501122</wp:posOffset>
            </wp:positionH>
            <wp:positionV relativeFrom="paragraph">
              <wp:posOffset>-254000</wp:posOffset>
            </wp:positionV>
            <wp:extent cx="1298153" cy="1477010"/>
            <wp:effectExtent l="0" t="0" r="0" b="889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53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9E4799" wp14:editId="112D90DA">
                <wp:simplePos x="0" y="0"/>
                <wp:positionH relativeFrom="column">
                  <wp:posOffset>-1153160</wp:posOffset>
                </wp:positionH>
                <wp:positionV relativeFrom="paragraph">
                  <wp:posOffset>1701165</wp:posOffset>
                </wp:positionV>
                <wp:extent cx="2647315" cy="400685"/>
                <wp:effectExtent l="0" t="0" r="635" b="1841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2615565"/>
                          <a:ext cx="2647315" cy="4006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008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-90.8pt;margin-top:133.95pt;height:31.55pt;width:208.45pt;z-index:251659264;v-text-anchor:middle;mso-width-relative:page;mso-height-relative:page;" fillcolor="#ED008C" filled="t" stroked="f" coordsize="21600,21600" arcsize="0" o:gfxdata="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YVIh42wAAAAwBAAAPAAAAAAAAAAEAIAAAACIA&#10;AABkcnMvZG93bnJldi54bWxQSwECFAAUAAAACACHTuJAHTKOTwYCAADBAwAADgAAAAAAAAABACAA&#10;AAAqAQAAZHJzL2Uyb0RvYy54bWxQSwUGAAAAAAYABgBZAQAAo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1AC4A1" wp14:editId="49F60843">
                <wp:simplePos x="0" y="0"/>
                <wp:positionH relativeFrom="column">
                  <wp:posOffset>-977900</wp:posOffset>
                </wp:positionH>
                <wp:positionV relativeFrom="paragraph">
                  <wp:posOffset>1741170</wp:posOffset>
                </wp:positionV>
                <wp:extent cx="2276475" cy="32004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100" y="2655570"/>
                          <a:ext cx="22764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35B61E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个人资料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/>
                                <w:iCs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>personal data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AC4A1" id="矩形 19" o:spid="_x0000_s1029" style="position:absolute;left:0;text-align:left;margin-left:-77pt;margin-top:137.1pt;width:179.25pt;height:25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" filled="f" stroked="f">
                <v:textbox style="mso-fit-shape-to-text:t">
                  <w:txbxContent>
                    <w:p w14:paraId="6935B61E" w14:textId="77777777" w:rsidR="0038233E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个人资料 </w:t>
                      </w:r>
                      <w:r>
                        <w:rPr>
                          <w:rFonts w:ascii="微软雅黑" w:eastAsia="微软雅黑" w:hAnsi="微软雅黑" w:cs="微软雅黑" w:hint="eastAsia"/>
                          <w:i/>
                          <w:iCs/>
                          <w:color w:val="FFFFFF"/>
                          <w:kern w:val="24"/>
                          <w:sz w:val="21"/>
                          <w:szCs w:val="21"/>
                        </w:rPr>
                        <w:t>personal data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7EA7DFE2" wp14:editId="0944D060">
                <wp:simplePos x="0" y="0"/>
                <wp:positionH relativeFrom="column">
                  <wp:posOffset>-1157605</wp:posOffset>
                </wp:positionH>
                <wp:positionV relativeFrom="paragraph">
                  <wp:posOffset>-950595</wp:posOffset>
                </wp:positionV>
                <wp:extent cx="2651760" cy="10746740"/>
                <wp:effectExtent l="0" t="0" r="1524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0746740"/>
                        </a:xfrm>
                        <a:prstGeom prst="rect">
                          <a:avLst/>
                        </a:prstGeom>
                        <a:solidFill>
                          <a:srgbClr val="58585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4.85pt;height:846.2pt;width:208.8pt;z-index:-251708416;v-text-anchor:middle;mso-width-relative:page;mso-height-relative:page;" fillcolor="#58585A" filled="t" stroked="f" coordsize="21600,21600" o:gfxdata="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JjektwAAAAOAQAADwAA&#10;AAAAAAABACAAAAAiAAAAZHJzL2Rvd25yZXYueG1sUEsBAhQAFAAAAAgAh07iQMNes7bZAQAAiAMA&#10;AA4AAAAAAAAAAQAgAAAAKwEAAGRycy9lMm9Eb2MueG1sUEsFBgAAAAAGAAYAWQEAAHY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FFA9C50" wp14:editId="3C4B6DB3">
                <wp:simplePos x="0" y="0"/>
                <wp:positionH relativeFrom="column">
                  <wp:posOffset>-1146810</wp:posOffset>
                </wp:positionH>
                <wp:positionV relativeFrom="paragraph">
                  <wp:posOffset>-916305</wp:posOffset>
                </wp:positionV>
                <wp:extent cx="7578090" cy="10698480"/>
                <wp:effectExtent l="0" t="0" r="3810" b="762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15" y="92710"/>
                          <a:ext cx="7578090" cy="10698480"/>
                        </a:xfrm>
                        <a:prstGeom prst="rect">
                          <a:avLst/>
                        </a:prstGeom>
                        <a:solidFill>
                          <a:srgbClr val="E8E9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3pt;margin-top:-72.15pt;height:842.4pt;width:596.7pt;z-index:-251714560;v-text-anchor:middle;mso-width-relative:page;mso-height-relative:page;" fillcolor="#E8E9EE" filled="t" stroked="f" coordsize="21600,21600" o:gfxdata="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yDyYr3QAAAA8BAAAPAAAAAAAAAAEAIAAAACIAAABkcnMvZG93bnJldi54bWxQSwECFAAU&#10;AAAACACHTuJAo8HqdF4CAACJBAAADgAAAAAAAAABACAAAAAsAQAAZHJzL2Uyb0RvYy54bWxQSwUG&#10;AAAAAAYABgBZAQAA/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4BC2E31" wp14:editId="3244D030">
                <wp:simplePos x="0" y="0"/>
                <wp:positionH relativeFrom="column">
                  <wp:posOffset>1760855</wp:posOffset>
                </wp:positionH>
                <wp:positionV relativeFrom="paragraph">
                  <wp:posOffset>7473315</wp:posOffset>
                </wp:positionV>
                <wp:extent cx="4427855" cy="1897380"/>
                <wp:effectExtent l="0" t="0" r="10795" b="762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1897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8.65pt;margin-top:588.45pt;height:149.4pt;width:348.65pt;z-index:251602944;v-text-anchor:middle;mso-width-relative:page;mso-height-relative:page;" fillcolor="#FFFFFF [3212]" filled="t" stroked="f" coordsize="21600,21600" o:gfxdata="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1SvWj9wAAAAN&#10;AQAADwAAAAAAAAABACAAAAAiAAAAZHJzL2Rvd25yZXYueG1sUEsBAhQAFAAAAAgAh07iQHLxj0VR&#10;AgAAgAQAAA4AAAAAAAAAAQAgAAAAKwEAAGRycy9lMm9Eb2MueG1sUEsFBgAAAAAGAAYAWQEAAO4F&#10;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4F398BB" wp14:editId="18C15F2E">
                <wp:simplePos x="0" y="0"/>
                <wp:positionH relativeFrom="column">
                  <wp:posOffset>1729105</wp:posOffset>
                </wp:positionH>
                <wp:positionV relativeFrom="paragraph">
                  <wp:posOffset>5171440</wp:posOffset>
                </wp:positionV>
                <wp:extent cx="3347720" cy="399415"/>
                <wp:effectExtent l="0" t="0" r="5080" b="63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42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3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880D7" w14:textId="77777777" w:rsidR="0038233E" w:rsidRDefault="00000000">
                              <w:pPr>
                                <w:pStyle w:val="a3"/>
                                <w:spacing w:before="0" w:beforeAutospacing="0" w:after="0" w:afterAutospacing="0" w:line="3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个人技能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Personal skills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F398BB" id="组合 41" o:spid="_x0000_s1030" style="position:absolute;left:0;text-align:left;margin-left:136.15pt;margin-top:407.2pt;width:263.6pt;height:31.45pt;z-index:251666944" coordorigin="6790,1259" coordsize="5272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">
                <v:roundrect id="圆角矩形 8" o:spid="_x0000_s1031" style="position:absolute;left:6790;top:1259;width:5272;height:629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" fillcolor="#ed008c" stroked="f" strokeweight="1pt">
                  <v:stroke joinstyle="miter"/>
                </v:roundrect>
                <v:rect id="矩形 22" o:spid="_x0000_s1032" style="position:absolute;left:7035;top:1316;width:393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" filled="f" stroked="f">
                  <v:textbox style="mso-fit-shape-to-text:t">
                    <w:txbxContent>
                      <w:p w14:paraId="12F880D7" w14:textId="77777777" w:rsidR="0038233E" w:rsidRDefault="00000000">
                        <w:pPr>
                          <w:pStyle w:val="a3"/>
                          <w:spacing w:before="0" w:beforeAutospacing="0" w:after="0" w:afterAutospacing="0" w:line="3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个人技能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</w:rPr>
                          <w:t>Personal skills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B30A1F" wp14:editId="1C97F6FE">
                <wp:simplePos x="0" y="0"/>
                <wp:positionH relativeFrom="column">
                  <wp:posOffset>1730375</wp:posOffset>
                </wp:positionH>
                <wp:positionV relativeFrom="paragraph">
                  <wp:posOffset>5175250</wp:posOffset>
                </wp:positionV>
                <wp:extent cx="4427220" cy="2108200"/>
                <wp:effectExtent l="0" t="0" r="11430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3375" y="6089650"/>
                          <a:ext cx="4427220" cy="210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25pt;margin-top:407.5pt;height:166pt;width:348.6pt;z-index:251658240;v-text-anchor:middle;mso-width-relative:page;mso-height-relative:page;" fillcolor="#FFFFFF [3212]" filled="t" stroked="f" coordsize="21600,21600" o:gfxdata="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ooL1/tsAAAAMAQAADwAAAAAAAAABACAAAAAiAAAAZHJzL2Rvd25yZXYueG1sUEsBAhQAFAAA&#10;AAgAh07iQNkpV5VeAgAAjAQAAA4AAAAAAAAAAQAgAAAAKgEAAGRycy9lMm9Eb2MueG1sUEsFBgAA&#10;AAAGAAYAWQEAAPo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EB3CCD" wp14:editId="378845BC">
                <wp:simplePos x="0" y="0"/>
                <wp:positionH relativeFrom="column">
                  <wp:posOffset>1727835</wp:posOffset>
                </wp:positionH>
                <wp:positionV relativeFrom="paragraph">
                  <wp:posOffset>-638175</wp:posOffset>
                </wp:positionV>
                <wp:extent cx="4427220" cy="5474335"/>
                <wp:effectExtent l="0" t="0" r="11430" b="1206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0835" y="220980"/>
                          <a:ext cx="4427220" cy="5474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05pt;margin-top:-50.25pt;height:431.05pt;width:348.6pt;z-index:251658240;v-text-anchor:middle;mso-width-relative:page;mso-height-relative:page;" fillcolor="#FFFFFF [3212]" filled="t" stroked="f" coordsize="21600,21600" o:gfxdata="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vW2DydsAAAAMAQAADwAAAAAAAAABACAAAAAiAAAAZHJzL2Rvd25yZXYueG1sUEsBAhQAFAAAAAgA&#10;h07iQAD+XSdbAgAAiwQAAA4AAAAAAAAAAQAgAAAAKgEAAGRycy9lMm9Eb2MueG1sUEsFBgAAAAAG&#10;AAYAWQEAAPc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1E81F28" wp14:editId="492B3579">
                <wp:simplePos x="0" y="0"/>
                <wp:positionH relativeFrom="column">
                  <wp:posOffset>1729105</wp:posOffset>
                </wp:positionH>
                <wp:positionV relativeFrom="paragraph">
                  <wp:posOffset>-639445</wp:posOffset>
                </wp:positionV>
                <wp:extent cx="3347720" cy="399415"/>
                <wp:effectExtent l="0" t="0" r="5080" b="63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39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0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EEB83B" w14:textId="77777777" w:rsidR="0038233E" w:rsidRDefault="00000000">
                              <w:pPr>
                                <w:pStyle w:val="a3"/>
                                <w:spacing w:before="0" w:beforeAutospacing="0" w:after="0" w:afterAutospacing="0" w:line="3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工作经验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81F28" id="组合 38" o:spid="_x0000_s1033" style="position:absolute;left:0;text-align:left;margin-left:136.15pt;margin-top:-50.35pt;width:263.6pt;height:31.45pt;z-index:251665920" coordorigin="6790,1259" coordsize="5272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">
                <v:roundrect id="圆角矩形 8" o:spid="_x0000_s1034" style="position:absolute;left:6790;top:1259;width:5272;height:629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" fillcolor="#ed008c" stroked="f" strokeweight="1pt">
                  <v:stroke joinstyle="miter"/>
                </v:roundrect>
                <v:rect id="矩形 22" o:spid="_x0000_s1035" style="position:absolute;left:7035;top:1316;width:393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" filled="f" stroked="f">
                  <v:textbox style="mso-fit-shape-to-text:t">
                    <w:txbxContent>
                      <w:p w14:paraId="36EEB83B" w14:textId="77777777" w:rsidR="0038233E" w:rsidRDefault="00000000">
                        <w:pPr>
                          <w:pStyle w:val="a3"/>
                          <w:spacing w:before="0" w:beforeAutospacing="0" w:after="0" w:afterAutospacing="0" w:line="3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工作经验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</w:rPr>
                          <w:t>Work experience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DA93971" wp14:editId="200D6D55">
                <wp:simplePos x="0" y="0"/>
                <wp:positionH relativeFrom="column">
                  <wp:posOffset>1729105</wp:posOffset>
                </wp:positionH>
                <wp:positionV relativeFrom="paragraph">
                  <wp:posOffset>7601585</wp:posOffset>
                </wp:positionV>
                <wp:extent cx="3347720" cy="399415"/>
                <wp:effectExtent l="0" t="0" r="5080" b="63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48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9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03AE1" w14:textId="77777777" w:rsidR="0038233E" w:rsidRDefault="00000000">
                              <w:pPr>
                                <w:pStyle w:val="a3"/>
                                <w:spacing w:before="0" w:beforeAutospacing="0" w:after="0" w:afterAutospacing="0" w:line="3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Self-evaluation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93971" id="组合 47" o:spid="_x0000_s1036" style="position:absolute;left:0;text-align:left;margin-left:136.15pt;margin-top:598.55pt;width:263.6pt;height:31.45pt;z-index:251658752" coordorigin="6790,1259" coordsize="5272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">
                <v:roundrect id="圆角矩形 8" o:spid="_x0000_s1037" style="position:absolute;left:6790;top:1259;width:5272;height:629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" fillcolor="#ed008c" stroked="f" strokeweight="1pt">
                  <v:stroke joinstyle="miter"/>
                </v:roundrect>
                <v:rect id="矩形 22" o:spid="_x0000_s1038" style="position:absolute;left:7035;top:1316;width:393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" filled="f" stroked="f">
                  <v:textbox style="mso-fit-shape-to-text:t">
                    <w:txbxContent>
                      <w:p w14:paraId="3A803AE1" w14:textId="77777777" w:rsidR="0038233E" w:rsidRDefault="00000000">
                        <w:pPr>
                          <w:pStyle w:val="a3"/>
                          <w:spacing w:before="0" w:beforeAutospacing="0" w:after="0" w:afterAutospacing="0" w:line="3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</w:rPr>
                          <w:t>Self-evaluation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282215" wp14:editId="24B04F0E">
                <wp:simplePos x="0" y="0"/>
                <wp:positionH relativeFrom="column">
                  <wp:posOffset>-919480</wp:posOffset>
                </wp:positionH>
                <wp:positionV relativeFrom="paragraph">
                  <wp:posOffset>8552180</wp:posOffset>
                </wp:positionV>
                <wp:extent cx="2216150" cy="751840"/>
                <wp:effectExtent l="0" t="0" r="0" b="0"/>
                <wp:wrapNone/>
                <wp:docPr id="1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E50CFF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邮箱 Mailbox</w:t>
                            </w:r>
                          </w:p>
                          <w:p w14:paraId="22307219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Service@qq.com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282215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39" type="#_x0000_t202" style="position:absolute;left:0;text-align:left;margin-left:-72.4pt;margin-top:673.4pt;width:174.5pt;height:59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" filled="f" stroked="f">
                <v:textbox style="mso-fit-shape-to-text:t">
                  <w:txbxContent>
                    <w:p w14:paraId="44E50CFF" w14:textId="77777777" w:rsidR="0038233E" w:rsidRDefault="00000000">
                      <w:pPr>
                        <w:pStyle w:val="a3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邮箱 Mailbox</w:t>
                      </w:r>
                    </w:p>
                    <w:p w14:paraId="22307219" w14:textId="77777777" w:rsidR="0038233E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Service@qq.com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D5943F" wp14:editId="0EA4E54B">
                <wp:simplePos x="0" y="0"/>
                <wp:positionH relativeFrom="column">
                  <wp:posOffset>-919480</wp:posOffset>
                </wp:positionH>
                <wp:positionV relativeFrom="paragraph">
                  <wp:posOffset>6544310</wp:posOffset>
                </wp:positionV>
                <wp:extent cx="2216150" cy="751840"/>
                <wp:effectExtent l="0" t="0" r="0" b="0"/>
                <wp:wrapNone/>
                <wp:docPr id="3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96D077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240" w:lineRule="auto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现居住址 Residence</w:t>
                            </w:r>
                          </w:p>
                          <w:p w14:paraId="6DC82930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广州海珠区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5943F" id="_x0000_s1040" type="#_x0000_t202" style="position:absolute;left:0;text-align:left;margin-left:-72.4pt;margin-top:515.3pt;width:174.5pt;height:59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" filled="f" stroked="f">
                <v:textbox style="mso-fit-shape-to-text:t">
                  <w:txbxContent>
                    <w:p w14:paraId="0D96D077" w14:textId="77777777" w:rsidR="0038233E" w:rsidRDefault="00000000">
                      <w:pPr>
                        <w:pStyle w:val="a3"/>
                        <w:spacing w:before="0" w:beforeAutospacing="0" w:after="0" w:afterAutospacing="0" w:line="240" w:lineRule="auto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现居住址 Residence</w:t>
                      </w:r>
                    </w:p>
                    <w:p w14:paraId="6DC82930" w14:textId="77777777" w:rsidR="0038233E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广州海珠区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FD2EC2" wp14:editId="19F7B161">
                <wp:simplePos x="0" y="0"/>
                <wp:positionH relativeFrom="column">
                  <wp:posOffset>-919480</wp:posOffset>
                </wp:positionH>
                <wp:positionV relativeFrom="paragraph">
                  <wp:posOffset>5565775</wp:posOffset>
                </wp:positionV>
                <wp:extent cx="2216150" cy="751840"/>
                <wp:effectExtent l="0" t="0" r="0" b="0"/>
                <wp:wrapNone/>
                <wp:docPr id="1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BB9414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婚姻状况 Marital status</w:t>
                            </w:r>
                          </w:p>
                          <w:p w14:paraId="7D2CCB7B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未婚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D2EC2" id="_x0000_s1041" type="#_x0000_t202" style="position:absolute;left:0;text-align:left;margin-left:-72.4pt;margin-top:438.25pt;width:174.5pt;height:59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" filled="f" stroked="f">
                <v:textbox style="mso-fit-shape-to-text:t">
                  <w:txbxContent>
                    <w:p w14:paraId="7EBB9414" w14:textId="77777777" w:rsidR="0038233E" w:rsidRDefault="00000000">
                      <w:pPr>
                        <w:pStyle w:val="a3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婚姻状况 Marital status</w:t>
                      </w:r>
                    </w:p>
                    <w:p w14:paraId="7D2CCB7B" w14:textId="77777777" w:rsidR="0038233E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未婚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5C951A" wp14:editId="50D0EF7E">
                <wp:simplePos x="0" y="0"/>
                <wp:positionH relativeFrom="column">
                  <wp:posOffset>-919480</wp:posOffset>
                </wp:positionH>
                <wp:positionV relativeFrom="paragraph">
                  <wp:posOffset>4561840</wp:posOffset>
                </wp:positionV>
                <wp:extent cx="2216150" cy="75184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45A035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240" w:lineRule="auto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籍贯 Place Of Origin</w:t>
                            </w:r>
                          </w:p>
                          <w:p w14:paraId="3A20064B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中国广州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C951A" id="_x0000_s1042" type="#_x0000_t202" style="position:absolute;left:0;text-align:left;margin-left:-72.4pt;margin-top:359.2pt;width:174.5pt;height:59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" filled="f" stroked="f">
                <v:textbox style="mso-fit-shape-to-text:t">
                  <w:txbxContent>
                    <w:p w14:paraId="7045A035" w14:textId="77777777" w:rsidR="0038233E" w:rsidRDefault="00000000">
                      <w:pPr>
                        <w:pStyle w:val="a3"/>
                        <w:spacing w:before="0" w:beforeAutospacing="0" w:after="0" w:afterAutospacing="0" w:line="240" w:lineRule="auto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籍贯 Place Of Origin</w:t>
                      </w:r>
                    </w:p>
                    <w:p w14:paraId="3A20064B" w14:textId="77777777" w:rsidR="0038233E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中国广州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80A7EF" wp14:editId="34B782FF">
                <wp:simplePos x="0" y="0"/>
                <wp:positionH relativeFrom="column">
                  <wp:posOffset>-919480</wp:posOffset>
                </wp:positionH>
                <wp:positionV relativeFrom="paragraph">
                  <wp:posOffset>3470275</wp:posOffset>
                </wp:positionV>
                <wp:extent cx="2216150" cy="661670"/>
                <wp:effectExtent l="0" t="0" r="0" b="0"/>
                <wp:wrapNone/>
                <wp:docPr id="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661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3AC0C5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240" w:lineRule="auto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出身日期 Date Of Birth</w:t>
                            </w:r>
                          </w:p>
                          <w:p w14:paraId="5702209A" w14:textId="0179A5EC" w:rsidR="0038233E" w:rsidRDefault="00D30029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20xx.01.03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0A7EF" id="_x0000_s1043" type="#_x0000_t202" style="position:absolute;left:0;text-align:left;margin-left:-72.4pt;margin-top:273.25pt;width:174.5pt;height:52.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" filled="f" stroked="f">
                <v:textbox>
                  <w:txbxContent>
                    <w:p w14:paraId="463AC0C5" w14:textId="77777777" w:rsidR="0038233E" w:rsidRDefault="00000000">
                      <w:pPr>
                        <w:pStyle w:val="a3"/>
                        <w:spacing w:before="0" w:beforeAutospacing="0" w:after="0" w:afterAutospacing="0" w:line="240" w:lineRule="auto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出身日期 Date Of Birth</w:t>
                      </w:r>
                    </w:p>
                    <w:p w14:paraId="5702209A" w14:textId="0179A5EC" w:rsidR="0038233E" w:rsidRDefault="00D30029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20xx.01.03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293E2F" wp14:editId="6C439133">
                <wp:simplePos x="0" y="0"/>
                <wp:positionH relativeFrom="column">
                  <wp:posOffset>-919480</wp:posOffset>
                </wp:positionH>
                <wp:positionV relativeFrom="paragraph">
                  <wp:posOffset>2431415</wp:posOffset>
                </wp:positionV>
                <wp:extent cx="2216150" cy="608965"/>
                <wp:effectExtent l="0" t="0" r="0" b="0"/>
                <wp:wrapNone/>
                <wp:docPr id="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608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AD9BC9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240" w:lineRule="auto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姓名 Name</w:t>
                            </w:r>
                          </w:p>
                          <w:p w14:paraId="293E1BE1" w14:textId="3F1C4EFD" w:rsidR="0038233E" w:rsidRDefault="005E6D2F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小豆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93E2F" id="_x0000_s1044" type="#_x0000_t202" style="position:absolute;left:0;text-align:left;margin-left:-72.4pt;margin-top:191.45pt;width:174.5pt;height:47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" filled="f" stroked="f">
                <v:textbox>
                  <w:txbxContent>
                    <w:p w14:paraId="12AD9BC9" w14:textId="77777777" w:rsidR="0038233E" w:rsidRDefault="00000000">
                      <w:pPr>
                        <w:pStyle w:val="a3"/>
                        <w:spacing w:before="0" w:beforeAutospacing="0" w:after="0" w:afterAutospacing="0" w:line="240" w:lineRule="auto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姓名 Name</w:t>
                      </w:r>
                    </w:p>
                    <w:p w14:paraId="293E1BE1" w14:textId="3F1C4EFD" w:rsidR="0038233E" w:rsidRDefault="005E6D2F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小豆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2642BE" wp14:editId="11DB5E8C">
                <wp:simplePos x="0" y="0"/>
                <wp:positionH relativeFrom="column">
                  <wp:posOffset>-919480</wp:posOffset>
                </wp:positionH>
                <wp:positionV relativeFrom="paragraph">
                  <wp:posOffset>7548245</wp:posOffset>
                </wp:positionV>
                <wp:extent cx="2216150" cy="751840"/>
                <wp:effectExtent l="0" t="0" r="0" b="0"/>
                <wp:wrapNone/>
                <wp:docPr id="1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7796CA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240" w:lineRule="auto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电话 Telephone</w:t>
                            </w:r>
                          </w:p>
                          <w:p w14:paraId="46E09BDF" w14:textId="77777777" w:rsidR="0038233E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159 5463 5876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642BE" id="_x0000_s1045" type="#_x0000_t202" style="position:absolute;left:0;text-align:left;margin-left:-72.4pt;margin-top:594.35pt;width:174.5pt;height:59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" filled="f" stroked="f">
                <v:textbox style="mso-fit-shape-to-text:t">
                  <w:txbxContent>
                    <w:p w14:paraId="407796CA" w14:textId="77777777" w:rsidR="0038233E" w:rsidRDefault="00000000">
                      <w:pPr>
                        <w:pStyle w:val="a3"/>
                        <w:spacing w:before="0" w:beforeAutospacing="0" w:after="0" w:afterAutospacing="0" w:line="240" w:lineRule="auto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电话 Telephone</w:t>
                      </w:r>
                    </w:p>
                    <w:p w14:paraId="46E09BDF" w14:textId="77777777" w:rsidR="0038233E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159 5463 5876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38233E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9F105" w14:textId="77777777" w:rsidR="00F86A18" w:rsidRDefault="00F86A18" w:rsidP="00AD687D">
      <w:pPr>
        <w:spacing w:after="0" w:line="240" w:lineRule="auto"/>
      </w:pPr>
      <w:r>
        <w:separator/>
      </w:r>
    </w:p>
  </w:endnote>
  <w:endnote w:type="continuationSeparator" w:id="0">
    <w:p w14:paraId="06D06C52" w14:textId="77777777" w:rsidR="00F86A18" w:rsidRDefault="00F86A18" w:rsidP="00AD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dobe 黑体 Std R">
    <w:altName w:val="黑体"/>
    <w:charset w:val="86"/>
    <w:family w:val="auto"/>
    <w:pitch w:val="default"/>
    <w:sig w:usb0="00000001" w:usb1="0A0F1810" w:usb2="00000016" w:usb3="00000000" w:csb0="000600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3B81" w14:textId="77777777" w:rsidR="00F86A18" w:rsidRDefault="00F86A18" w:rsidP="00AD687D">
      <w:pPr>
        <w:spacing w:after="0" w:line="240" w:lineRule="auto"/>
      </w:pPr>
      <w:r>
        <w:separator/>
      </w:r>
    </w:p>
  </w:footnote>
  <w:footnote w:type="continuationSeparator" w:id="0">
    <w:p w14:paraId="4901C076" w14:textId="77777777" w:rsidR="00F86A18" w:rsidRDefault="00F86A18" w:rsidP="00AD6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CCE"/>
    <w:multiLevelType w:val="hybridMultilevel"/>
    <w:tmpl w:val="1F6481AA"/>
    <w:lvl w:ilvl="0" w:tplc="596C95A6">
      <w:start w:val="1"/>
      <w:numFmt w:val="bullet"/>
      <w:lvlText w:val="-"/>
      <w:lvlJc w:val="left"/>
      <w:pPr>
        <w:ind w:left="440" w:hanging="440"/>
      </w:pPr>
      <w:rPr>
        <w:rFonts w:ascii="Adobe 黑体 Std R" w:eastAsia="Adobe 黑体 Std R" w:hAnsi="Adobe 黑体 Std R" w:cs="Adobe 黑体 Std R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ED835E5"/>
    <w:multiLevelType w:val="hybridMultilevel"/>
    <w:tmpl w:val="5DDC4542"/>
    <w:lvl w:ilvl="0" w:tplc="596C95A6">
      <w:start w:val="1"/>
      <w:numFmt w:val="bullet"/>
      <w:lvlText w:val="-"/>
      <w:lvlJc w:val="left"/>
      <w:pPr>
        <w:ind w:left="1080" w:hanging="440"/>
      </w:pPr>
      <w:rPr>
        <w:rFonts w:ascii="Adobe 黑体 Std R" w:eastAsia="Adobe 黑体 Std R" w:hAnsi="Adobe 黑体 Std R" w:cs="Adobe 黑体 Std R" w:hint="default"/>
      </w:rPr>
    </w:lvl>
    <w:lvl w:ilvl="1" w:tplc="FFFFFFFF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2" w15:restartNumberingAfterBreak="0">
    <w:nsid w:val="3BF27E51"/>
    <w:multiLevelType w:val="hybridMultilevel"/>
    <w:tmpl w:val="61AA2FC4"/>
    <w:lvl w:ilvl="0" w:tplc="596C95A6">
      <w:start w:val="1"/>
      <w:numFmt w:val="bullet"/>
      <w:lvlText w:val="-"/>
      <w:lvlJc w:val="left"/>
      <w:pPr>
        <w:ind w:left="860" w:hanging="440"/>
      </w:pPr>
      <w:rPr>
        <w:rFonts w:ascii="Adobe 黑体 Std R" w:eastAsia="Adobe 黑体 Std R" w:hAnsi="Adobe 黑体 Std R" w:cs="Adobe 黑体 Std R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50C9051D"/>
    <w:multiLevelType w:val="hybridMultilevel"/>
    <w:tmpl w:val="A4FA7FAE"/>
    <w:lvl w:ilvl="0" w:tplc="596C95A6">
      <w:start w:val="1"/>
      <w:numFmt w:val="bullet"/>
      <w:lvlText w:val="-"/>
      <w:lvlJc w:val="left"/>
      <w:pPr>
        <w:ind w:left="440" w:hanging="440"/>
      </w:pPr>
      <w:rPr>
        <w:rFonts w:ascii="Adobe 黑体 Std R" w:eastAsia="Adobe 黑体 Std R" w:hAnsi="Adobe 黑体 Std R" w:cs="Adobe 黑体 Std R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96C95A6"/>
    <w:multiLevelType w:val="singleLevel"/>
    <w:tmpl w:val="596C95A6"/>
    <w:lvl w:ilvl="0">
      <w:start w:val="1"/>
      <w:numFmt w:val="bullet"/>
      <w:lvlText w:val="-"/>
      <w:lvlJc w:val="left"/>
      <w:pPr>
        <w:ind w:left="420" w:hanging="420"/>
      </w:pPr>
      <w:rPr>
        <w:rFonts w:ascii="Adobe 黑体 Std R" w:eastAsia="Adobe 黑体 Std R" w:hAnsi="Adobe 黑体 Std R" w:cs="Adobe 黑体 Std R" w:hint="default"/>
      </w:rPr>
    </w:lvl>
  </w:abstractNum>
  <w:abstractNum w:abstractNumId="5" w15:restartNumberingAfterBreak="0">
    <w:nsid w:val="6B2E00FC"/>
    <w:multiLevelType w:val="hybridMultilevel"/>
    <w:tmpl w:val="C9A0A95A"/>
    <w:lvl w:ilvl="0" w:tplc="596C95A6">
      <w:start w:val="1"/>
      <w:numFmt w:val="bullet"/>
      <w:lvlText w:val="-"/>
      <w:lvlJc w:val="left"/>
      <w:pPr>
        <w:ind w:left="1080" w:hanging="440"/>
      </w:pPr>
      <w:rPr>
        <w:rFonts w:ascii="Adobe 黑体 Std R" w:eastAsia="Adobe 黑体 Std R" w:hAnsi="Adobe 黑体 Std R" w:cs="Adobe 黑体 Std R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num w:numId="1" w16cid:durableId="39744946">
    <w:abstractNumId w:val="4"/>
  </w:num>
  <w:num w:numId="2" w16cid:durableId="72942977">
    <w:abstractNumId w:val="3"/>
  </w:num>
  <w:num w:numId="3" w16cid:durableId="1831940395">
    <w:abstractNumId w:val="5"/>
  </w:num>
  <w:num w:numId="4" w16cid:durableId="1634365775">
    <w:abstractNumId w:val="1"/>
  </w:num>
  <w:num w:numId="5" w16cid:durableId="1667318451">
    <w:abstractNumId w:val="0"/>
  </w:num>
  <w:num w:numId="6" w16cid:durableId="175656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1E37A9"/>
    <w:rsid w:val="00011CB1"/>
    <w:rsid w:val="00232096"/>
    <w:rsid w:val="002B0D33"/>
    <w:rsid w:val="0038233E"/>
    <w:rsid w:val="004C52D8"/>
    <w:rsid w:val="004E32A3"/>
    <w:rsid w:val="00540F46"/>
    <w:rsid w:val="005E6D2F"/>
    <w:rsid w:val="008A4E74"/>
    <w:rsid w:val="0098791B"/>
    <w:rsid w:val="009E0CED"/>
    <w:rsid w:val="00AD687D"/>
    <w:rsid w:val="00BB48D7"/>
    <w:rsid w:val="00CF0008"/>
    <w:rsid w:val="00D30029"/>
    <w:rsid w:val="00F80F24"/>
    <w:rsid w:val="00F86A18"/>
    <w:rsid w:val="05DE3D3E"/>
    <w:rsid w:val="1D8F6768"/>
    <w:rsid w:val="23680147"/>
    <w:rsid w:val="23814160"/>
    <w:rsid w:val="2B685ACE"/>
    <w:rsid w:val="2BE73786"/>
    <w:rsid w:val="2C946BF5"/>
    <w:rsid w:val="2D0B7F05"/>
    <w:rsid w:val="2DCE7D5A"/>
    <w:rsid w:val="31EA7E11"/>
    <w:rsid w:val="331E37A9"/>
    <w:rsid w:val="35633A74"/>
    <w:rsid w:val="35A631E9"/>
    <w:rsid w:val="3C1B61CA"/>
    <w:rsid w:val="401B2C2C"/>
    <w:rsid w:val="40D81DAF"/>
    <w:rsid w:val="49E23B29"/>
    <w:rsid w:val="4C8C611F"/>
    <w:rsid w:val="4D410C1A"/>
    <w:rsid w:val="51143B2E"/>
    <w:rsid w:val="521A377B"/>
    <w:rsid w:val="52D3076A"/>
    <w:rsid w:val="5941603F"/>
    <w:rsid w:val="61572604"/>
    <w:rsid w:val="63BA2BEF"/>
    <w:rsid w:val="67F81717"/>
    <w:rsid w:val="6D4C4099"/>
    <w:rsid w:val="71405BAA"/>
    <w:rsid w:val="75FB10D5"/>
    <w:rsid w:val="7D4156DA"/>
    <w:rsid w:val="7DC5172C"/>
    <w:rsid w:val="7E2E66D1"/>
    <w:rsid w:val="7E931690"/>
    <w:rsid w:val="7F90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4774BF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D687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D687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687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D68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8041;&#22806;&#32763;&#35793;&#31616;&#21382;&#12305;&#40575;&#31513;&#32032;&#38597;&#21830;&#21153;&#27714;&#32844;&#31616;&#21382;01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【涉外翻译简历】鹿笙素雅商务求职简历016</Template>
  <TotalTime>12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2017-07-15T08:43:00Z</dcterms:created>
  <dcterms:modified xsi:type="dcterms:W3CDTF">2025-05-30T09:51:00Z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