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416F2" w14:textId="4147772F" w:rsidR="00006EB0" w:rsidRDefault="00371F87"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9B2A147" wp14:editId="00EFC667">
                <wp:simplePos x="0" y="0"/>
                <wp:positionH relativeFrom="column">
                  <wp:posOffset>-558800</wp:posOffset>
                </wp:positionH>
                <wp:positionV relativeFrom="paragraph">
                  <wp:posOffset>8115300</wp:posOffset>
                </wp:positionV>
                <wp:extent cx="1230630" cy="394335"/>
                <wp:effectExtent l="0" t="0" r="762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0630" cy="394335"/>
                          <a:chOff x="1198" y="14506"/>
                          <a:chExt cx="1938" cy="621"/>
                        </a:xfrm>
                      </wpg:grpSpPr>
                      <wps:wsp>
                        <wps:cNvPr id="42" name="椭圆 115"/>
                        <wps:cNvSpPr/>
                        <wps:spPr>
                          <a:xfrm>
                            <a:off x="1198" y="14583"/>
                            <a:ext cx="1938" cy="384"/>
                          </a:xfrm>
                          <a:prstGeom prst="rect">
                            <a:avLst/>
                          </a:prstGeom>
                          <a:solidFill>
                            <a:srgbClr val="2AB8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2" name="文本框 118"/>
                        <wps:cNvSpPr txBox="1"/>
                        <wps:spPr>
                          <a:xfrm>
                            <a:off x="1631" y="14506"/>
                            <a:ext cx="1331" cy="6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C02854" w14:textId="77777777" w:rsidR="00006EB0" w:rsidRDefault="00000000">
                              <w:pPr>
                                <w:pStyle w:val="a9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FFFFFF"/>
                                  <w:kern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" name="等腰三角形 20"/>
                        <wps:cNvSpPr/>
                        <wps:spPr>
                          <a:xfrm rot="5400000">
                            <a:off x="1337" y="14699"/>
                            <a:ext cx="236" cy="168"/>
                          </a:xfrm>
                          <a:prstGeom prst="triangle">
                            <a:avLst/>
                          </a:prstGeom>
                          <a:solidFill>
                            <a:srgbClr val="FAFAF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B2A147" id="组合 10" o:spid="_x0000_s1026" style="position:absolute;left:0;text-align:left;margin-left:-44pt;margin-top:639pt;width:96.9pt;height:31.05pt;z-index:251685888" coordorigin="1198,14506" coordsize="1938,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">
                <v:rect id="椭圆 115" o:spid="_x0000_s1027" style="position:absolute;left:1198;top:14583;width:1938;height: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" fillcolor="#2ab8a8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18" o:spid="_x0000_s1028" type="#_x0000_t202" style="position:absolute;left:1631;top:14506;width:1331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C0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AeqAC0wgAAANsAAAAPAAAA&#10;AAAAAAAAAAAAAAcCAABkcnMvZG93bnJldi54bWxQSwUGAAAAAAMAAwC3AAAA9gIAAAAA&#10;" filled="f" stroked="f">
                  <v:textbox style="mso-fit-shape-to-text:t">
                    <w:txbxContent>
                      <w:p w14:paraId="41C02854" w14:textId="77777777" w:rsidR="00006EB0" w:rsidRDefault="00000000">
                        <w:pPr>
                          <w:pStyle w:val="a9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FFFFFF"/>
                            <w:kern w:val="24"/>
                          </w:rPr>
                          <w:t>自我评价</w:t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20" o:spid="_x0000_s1029" type="#_x0000_t5" style="position:absolute;left:1337;top:14699;width:236;height: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" fillcolor="#fafafa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74884DA" wp14:editId="66BB8283">
                <wp:simplePos x="0" y="0"/>
                <wp:positionH relativeFrom="column">
                  <wp:posOffset>-558800</wp:posOffset>
                </wp:positionH>
                <wp:positionV relativeFrom="paragraph">
                  <wp:posOffset>6457950</wp:posOffset>
                </wp:positionV>
                <wp:extent cx="1230630" cy="487680"/>
                <wp:effectExtent l="0" t="0" r="762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0630" cy="487680"/>
                          <a:chOff x="1198" y="11893"/>
                          <a:chExt cx="1938" cy="768"/>
                        </a:xfrm>
                      </wpg:grpSpPr>
                      <wps:wsp>
                        <wps:cNvPr id="41" name="椭圆 108"/>
                        <wps:cNvSpPr/>
                        <wps:spPr>
                          <a:xfrm>
                            <a:off x="1198" y="12090"/>
                            <a:ext cx="1938" cy="384"/>
                          </a:xfrm>
                          <a:prstGeom prst="rect">
                            <a:avLst/>
                          </a:prstGeom>
                          <a:solidFill>
                            <a:srgbClr val="2AB8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4" name="文本框 112"/>
                        <wps:cNvSpPr txBox="1"/>
                        <wps:spPr>
                          <a:xfrm>
                            <a:off x="1632" y="11893"/>
                            <a:ext cx="1424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28EF31" w14:textId="77777777" w:rsidR="00006EB0" w:rsidRDefault="00000000">
                              <w:pPr>
                                <w:pStyle w:val="a9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FFFFFF"/>
                                  <w:kern w:val="24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" name="等腰三角形 19"/>
                        <wps:cNvSpPr/>
                        <wps:spPr>
                          <a:xfrm rot="5400000">
                            <a:off x="1337" y="12205"/>
                            <a:ext cx="236" cy="168"/>
                          </a:xfrm>
                          <a:prstGeom prst="triangle">
                            <a:avLst/>
                          </a:prstGeom>
                          <a:solidFill>
                            <a:srgbClr val="FAFAF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884DA" id="组合 9" o:spid="_x0000_s1030" style="position:absolute;left:0;text-align:left;margin-left:-44pt;margin-top:508.5pt;width:96.9pt;height:38.4pt;z-index:251678720" coordorigin="1198,11893" coordsize="1938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">
                <v:rect id="椭圆 108" o:spid="_x0000_s1031" style="position:absolute;left:1198;top:12090;width:1938;height: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" fillcolor="#2ab8a8" stroked="f" strokeweight="1pt"/>
                <v:shape id="文本框 112" o:spid="_x0000_s1032" type="#_x0000_t202" style="position:absolute;left:1632;top:11893;width:1424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<v:textbox style="mso-fit-shape-to-text:t">
                    <w:txbxContent>
                      <w:p w14:paraId="0F28EF31" w14:textId="77777777" w:rsidR="00006EB0" w:rsidRDefault="00000000">
                        <w:pPr>
                          <w:pStyle w:val="a9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FFFFFF"/>
                            <w:kern w:val="24"/>
                          </w:rPr>
                          <w:t>专业技能</w:t>
                        </w:r>
                      </w:p>
                    </w:txbxContent>
                  </v:textbox>
                </v:shape>
                <v:shape id="等腰三角形 19" o:spid="_x0000_s1033" type="#_x0000_t5" style="position:absolute;left:1337;top:12205;width:236;height: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" fillcolor="#fafafa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F2107F9" wp14:editId="6F9D2B06">
                <wp:simplePos x="0" y="0"/>
                <wp:positionH relativeFrom="column">
                  <wp:posOffset>-558800</wp:posOffset>
                </wp:positionH>
                <wp:positionV relativeFrom="paragraph">
                  <wp:posOffset>3327400</wp:posOffset>
                </wp:positionV>
                <wp:extent cx="1230630" cy="487680"/>
                <wp:effectExtent l="0" t="0" r="762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0630" cy="487680"/>
                          <a:chOff x="1198" y="6963"/>
                          <a:chExt cx="1938" cy="768"/>
                        </a:xfrm>
                      </wpg:grpSpPr>
                      <wps:wsp>
                        <wps:cNvPr id="40" name="椭圆 88"/>
                        <wps:cNvSpPr/>
                        <wps:spPr>
                          <a:xfrm>
                            <a:off x="1198" y="7155"/>
                            <a:ext cx="1938" cy="384"/>
                          </a:xfrm>
                          <a:prstGeom prst="rect">
                            <a:avLst/>
                          </a:prstGeom>
                          <a:solidFill>
                            <a:srgbClr val="2AB8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6" name="文本框 105"/>
                        <wps:cNvSpPr txBox="1"/>
                        <wps:spPr>
                          <a:xfrm>
                            <a:off x="1631" y="6963"/>
                            <a:ext cx="1431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2C9FB4" w14:textId="77777777" w:rsidR="00006EB0" w:rsidRDefault="00000000">
                              <w:pPr>
                                <w:pStyle w:val="a9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FFFFFF"/>
                                  <w:kern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" name="等腰三角形 18"/>
                        <wps:cNvSpPr/>
                        <wps:spPr>
                          <a:xfrm rot="5400000">
                            <a:off x="1337" y="7268"/>
                            <a:ext cx="236" cy="168"/>
                          </a:xfrm>
                          <a:prstGeom prst="triangle">
                            <a:avLst/>
                          </a:prstGeom>
                          <a:solidFill>
                            <a:srgbClr val="FAFAF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2107F9" id="组合 8" o:spid="_x0000_s1034" style="position:absolute;left:0;text-align:left;margin-left:-44pt;margin-top:262pt;width:96.9pt;height:38.4pt;z-index:251671552" coordorigin="1198,6963" coordsize="1938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">
                <v:rect id="椭圆 88" o:spid="_x0000_s1035" style="position:absolute;left:1198;top:7155;width:1938;height: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" fillcolor="#2ab8a8" stroked="f" strokeweight="1pt"/>
                <v:shape id="文本框 105" o:spid="_x0000_s1036" type="#_x0000_t202" style="position:absolute;left:1631;top:6963;width:1431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a3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Bhkwa3wgAAANsAAAAPAAAA&#10;AAAAAAAAAAAAAAcCAABkcnMvZG93bnJldi54bWxQSwUGAAAAAAMAAwC3AAAA9gIAAAAA&#10;" filled="f" stroked="f">
                  <v:textbox style="mso-fit-shape-to-text:t">
                    <w:txbxContent>
                      <w:p w14:paraId="7D2C9FB4" w14:textId="77777777" w:rsidR="00006EB0" w:rsidRDefault="00000000">
                        <w:pPr>
                          <w:pStyle w:val="a9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FFFFFF"/>
                            <w:kern w:val="24"/>
                          </w:rPr>
                          <w:t>工作经验</w:t>
                        </w:r>
                      </w:p>
                    </w:txbxContent>
                  </v:textbox>
                </v:shape>
                <v:shape id="等腰三角形 18" o:spid="_x0000_s1037" type="#_x0000_t5" style="position:absolute;left:1337;top:7268;width:236;height: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" fillcolor="#fafafa" stroked="f" strokeweight="1pt"/>
              </v:group>
            </w:pict>
          </mc:Fallback>
        </mc:AlternateContent>
      </w:r>
      <w:r w:rsidR="0055128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CB8FEE" wp14:editId="7C63D342">
                <wp:simplePos x="0" y="0"/>
                <wp:positionH relativeFrom="column">
                  <wp:posOffset>3384550</wp:posOffset>
                </wp:positionH>
                <wp:positionV relativeFrom="paragraph">
                  <wp:posOffset>-800100</wp:posOffset>
                </wp:positionV>
                <wp:extent cx="2874645" cy="1308100"/>
                <wp:effectExtent l="0" t="0" r="0" b="0"/>
                <wp:wrapNone/>
                <wp:docPr id="21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4645" cy="1308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84EEBC" w14:textId="77777777" w:rsidR="00006EB0" w:rsidRDefault="00000000" w:rsidP="00551288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粗谭黑简体" w:eastAsia="方正粗谭黑简体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PERSONAL </w:t>
                            </w:r>
                          </w:p>
                          <w:p w14:paraId="0DC75F71" w14:textId="77777777" w:rsidR="00006EB0" w:rsidRDefault="00000000" w:rsidP="00551288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粗谭黑简体" w:eastAsia="方正粗谭黑简体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RESUME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B8FEE" id="文本框 59" o:spid="_x0000_s1038" type="#_x0000_t202" style="position:absolute;left:0;text-align:left;margin-left:266.5pt;margin-top:-63pt;width:226.35pt;height:10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" filled="f" stroked="f">
                <v:textbox>
                  <w:txbxContent>
                    <w:p w14:paraId="3384EEBC" w14:textId="77777777" w:rsidR="00006EB0" w:rsidRDefault="00000000" w:rsidP="00551288">
                      <w:pPr>
                        <w:pStyle w:val="a9"/>
                        <w:snapToGrid w:val="0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方正粗谭黑简体" w:eastAsia="方正粗谭黑简体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PERSONAL </w:t>
                      </w:r>
                    </w:p>
                    <w:p w14:paraId="0DC75F71" w14:textId="77777777" w:rsidR="00006EB0" w:rsidRDefault="00000000" w:rsidP="00551288">
                      <w:pPr>
                        <w:pStyle w:val="a9"/>
                        <w:snapToGrid w:val="0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方正粗谭黑简体" w:eastAsia="方正粗谭黑简体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 w:rsidR="00B82D44">
        <w:rPr>
          <w:noProof/>
        </w:rPr>
        <w:drawing>
          <wp:anchor distT="0" distB="0" distL="114300" distR="114300" simplePos="0" relativeHeight="251653120" behindDoc="0" locked="0" layoutInCell="1" allowOverlap="1" wp14:anchorId="542592B2" wp14:editId="6DB421A2">
            <wp:simplePos x="0" y="0"/>
            <wp:positionH relativeFrom="column">
              <wp:posOffset>-336550</wp:posOffset>
            </wp:positionH>
            <wp:positionV relativeFrom="paragraph">
              <wp:posOffset>-296473</wp:posOffset>
            </wp:positionV>
            <wp:extent cx="1054735" cy="1431782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431782"/>
                    </a:xfrm>
                    <a:prstGeom prst="rect">
                      <a:avLst/>
                    </a:prstGeom>
                    <a:ln w="2857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67A6552" wp14:editId="708DAF89">
                <wp:simplePos x="0" y="0"/>
                <wp:positionH relativeFrom="column">
                  <wp:posOffset>-561975</wp:posOffset>
                </wp:positionH>
                <wp:positionV relativeFrom="paragraph">
                  <wp:posOffset>1718310</wp:posOffset>
                </wp:positionV>
                <wp:extent cx="1230630" cy="394335"/>
                <wp:effectExtent l="0" t="0" r="762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0630" cy="394335"/>
                          <a:chOff x="1198" y="4429"/>
                          <a:chExt cx="1938" cy="621"/>
                        </a:xfrm>
                      </wpg:grpSpPr>
                      <wps:wsp>
                        <wps:cNvPr id="39" name="椭圆 75"/>
                        <wps:cNvSpPr/>
                        <wps:spPr>
                          <a:xfrm>
                            <a:off x="1198" y="4453"/>
                            <a:ext cx="1938" cy="384"/>
                          </a:xfrm>
                          <a:prstGeom prst="rect">
                            <a:avLst/>
                          </a:prstGeom>
                          <a:solidFill>
                            <a:srgbClr val="2AB8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8" name="文本框 74"/>
                        <wps:cNvSpPr txBox="1"/>
                        <wps:spPr>
                          <a:xfrm>
                            <a:off x="1629" y="4429"/>
                            <a:ext cx="1384" cy="6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C33986" w14:textId="77777777" w:rsidR="00006EB0" w:rsidRDefault="00000000">
                              <w:pPr>
                                <w:pStyle w:val="a9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FFFFFF"/>
                                  <w:kern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" name="等腰三角形 17"/>
                        <wps:cNvSpPr/>
                        <wps:spPr>
                          <a:xfrm rot="5400000">
                            <a:off x="1337" y="4571"/>
                            <a:ext cx="236" cy="168"/>
                          </a:xfrm>
                          <a:prstGeom prst="triangle">
                            <a:avLst/>
                          </a:prstGeom>
                          <a:solidFill>
                            <a:srgbClr val="FAFAF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7A6552" id="组合 2" o:spid="_x0000_s1039" style="position:absolute;left:0;text-align:left;margin-left:-44.25pt;margin-top:135.3pt;width:96.9pt;height:31.05pt;z-index:251660288" coordorigin="1198,4429" coordsize="1938,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">
                <v:rect id="椭圆 75" o:spid="_x0000_s1040" style="position:absolute;left:1198;top:4453;width:1938;height: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" fillcolor="#2ab8a8" stroked="f" strokeweight="1pt"/>
                <v:shape id="文本框 74" o:spid="_x0000_s1041" type="#_x0000_t202" style="position:absolute;left:1629;top:4429;width:1384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14:paraId="5BC33986" w14:textId="77777777" w:rsidR="00006EB0" w:rsidRDefault="00000000">
                        <w:pPr>
                          <w:pStyle w:val="a9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FFFFFF"/>
                            <w:kern w:val="24"/>
                          </w:rPr>
                          <w:t>教育背景</w:t>
                        </w:r>
                      </w:p>
                    </w:txbxContent>
                  </v:textbox>
                </v:shape>
                <v:shape id="等腰三角形 17" o:spid="_x0000_s1042" type="#_x0000_t5" style="position:absolute;left:1337;top:4571;width:236;height: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" fillcolor="#fafafa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694162E" wp14:editId="7A239C7A">
                <wp:simplePos x="0" y="0"/>
                <wp:positionH relativeFrom="column">
                  <wp:posOffset>671830</wp:posOffset>
                </wp:positionH>
                <wp:positionV relativeFrom="paragraph">
                  <wp:posOffset>8275320</wp:posOffset>
                </wp:positionV>
                <wp:extent cx="4992370" cy="0"/>
                <wp:effectExtent l="0" t="0" r="17780" b="1905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23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9595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4903BD" id="直接连接符 31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pt,651.6pt" to="446pt,6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" strokecolor="#595959" strokeweight="1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336F63F" wp14:editId="2E91A787">
                <wp:simplePos x="0" y="0"/>
                <wp:positionH relativeFrom="column">
                  <wp:posOffset>671830</wp:posOffset>
                </wp:positionH>
                <wp:positionV relativeFrom="paragraph">
                  <wp:posOffset>6695440</wp:posOffset>
                </wp:positionV>
                <wp:extent cx="4991735" cy="0"/>
                <wp:effectExtent l="0" t="0" r="18415" b="1905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173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9595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85441F" id="直接连接符 33" o:spid="_x0000_s1026" style="position:absolute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pt,527.2pt" to="445.95pt,5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" strokecolor="#595959" strokeweight="1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4D4BB50" wp14:editId="1022BAAA">
                <wp:simplePos x="0" y="0"/>
                <wp:positionH relativeFrom="column">
                  <wp:posOffset>670560</wp:posOffset>
                </wp:positionH>
                <wp:positionV relativeFrom="paragraph">
                  <wp:posOffset>1840230</wp:posOffset>
                </wp:positionV>
                <wp:extent cx="4993005" cy="0"/>
                <wp:effectExtent l="0" t="0" r="0" b="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13560" y="2754630"/>
                          <a:ext cx="49930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9595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5566E" id="直接连接符 37" o:spid="_x0000_s1026" style="position:absolute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pt,144.9pt" to="445.95pt,1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" strokecolor="#595959" strokeweight="1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F5FD3FE" wp14:editId="76725B82">
                <wp:simplePos x="0" y="0"/>
                <wp:positionH relativeFrom="column">
                  <wp:posOffset>671830</wp:posOffset>
                </wp:positionH>
                <wp:positionV relativeFrom="paragraph">
                  <wp:posOffset>3559810</wp:posOffset>
                </wp:positionV>
                <wp:extent cx="4992370" cy="0"/>
                <wp:effectExtent l="0" t="0" r="18415" b="190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2296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9595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85252" id="直接连接符 35" o:spid="_x0000_s1026" style="position:absolute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pt,280.3pt" to="446pt,2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" strokecolor="#595959" strokeweight="1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F99BE6" wp14:editId="46DE74A3">
                <wp:simplePos x="0" y="0"/>
                <wp:positionH relativeFrom="column">
                  <wp:posOffset>1206500</wp:posOffset>
                </wp:positionH>
                <wp:positionV relativeFrom="paragraph">
                  <wp:posOffset>251460</wp:posOffset>
                </wp:positionV>
                <wp:extent cx="3951605" cy="166624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1605" cy="166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F2BE08" w14:textId="77777777" w:rsidR="00006EB0" w:rsidRDefault="00000000">
                            <w:pPr>
                              <w:pStyle w:val="a9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求职意向：理财分析师、理财培训讲师</w:t>
                            </w:r>
                          </w:p>
                          <w:p w14:paraId="6E70F645" w14:textId="12A95A04" w:rsidR="00006EB0" w:rsidRDefault="00000000">
                            <w:pPr>
                              <w:pStyle w:val="a9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生日：</w:t>
                            </w:r>
                            <w:r w:rsidR="0076784C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.03.29         所在地：江苏盐城</w:t>
                            </w:r>
                          </w:p>
                          <w:p w14:paraId="7EA4AC33" w14:textId="4B2E8E2B" w:rsidR="00006EB0" w:rsidRDefault="00000000">
                            <w:pPr>
                              <w:pStyle w:val="a9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电话：18388888888       邮箱：</w:t>
                            </w:r>
                            <w:r w:rsidR="009F3BBD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 xml:space="preserve">@.com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99BE6" id="矩形 13" o:spid="_x0000_s1043" style="position:absolute;left:0;text-align:left;margin-left:95pt;margin-top:19.8pt;width:311.15pt;height:131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" filled="f" stroked="f">
                <v:textbox style="mso-fit-shape-to-text:t">
                  <w:txbxContent>
                    <w:p w14:paraId="0FF2BE08" w14:textId="77777777" w:rsidR="00006EB0" w:rsidRDefault="00000000">
                      <w:pPr>
                        <w:pStyle w:val="a9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求职意向：理财分析师、理财培训讲师</w:t>
                      </w:r>
                    </w:p>
                    <w:p w14:paraId="6E70F645" w14:textId="12A95A04" w:rsidR="00006EB0" w:rsidRDefault="00000000">
                      <w:pPr>
                        <w:pStyle w:val="a9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生日：</w:t>
                      </w:r>
                      <w:r w:rsidR="0076784C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.03.29         所在地：江苏盐城</w:t>
                      </w:r>
                    </w:p>
                    <w:p w14:paraId="7EA4AC33" w14:textId="4B2E8E2B" w:rsidR="00006EB0" w:rsidRDefault="00000000">
                      <w:pPr>
                        <w:pStyle w:val="a9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电话：18388888888       邮箱：</w:t>
                      </w:r>
                      <w:r w:rsidR="009F3BBD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 xml:space="preserve">@.com 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2D5FE3" wp14:editId="6AC47D06">
                <wp:simplePos x="0" y="0"/>
                <wp:positionH relativeFrom="column">
                  <wp:posOffset>1198245</wp:posOffset>
                </wp:positionH>
                <wp:positionV relativeFrom="paragraph">
                  <wp:posOffset>-363220</wp:posOffset>
                </wp:positionV>
                <wp:extent cx="1338580" cy="166624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580" cy="166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338418" w14:textId="00433628" w:rsidR="00006EB0" w:rsidRDefault="00B82D44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color w:val="595959" w:themeColor="text1" w:themeTint="A6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小豆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D5FE3" id="矩形 16" o:spid="_x0000_s1044" style="position:absolute;left:0;text-align:left;margin-left:94.35pt;margin-top:-28.6pt;width:105.4pt;height:131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" filled="f" stroked="f">
                <v:textbox style="mso-fit-shape-to-text:t">
                  <w:txbxContent>
                    <w:p w14:paraId="57338418" w14:textId="00433628" w:rsidR="00006EB0" w:rsidRDefault="00B82D44">
                      <w:pPr>
                        <w:pStyle w:val="a9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color w:val="595959" w:themeColor="text1" w:themeTint="A6"/>
                          <w:spacing w:val="60"/>
                          <w:kern w:val="24"/>
                          <w:sz w:val="48"/>
                          <w:szCs w:val="48"/>
                        </w:rPr>
                        <w:t>小豆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color w:val="40404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EFD4F29" wp14:editId="26D294AA">
                <wp:simplePos x="0" y="0"/>
                <wp:positionH relativeFrom="column">
                  <wp:posOffset>1273810</wp:posOffset>
                </wp:positionH>
                <wp:positionV relativeFrom="paragraph">
                  <wp:posOffset>239395</wp:posOffset>
                </wp:positionV>
                <wp:extent cx="3322320" cy="927100"/>
                <wp:effectExtent l="0" t="0" r="11430" b="2540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2320" cy="927100"/>
                          <a:chOff x="2417127" y="2311193"/>
                          <a:chExt cx="3238500" cy="927107"/>
                        </a:xfrm>
                      </wpg:grpSpPr>
                      <wps:wsp>
                        <wps:cNvPr id="27" name="直接连接符 27"/>
                        <wps:cNvCnPr/>
                        <wps:spPr>
                          <a:xfrm>
                            <a:off x="2417127" y="2615993"/>
                            <a:ext cx="2751053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" name="直接连接符 28"/>
                        <wps:cNvCnPr/>
                        <wps:spPr>
                          <a:xfrm>
                            <a:off x="2417127" y="2914799"/>
                            <a:ext cx="299555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2417127" y="2311193"/>
                            <a:ext cx="213988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" name="直接连接符 30"/>
                        <wps:cNvCnPr/>
                        <wps:spPr>
                          <a:xfrm>
                            <a:off x="2417127" y="3238300"/>
                            <a:ext cx="32385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C2DD36" id="组合 14" o:spid="_x0000_s1026" style="position:absolute;margin-left:100.3pt;margin-top:18.85pt;width:261.6pt;height:73pt;z-index:251657216" coordorigin="24171,23111" coordsize="32385,9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">
                <v:line id="直接连接符 27" o:spid="_x0000_s1027" style="position:absolute;visibility:visible;mso-wrap-style:square" from="24171,26159" to="51681,26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" strokecolor="#d8d8d8 [2732]" strokeweight=".5pt">
                  <v:stroke joinstyle="miter"/>
                </v:line>
                <v:line id="直接连接符 28" o:spid="_x0000_s1028" style="position:absolute;visibility:visible;mso-wrap-style:square" from="24171,29147" to="54126,29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" strokecolor="#d8d8d8 [2732]" strokeweight=".5pt">
                  <v:stroke joinstyle="miter"/>
                </v:line>
                <v:line id="直接连接符 29" o:spid="_x0000_s1029" style="position:absolute;visibility:visible;mso-wrap-style:square" from="24171,23111" to="45570,2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" strokecolor="#d8d8d8 [2732]" strokeweight=".5pt">
                  <v:stroke joinstyle="miter"/>
                </v:line>
                <v:line id="直接连接符 30" o:spid="_x0000_s1030" style="position:absolute;visibility:visible;mso-wrap-style:square" from="24171,32383" to="56556,32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" strokecolor="#d8d8d8 [2732]" strokeweight=".5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79DFD25" wp14:editId="030567E9">
                <wp:simplePos x="0" y="0"/>
                <wp:positionH relativeFrom="column">
                  <wp:posOffset>-584200</wp:posOffset>
                </wp:positionH>
                <wp:positionV relativeFrom="paragraph">
                  <wp:posOffset>3899535</wp:posOffset>
                </wp:positionV>
                <wp:extent cx="6242685" cy="2244090"/>
                <wp:effectExtent l="0" t="0" r="0" b="381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2685" cy="224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B44DAD" w14:textId="238B518A" w:rsidR="00006EB0" w:rsidRDefault="009B26C0" w:rsidP="001D165A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20XX.5-20XX.5             江苏省传媒艺术研究会                 内刊《传媒艺术先锋》执行主编</w:t>
                            </w:r>
                          </w:p>
                          <w:p w14:paraId="2314D139" w14:textId="77777777" w:rsidR="00006EB0" w:rsidRDefault="00000000" w:rsidP="001D165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策划杂志内容，召开编辑会议，分配工作任务，撰写刊首文</w:t>
                            </w:r>
                          </w:p>
                          <w:p w14:paraId="70AB3658" w14:textId="77777777" w:rsidR="00006EB0" w:rsidRDefault="00000000" w:rsidP="001D165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按照时间周期催稿、审稿、修润稿，将完稿交与研究会秘书长审阅，与编辑确定版式</w:t>
                            </w:r>
                          </w:p>
                          <w:p w14:paraId="7350C879" w14:textId="77777777" w:rsidR="00006EB0" w:rsidRDefault="00000000" w:rsidP="001D165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与印刷厂商谈印刷事宜，检查样本，督促印刷厂按时按量完成印刷</w:t>
                            </w:r>
                          </w:p>
                          <w:p w14:paraId="7D27C98E" w14:textId="77777777" w:rsidR="00006EB0" w:rsidRDefault="00000000" w:rsidP="001D165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邮寄杂志，并邮件告知会员杂志已寄出，随时记录并采纳会员们的反馈意见</w:t>
                            </w:r>
                          </w:p>
                          <w:p w14:paraId="7A6C59AC" w14:textId="1DD41D18" w:rsidR="00006EB0" w:rsidRDefault="00000000" w:rsidP="001D165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任研究会</w:t>
                            </w:r>
                            <w:r w:rsidR="009B26C0"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年徐州年会会务组成员，协助安排嘉宾的参会、住宿、就餐等事宜，撰写大会通讯稿</w:t>
                            </w:r>
                          </w:p>
                          <w:p w14:paraId="29B91CE3" w14:textId="77777777" w:rsidR="00006EB0" w:rsidRDefault="00006EB0" w:rsidP="001D165A">
                            <w:pPr>
                              <w:pStyle w:val="1"/>
                              <w:snapToGrid w:val="0"/>
                              <w:spacing w:after="0"/>
                              <w:ind w:left="720" w:firstLineChars="0" w:firstLine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</w:p>
                          <w:p w14:paraId="3D95FE9E" w14:textId="4D286828" w:rsidR="00006EB0" w:rsidRDefault="009B26C0" w:rsidP="001D165A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20XX.12—20XX.1         马鞍山鼎天传媒高考                    考前冲刺班班主任</w:t>
                            </w:r>
                          </w:p>
                          <w:p w14:paraId="3E55B82F" w14:textId="77777777" w:rsidR="00006EB0" w:rsidRDefault="00000000" w:rsidP="001D165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教授学生影评、续写故事、分镜头脚本、文学剧本、广告策划、电视节目赏析等题型，教授艺考面试规范与技巧</w:t>
                            </w:r>
                          </w:p>
                          <w:p w14:paraId="7987B32B" w14:textId="77777777" w:rsidR="00006EB0" w:rsidRDefault="00000000" w:rsidP="001D165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批改并讲解模拟试卷与各题型作业，随时解答学生各种关于广电编艺考的问题</w:t>
                            </w:r>
                          </w:p>
                          <w:p w14:paraId="65F17F7D" w14:textId="77777777" w:rsidR="00006EB0" w:rsidRDefault="00000000" w:rsidP="001D165A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监督学生学习情况，维持课堂秩序，关心学生衣食住行等生活各方面，关注学生的情绪和情感动态，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DFD25" id="Rectangle 3" o:spid="_x0000_s1045" style="position:absolute;left:0;text-align:left;margin-left:-46pt;margin-top:307.05pt;width:491.55pt;height:176.7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" filled="f" stroked="f">
                <v:textbox style="mso-fit-shape-to-text:t">
                  <w:txbxContent>
                    <w:p w14:paraId="5FB44DAD" w14:textId="238B518A" w:rsidR="00006EB0" w:rsidRDefault="009B26C0" w:rsidP="001D165A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20XX.5-20XX.5             江苏省传媒艺术研究会                 内刊《传媒艺术先锋》执行主编</w:t>
                      </w:r>
                    </w:p>
                    <w:p w14:paraId="2314D139" w14:textId="77777777" w:rsidR="00006EB0" w:rsidRDefault="00000000" w:rsidP="001D165A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策划杂志内容，召开编辑会议，分配工作任务，撰写刊首文</w:t>
                      </w:r>
                    </w:p>
                    <w:p w14:paraId="70AB3658" w14:textId="77777777" w:rsidR="00006EB0" w:rsidRDefault="00000000" w:rsidP="001D165A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按照时间周期催稿、审稿、修润稿，将完稿交与研究会秘书长审阅，与编辑确定版式</w:t>
                      </w:r>
                    </w:p>
                    <w:p w14:paraId="7350C879" w14:textId="77777777" w:rsidR="00006EB0" w:rsidRDefault="00000000" w:rsidP="001D165A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与印刷厂商谈印刷事宜，检查样本，督促印刷厂按时按量完成印刷</w:t>
                      </w:r>
                    </w:p>
                    <w:p w14:paraId="7D27C98E" w14:textId="77777777" w:rsidR="00006EB0" w:rsidRDefault="00000000" w:rsidP="001D165A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邮寄杂志，并邮件告知会员杂志已寄出，随时记录并采纳会员们的反馈意见</w:t>
                      </w:r>
                    </w:p>
                    <w:p w14:paraId="7A6C59AC" w14:textId="1DD41D18" w:rsidR="00006EB0" w:rsidRDefault="00000000" w:rsidP="001D165A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任研究会</w:t>
                      </w:r>
                      <w:r w:rsidR="009B26C0"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年徐州年会会务组成员，协助安排嘉宾的参会、住宿、就餐等事宜，撰写大会通讯稿</w:t>
                      </w:r>
                    </w:p>
                    <w:p w14:paraId="29B91CE3" w14:textId="77777777" w:rsidR="00006EB0" w:rsidRDefault="00006EB0" w:rsidP="001D165A">
                      <w:pPr>
                        <w:pStyle w:val="1"/>
                        <w:snapToGrid w:val="0"/>
                        <w:spacing w:after="0"/>
                        <w:ind w:left="720" w:firstLineChars="0" w:firstLine="0"/>
                        <w:rPr>
                          <w:rFonts w:hint="eastAsia"/>
                          <w:color w:val="595959"/>
                          <w:sz w:val="18"/>
                        </w:rPr>
                      </w:pPr>
                    </w:p>
                    <w:p w14:paraId="3D95FE9E" w14:textId="4D286828" w:rsidR="00006EB0" w:rsidRDefault="009B26C0" w:rsidP="001D165A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20XX.12—20XX.1         马鞍山鼎天传媒高考                    考前冲刺班班主任</w:t>
                      </w:r>
                    </w:p>
                    <w:p w14:paraId="3E55B82F" w14:textId="77777777" w:rsidR="00006EB0" w:rsidRDefault="00000000" w:rsidP="001D165A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after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教授学生影评、续写故事、分镜头脚本、文学剧本、广告策划、电视节目赏析等题型，教授艺考面试规范与技巧</w:t>
                      </w:r>
                    </w:p>
                    <w:p w14:paraId="7987B32B" w14:textId="77777777" w:rsidR="00006EB0" w:rsidRDefault="00000000" w:rsidP="001D165A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after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批改并讲解模拟试卷与各题型作业，随时解答学生各种关于广电编艺考的问题</w:t>
                      </w:r>
                    </w:p>
                    <w:p w14:paraId="65F17F7D" w14:textId="77777777" w:rsidR="00006EB0" w:rsidRDefault="00000000" w:rsidP="001D165A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after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监督学生学习情况，维持课堂秩序，关心学生衣食住行等生活各方面，关注学生的情绪和情感动态，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17005AD" wp14:editId="419681E3">
                <wp:simplePos x="0" y="0"/>
                <wp:positionH relativeFrom="column">
                  <wp:posOffset>-587375</wp:posOffset>
                </wp:positionH>
                <wp:positionV relativeFrom="paragraph">
                  <wp:posOffset>2058670</wp:posOffset>
                </wp:positionV>
                <wp:extent cx="6243320" cy="109347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332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8801D0" w14:textId="4433971D" w:rsidR="00006EB0" w:rsidRDefault="009B26C0" w:rsidP="00001D33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 xml:space="preserve">20XX.09—20XX.6            河海大学               新闻传播学             硕士研究生 </w:t>
                            </w:r>
                          </w:p>
                          <w:p w14:paraId="19BA51EC" w14:textId="4C07936C" w:rsidR="00006EB0" w:rsidRDefault="009B26C0" w:rsidP="00001D3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</w:rPr>
                              <w:t>20XX年获研究生第一学年特等奖学金</w:t>
                            </w:r>
                          </w:p>
                          <w:p w14:paraId="1BE5778B" w14:textId="3C14C76F" w:rsidR="00006EB0" w:rsidRDefault="009B26C0" w:rsidP="00001D3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20XX年11月代表河海大学新闻系参加首届南京地区新闻院系研究生论坛，并发表演讲</w:t>
                            </w:r>
                          </w:p>
                          <w:p w14:paraId="4D27DACC" w14:textId="51F0A1FB" w:rsidR="00006EB0" w:rsidRDefault="009B26C0" w:rsidP="00001D3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20XX年11月获评研究生毕业论文开题答辩优秀报告人</w:t>
                            </w:r>
                          </w:p>
                          <w:p w14:paraId="0D01B302" w14:textId="161D58C0" w:rsidR="00006EB0" w:rsidRDefault="009B26C0" w:rsidP="00001D3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20XX年发表北大中文核心期刊2篇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005AD" id="矩形 4" o:spid="_x0000_s1046" style="position:absolute;left:0;text-align:left;margin-left:-46.25pt;margin-top:162.1pt;width:491.6pt;height:86.1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" filled="f" stroked="f">
                <v:textbox style="mso-fit-shape-to-text:t">
                  <w:txbxContent>
                    <w:p w14:paraId="418801D0" w14:textId="4433971D" w:rsidR="00006EB0" w:rsidRDefault="009B26C0" w:rsidP="00001D33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20XX.09—20XX.6            河海大学               新闻传播学             硕士研究生 </w:t>
                      </w:r>
                    </w:p>
                    <w:p w14:paraId="19BA51EC" w14:textId="4C07936C" w:rsidR="00006EB0" w:rsidRDefault="009B26C0" w:rsidP="00001D33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after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</w:rPr>
                        <w:t>20XX年获研究生第一学年特等奖学金</w:t>
                      </w:r>
                    </w:p>
                    <w:p w14:paraId="1BE5778B" w14:textId="3C14C76F" w:rsidR="00006EB0" w:rsidRDefault="009B26C0" w:rsidP="00001D33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after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20XX年11月代表河海大学新闻系参加首届南京地区新闻院系研究生论坛，并发表演讲</w:t>
                      </w:r>
                    </w:p>
                    <w:p w14:paraId="4D27DACC" w14:textId="51F0A1FB" w:rsidR="00006EB0" w:rsidRDefault="009B26C0" w:rsidP="00001D33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after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20XX年11月获评研究生毕业论文开题答辩优秀报告人</w:t>
                      </w:r>
                    </w:p>
                    <w:p w14:paraId="0D01B302" w14:textId="161D58C0" w:rsidR="00006EB0" w:rsidRDefault="009B26C0" w:rsidP="00001D33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after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20XX年发表北大中文核心期刊2篇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4601A93E" wp14:editId="48C676B5">
                <wp:simplePos x="0" y="0"/>
                <wp:positionH relativeFrom="column">
                  <wp:posOffset>-1152525</wp:posOffset>
                </wp:positionH>
                <wp:positionV relativeFrom="paragraph">
                  <wp:posOffset>-918210</wp:posOffset>
                </wp:positionV>
                <wp:extent cx="7569835" cy="10691495"/>
                <wp:effectExtent l="0" t="0" r="12065" b="146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835" cy="10691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DEFD6" id="矩形 1" o:spid="_x0000_s1026" style="position:absolute;margin-left:-90.75pt;margin-top:-72.3pt;width:596.05pt;height:841.85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C4C6AA" wp14:editId="600231EE">
                <wp:simplePos x="0" y="0"/>
                <wp:positionH relativeFrom="column">
                  <wp:posOffset>-520700</wp:posOffset>
                </wp:positionH>
                <wp:positionV relativeFrom="paragraph">
                  <wp:posOffset>6960235</wp:posOffset>
                </wp:positionV>
                <wp:extent cx="817880" cy="875665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2300" y="7874635"/>
                          <a:ext cx="817880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D32F1" w14:textId="77777777" w:rsidR="00006EB0" w:rsidRDefault="00000000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语言技能：</w:t>
                            </w:r>
                          </w:p>
                          <w:p w14:paraId="0CA83254" w14:textId="77777777" w:rsidR="00006EB0" w:rsidRDefault="00000000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专业技能：</w:t>
                            </w:r>
                          </w:p>
                          <w:p w14:paraId="2B9F6DC6" w14:textId="77777777" w:rsidR="00006EB0" w:rsidRDefault="00000000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办公技能：</w:t>
                            </w:r>
                          </w:p>
                          <w:p w14:paraId="1E4313AF" w14:textId="77777777" w:rsidR="00006EB0" w:rsidRDefault="00000000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软件技能：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C4C6AA" id="矩形 22" o:spid="_x0000_s1047" style="position:absolute;left:0;text-align:left;margin-left:-41pt;margin-top:548.05pt;width:64.4pt;height:68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" filled="f" stroked="f">
                <v:textbox style="mso-fit-shape-to-text:t">
                  <w:txbxContent>
                    <w:p w14:paraId="604D32F1" w14:textId="77777777" w:rsidR="00006EB0" w:rsidRDefault="00000000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语言技能：</w:t>
                      </w:r>
                    </w:p>
                    <w:p w14:paraId="0CA83254" w14:textId="77777777" w:rsidR="00006EB0" w:rsidRDefault="00000000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专业技能：</w:t>
                      </w:r>
                    </w:p>
                    <w:p w14:paraId="2B9F6DC6" w14:textId="77777777" w:rsidR="00006EB0" w:rsidRDefault="00000000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办公技能：</w:t>
                      </w:r>
                    </w:p>
                    <w:p w14:paraId="1E4313AF" w14:textId="77777777" w:rsidR="00006EB0" w:rsidRDefault="00000000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软件技能：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819483" wp14:editId="782B2A25">
                <wp:simplePos x="0" y="0"/>
                <wp:positionH relativeFrom="column">
                  <wp:posOffset>4317365</wp:posOffset>
                </wp:positionH>
                <wp:positionV relativeFrom="paragraph">
                  <wp:posOffset>-2058035</wp:posOffset>
                </wp:positionV>
                <wp:extent cx="2184400" cy="2740660"/>
                <wp:effectExtent l="617855" t="382270" r="626745" b="38227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72891">
                          <a:off x="5460365" y="-1143635"/>
                          <a:ext cx="2184400" cy="2740660"/>
                        </a:xfrm>
                        <a:prstGeom prst="rect">
                          <a:avLst/>
                        </a:prstGeom>
                        <a:solidFill>
                          <a:srgbClr val="2AB8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BAA310A" id="矩形 15" o:spid="_x0000_s1026" style="position:absolute;margin-left:339.95pt;margin-top:-162.05pt;width:172pt;height:215.8pt;rotation:-2541824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" fillcolor="#2ab8a8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AFCD55D" wp14:editId="40921771">
                <wp:simplePos x="0" y="0"/>
                <wp:positionH relativeFrom="column">
                  <wp:posOffset>-580390</wp:posOffset>
                </wp:positionH>
                <wp:positionV relativeFrom="paragraph">
                  <wp:posOffset>8565515</wp:posOffset>
                </wp:positionV>
                <wp:extent cx="6243320" cy="67945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2610" y="9479915"/>
                          <a:ext cx="624332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DF6F3B" w14:textId="77777777" w:rsidR="00006EB0" w:rsidRDefault="00000000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我为人友善、真诚，做事细致、专注，有很强的责任心，学习能力与适应能力强，喜欢与他人交谈，热爱生活。最显著的性格标签是认真，有着沉静内敛、善于思考和研究的特质，作为本硕皆为新闻学专业的文科生，与文字为伴多年，文字功底扎实，文字编辑、把关、策划能力强，想要以文字工作为基础，加入向往已久的互联网行业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FCD55D" id="矩形 11" o:spid="_x0000_s1048" style="position:absolute;left:0;text-align:left;margin-left:-45.7pt;margin-top:674.45pt;width:491.6pt;height:53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" filled="f" stroked="f">
                <v:textbox style="mso-fit-shape-to-text:t">
                  <w:txbxContent>
                    <w:p w14:paraId="3FDF6F3B" w14:textId="77777777" w:rsidR="00006EB0" w:rsidRDefault="00000000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我为人友善、真诚，做事细致、专注，有很强的责任心，学习能力与适应能力强，喜欢与他人交谈，热爱生活。最显著的性格标签是认真，有着沉静内敛、善于思考和研究的特质，作为本硕皆为新闻学专业的文科生，与文字为伴多年，文字功底扎实，文字编辑、把关、策划能力强，想要以文字工作为基础，加入向往已久的互联网行业。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9A2EE8" wp14:editId="1906407E">
                <wp:simplePos x="0" y="0"/>
                <wp:positionH relativeFrom="column">
                  <wp:posOffset>435610</wp:posOffset>
                </wp:positionH>
                <wp:positionV relativeFrom="paragraph">
                  <wp:posOffset>6960235</wp:posOffset>
                </wp:positionV>
                <wp:extent cx="5226685" cy="87566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8610" y="7874635"/>
                          <a:ext cx="5226685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085F3" w14:textId="77777777" w:rsidR="00006EB0" w:rsidRDefault="00000000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英语CET6、粤语</w:t>
                            </w:r>
                          </w:p>
                          <w:p w14:paraId="0FFF7C3E" w14:textId="77777777" w:rsidR="00006EB0" w:rsidRDefault="00000000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熟悉Web、iOS和Android开发，精通数据库、C++及Java</w:t>
                            </w:r>
                          </w:p>
                          <w:p w14:paraId="574E1C81" w14:textId="77777777" w:rsidR="00006EB0" w:rsidRDefault="00000000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熟练使用Office 办公软件、Axure RP、Visio</w:t>
                            </w:r>
                          </w:p>
                          <w:p w14:paraId="6AA873BA" w14:textId="77777777" w:rsidR="00006EB0" w:rsidRDefault="00000000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熟悉Web、iOS和Android开发，精通数据库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9A2EE8" id="矩形 6" o:spid="_x0000_s1049" style="position:absolute;left:0;text-align:left;margin-left:34.3pt;margin-top:548.05pt;width:411.55pt;height:68.9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" filled="f" stroked="f">
                <v:textbox style="mso-fit-shape-to-text:t">
                  <w:txbxContent>
                    <w:p w14:paraId="166085F3" w14:textId="77777777" w:rsidR="00006EB0" w:rsidRDefault="00000000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英语CET6、粤语</w:t>
                      </w:r>
                    </w:p>
                    <w:p w14:paraId="0FFF7C3E" w14:textId="77777777" w:rsidR="00006EB0" w:rsidRDefault="00000000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熟悉Web、iOS和Android开发，精通数据库、C++及Java</w:t>
                      </w:r>
                    </w:p>
                    <w:p w14:paraId="574E1C81" w14:textId="77777777" w:rsidR="00006EB0" w:rsidRDefault="00000000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熟练使用Office 办公软件、Axure RP、Visio</w:t>
                      </w:r>
                    </w:p>
                    <w:p w14:paraId="6AA873BA" w14:textId="77777777" w:rsidR="00006EB0" w:rsidRDefault="00000000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熟悉Web、iOS和Android开发，精通数据库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006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9B1E2" w14:textId="77777777" w:rsidR="00FA613E" w:rsidRDefault="00FA613E" w:rsidP="009B26C0">
      <w:pPr>
        <w:spacing w:after="0" w:line="240" w:lineRule="auto"/>
      </w:pPr>
      <w:r>
        <w:separator/>
      </w:r>
    </w:p>
  </w:endnote>
  <w:endnote w:type="continuationSeparator" w:id="0">
    <w:p w14:paraId="757E9B34" w14:textId="77777777" w:rsidR="00FA613E" w:rsidRDefault="00FA613E" w:rsidP="009B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兰亭粗黑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粗谭黑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5521F" w14:textId="77777777" w:rsidR="00FA613E" w:rsidRDefault="00FA613E" w:rsidP="009B26C0">
      <w:pPr>
        <w:spacing w:after="0" w:line="240" w:lineRule="auto"/>
      </w:pPr>
      <w:r>
        <w:separator/>
      </w:r>
    </w:p>
  </w:footnote>
  <w:footnote w:type="continuationSeparator" w:id="0">
    <w:p w14:paraId="7775C0C5" w14:textId="77777777" w:rsidR="00FA613E" w:rsidRDefault="00FA613E" w:rsidP="009B2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F2D8A"/>
    <w:multiLevelType w:val="multilevel"/>
    <w:tmpl w:val="2CCF2D8A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0986FF5"/>
    <w:multiLevelType w:val="multilevel"/>
    <w:tmpl w:val="30986FF5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FB106E5"/>
    <w:multiLevelType w:val="multilevel"/>
    <w:tmpl w:val="4FB106E5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 w16cid:durableId="39938888">
    <w:abstractNumId w:val="2"/>
  </w:num>
  <w:num w:numId="2" w16cid:durableId="2038575028">
    <w:abstractNumId w:val="0"/>
  </w:num>
  <w:num w:numId="3" w16cid:durableId="1740251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6790980"/>
    <w:rsid w:val="00001D33"/>
    <w:rsid w:val="00006EB0"/>
    <w:rsid w:val="001D165A"/>
    <w:rsid w:val="0022285B"/>
    <w:rsid w:val="002F3E3E"/>
    <w:rsid w:val="003249A8"/>
    <w:rsid w:val="00353EE1"/>
    <w:rsid w:val="00371F87"/>
    <w:rsid w:val="00551288"/>
    <w:rsid w:val="0057659A"/>
    <w:rsid w:val="00652470"/>
    <w:rsid w:val="007056C5"/>
    <w:rsid w:val="00747EE9"/>
    <w:rsid w:val="0076784C"/>
    <w:rsid w:val="00802FE3"/>
    <w:rsid w:val="00934518"/>
    <w:rsid w:val="009B26C0"/>
    <w:rsid w:val="009F3BBD"/>
    <w:rsid w:val="00A7073F"/>
    <w:rsid w:val="00AB3682"/>
    <w:rsid w:val="00B82D44"/>
    <w:rsid w:val="00D21718"/>
    <w:rsid w:val="00E408A7"/>
    <w:rsid w:val="00F237B7"/>
    <w:rsid w:val="00FA613E"/>
    <w:rsid w:val="0207143F"/>
    <w:rsid w:val="0DE05B62"/>
    <w:rsid w:val="107227DD"/>
    <w:rsid w:val="12490B96"/>
    <w:rsid w:val="19AB3B19"/>
    <w:rsid w:val="1E3754E1"/>
    <w:rsid w:val="255A4D53"/>
    <w:rsid w:val="27C12F43"/>
    <w:rsid w:val="32081D5E"/>
    <w:rsid w:val="34AC0CFC"/>
    <w:rsid w:val="372C2FC8"/>
    <w:rsid w:val="37BA7702"/>
    <w:rsid w:val="38152834"/>
    <w:rsid w:val="38651053"/>
    <w:rsid w:val="39B30E95"/>
    <w:rsid w:val="3BA16328"/>
    <w:rsid w:val="42E95540"/>
    <w:rsid w:val="436050A9"/>
    <w:rsid w:val="4DC6406E"/>
    <w:rsid w:val="517A2E74"/>
    <w:rsid w:val="55611AC9"/>
    <w:rsid w:val="56790980"/>
    <w:rsid w:val="57812B94"/>
    <w:rsid w:val="59965884"/>
    <w:rsid w:val="5EEC49B1"/>
    <w:rsid w:val="5F3175D9"/>
    <w:rsid w:val="655A3642"/>
    <w:rsid w:val="6EB55D80"/>
    <w:rsid w:val="7B98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69DC50C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0010;&#24615;&#31616;&#21382;&#27714;&#32844;&#31616;&#21382;&#31616;&#27905;&#31616;&#21382;&#27714;&#32844;&#31616;&#21382;-&#31616;&#33268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个性简历求职简历简洁简历求职简历-简致简历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16</cp:revision>
  <dcterms:created xsi:type="dcterms:W3CDTF">2017-07-06T16:55:00Z</dcterms:created>
  <dcterms:modified xsi:type="dcterms:W3CDTF">2025-05-29T10:45:00Z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