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F156" w14:textId="12516400" w:rsidR="00C50374" w:rsidRDefault="00624CA0">
      <w:r>
        <w:rPr>
          <w:noProof/>
        </w:rPr>
        <w:drawing>
          <wp:anchor distT="0" distB="0" distL="114300" distR="114300" simplePos="0" relativeHeight="251663360" behindDoc="0" locked="0" layoutInCell="1" allowOverlap="1" wp14:anchorId="78D69033" wp14:editId="60C62468">
            <wp:simplePos x="0" y="0"/>
            <wp:positionH relativeFrom="column">
              <wp:posOffset>659130</wp:posOffset>
            </wp:positionH>
            <wp:positionV relativeFrom="page">
              <wp:posOffset>476250</wp:posOffset>
            </wp:positionV>
            <wp:extent cx="1229995" cy="1230630"/>
            <wp:effectExtent l="19050" t="19050" r="27305" b="2667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1" b="12451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3063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133E51" wp14:editId="544A8D9B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12B815C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性别：女         </w:t>
                            </w:r>
                          </w:p>
                          <w:p w14:paraId="3D0E8608" w14:textId="6E556DB0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年龄：2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岁     </w:t>
                            </w:r>
                          </w:p>
                          <w:p w14:paraId="7138B20D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籍贯：江苏省     </w:t>
                            </w:r>
                          </w:p>
                          <w:p w14:paraId="27139210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专业：国际商务管理</w:t>
                            </w:r>
                          </w:p>
                          <w:p w14:paraId="34D734AC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民族：汉族       </w:t>
                            </w:r>
                          </w:p>
                          <w:p w14:paraId="3F0C818D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133E5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.05pt;margin-top:366.3pt;width:139.1pt;height:14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" filled="f" stroked="f">
                <v:textbox>
                  <w:txbxContent>
                    <w:p w14:paraId="412B815C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性别：女         </w:t>
                      </w:r>
                    </w:p>
                    <w:p w14:paraId="3D0E8608" w14:textId="6E556DB0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年龄：2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岁     </w:t>
                      </w:r>
                    </w:p>
                    <w:p w14:paraId="7138B20D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籍贯：江苏省     </w:t>
                      </w:r>
                    </w:p>
                    <w:p w14:paraId="27139210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专业：国际商务管理</w:t>
                      </w:r>
                    </w:p>
                    <w:p w14:paraId="34D734AC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民族：汉族       </w:t>
                      </w:r>
                    </w:p>
                    <w:p w14:paraId="3F0C818D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74787" wp14:editId="3CEFE62D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D196B15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B274787" id="矩形 26" o:spid="_x0000_s1027" style="position:absolute;left:0;text-align:left;margin-left:39pt;margin-top:333.25pt;width:72.9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" filled="f" stroked="f">
                <v:textbox>
                  <w:txbxContent>
                    <w:p w14:paraId="7D196B15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5E27E9" wp14:editId="692DEE22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F4AE975" id="Freeform 5" o:spid="_x0000_s1026" style="position:absolute;margin-left:46.55pt;margin-top:224.05pt;width:9.9pt;height:1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82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" path="m2782,2964v,27,-10,54,-31,75c2731,3059,2704,3069,2677,3069v-2572,,-2572,,-2572,c78,3069,51,3059,31,3039,10,3018,,2991,,2964,,422,,422,,422,,395,10,368,31,348v20,-20,47,-31,74,-31c428,317,428,317,428,317v,106,,106,,106c428,599,572,741,749,741v177,,321,-142,321,-318c1070,317,1070,317,1070,317v642,,642,,642,c1712,423,1712,423,1712,423v,176,144,318,321,318c2210,741,2354,599,2354,423v,-106,,-106,,-106c2677,317,2677,317,2677,317v27,,54,11,74,31c2772,368,2782,395,2782,422v,2542,,2542,,2542xm2568,1058v-2354,,-2354,,-2354,c214,2858,214,2858,214,2858v2354,,2354,,2354,c2568,1058,2568,1058,2568,1058xm749,1587v-321,,-321,,-321,c428,1270,428,1270,428,1270v321,,321,,321,l749,1587xm749,2117v-321,,-321,,-321,c428,1799,428,1799,428,1799v321,,321,,321,l749,2117xm749,2646v-321,,-321,,-321,c428,2328,428,2328,428,2328v321,,321,,321,l749,2646xm1284,1587v-321,,-321,,-321,c963,1270,963,1270,963,1270v321,,321,,321,l1284,1587xm1284,2117v-321,,-321,,-321,c963,1799,963,1799,963,1799v321,,321,,321,l1284,2117xm1284,2646v-321,,-321,,-321,c963,2328,963,2328,963,2328v321,,321,,321,l1284,2646xm1819,1587v-321,,-321,,-321,c1498,1270,1498,1270,1498,1270v321,,321,,321,l1819,1587xm1819,2117v-321,,-321,,-321,c1498,1799,1498,1799,1498,1799v321,,321,,321,l1819,2117xm1819,2646v-321,,-321,,-321,c1498,2328,1498,2328,1498,2328v321,,321,,321,l1819,2646xm2354,1587v-321,,-321,,-321,c2033,1270,2033,1270,2033,1270v321,,321,,321,l2354,1587xm2354,2117v-321,,-321,,-321,c2033,1799,2033,1799,2033,1799v321,,321,,321,l2354,2117xm2354,2646v-321,,-321,,-321,c2033,2328,2033,2328,2033,2328v321,,321,,321,l2354,2646xm2030,635v-116,,-211,-93,-211,-209c1819,208,1819,208,1819,208,1819,93,1914,,2030,v116,,210,93,210,208c2240,426,2240,426,2240,426v,116,-94,209,-210,209xm746,635c630,635,535,542,535,426v,-218,,-218,,-218c535,93,630,,746,,862,,957,93,957,208v,218,,218,,218c957,542,862,635,746,635xe" fillcolor="#707070" stroked="f">
                <v:path arrowok="t" o:connecttype="custom"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 textboxrect="0,0,2782,3069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157C0C" wp14:editId="2D44AF34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B7350F3" id="Freeform 81" o:spid="_x0000_s1026" style="position:absolute;margin-left:47.05pt;margin-top:247.15pt;width:8.9pt;height:11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" path="m1026,c460,,,459,,1025v,567,804,1434,804,1434c927,2602,1127,2603,1249,2458v,,803,-866,803,-1433c2052,459,1592,,1026,xm1026,1467c764,1467,552,1255,552,993v,-262,212,-475,474,-475c1288,518,1500,731,1500,993v,262,-212,474,-474,474xe" fillcolor="#707070" stroked="f">
                <v:path arrowok="t" o:connecttype="custom" o:connectlocs="56515,0;0,56510;44286,135570;68798,135515;113030,56510;56515,0;56515,80879;30405,54746;56515,28558;82624,54746;56515,80879" o:connectangles="0,0,0,0,0,0,0,0,0,0,0" textboxrect="0,0,2052,2603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02255F" wp14:editId="5060924A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5763E3C" id="Freeform 190" o:spid="_x0000_s1026" style="position:absolute;margin-left:45.85pt;margin-top:294.25pt;width:11.3pt;height:9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99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707070" stroked="f">
                <v:path arrowok="t"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 textboxrect="0,0,4099,3358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D9067D" wp14:editId="57DAA893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958F212" id="Freeform 127" o:spid="_x0000_s1026" style="position:absolute;margin-left:45.85pt;margin-top:270.7pt;width:11.3pt;height:11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" path="m1905,2640c1502,2238,1118,1772,1302,1588v264,-264,493,-426,27,-1007c862,,550,446,295,702,,996,279,2095,1365,3180,2450,4265,3549,4545,3843,4250v256,-255,702,-566,121,-1033c3383,2750,3221,2979,2957,3243,2773,3426,2307,3042,1905,2640v,,,,,xe" fillcolor="#707070" stroked="f">
                <v:path arrowok="t" o:connecttype="custom" o:connectlocs="60151,83358;41111,50141;41963,18345;9314,22165;43100,100409;121344,134195;125164,101577;93368,102398;60151,83358;60151,83358" o:connectangles="0,0,0,0,0,0,0,0,0,0" textboxrect="0,0,4545,4545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81EDF5" wp14:editId="6592D90C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50495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5049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6A9AE2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21岁</w:t>
                            </w:r>
                          </w:p>
                          <w:p w14:paraId="79C49E2C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  <w:t>广东省深圳市</w:t>
                            </w:r>
                          </w:p>
                          <w:p w14:paraId="06F50888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138-8888-8888</w:t>
                            </w:r>
                          </w:p>
                          <w:p w14:paraId="0154F757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13888123@qq.com</w:t>
                            </w:r>
                          </w:p>
                          <w:p w14:paraId="33A18558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56855869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A81EDF5" id="文本框 6" o:spid="_x0000_s1028" type="#_x0000_t202" style="position:absolute;left:0;text-align:left;margin-left:58.55pt;margin-top:216.15pt;width:118.5pt;height:94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" filled="f" stroked="f">
                <v:textbox>
                  <w:txbxContent>
                    <w:p w14:paraId="296A9AE2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21岁</w:t>
                      </w:r>
                    </w:p>
                    <w:p w14:paraId="79C49E2C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  <w:t>广东省深圳市</w:t>
                      </w:r>
                    </w:p>
                    <w:p w14:paraId="06F50888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138-8888-8888</w:t>
                      </w:r>
                    </w:p>
                    <w:p w14:paraId="0154F757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13888123@qq.com</w:t>
                      </w:r>
                    </w:p>
                    <w:p w14:paraId="33A18558" w14:textId="77777777" w:rsidR="00C50374" w:rsidRDefault="00C50374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</w:p>
                    <w:p w14:paraId="56855869" w14:textId="77777777" w:rsidR="00C50374" w:rsidRDefault="00C50374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D9D83BD" wp14:editId="2ED3D675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F0AC03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D9D83BD" id="矩形 18" o:spid="_x0000_s1029" style="position:absolute;left:0;text-align:left;margin-left:39pt;margin-top:183.9pt;width:72.9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" filled="f" stroked="f">
                <v:textbox>
                  <w:txbxContent>
                    <w:p w14:paraId="3CF0AC03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D71675" wp14:editId="498532B6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20B111" w14:textId="77777777" w:rsidR="00C50374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 w14:paraId="5835A8D3" w14:textId="77777777" w:rsidR="00C50374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工作态度：工作中认真负责，不以自我为中心，从不半途而废，喜欢与人相交，并虚心向他人学习,会用100%的热情和精力投入到工作中。</w:t>
                            </w:r>
                          </w:p>
                          <w:p w14:paraId="1D9A83B7" w14:textId="77777777" w:rsidR="00C50374" w:rsidRDefault="00C50374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BBBCDE2" w14:textId="77777777" w:rsidR="00C50374" w:rsidRDefault="00C50374">
                            <w:pPr>
                              <w:pStyle w:val="a3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12" w:lineRule="auto"/>
                              <w:contextualSpacing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7ED63F19" w14:textId="77777777" w:rsidR="00C50374" w:rsidRDefault="00C50374">
                            <w:pPr>
                              <w:snapToGrid w:val="0"/>
                              <w:spacing w:line="24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7C3FA6C7" w14:textId="77777777" w:rsidR="00C50374" w:rsidRDefault="00C50374"/>
                          <w:p w14:paraId="30EE1482" w14:textId="77777777" w:rsidR="00C50374" w:rsidRDefault="00C50374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71675" id="文本框 16" o:spid="_x0000_s1030" type="#_x0000_t202" style="position:absolute;left:0;text-align:left;margin-left:222.3pt;margin-top:215.35pt;width:340.8pt;height:9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" filled="f" stroked="f" strokeweight=".5pt">
                <v:textbox>
                  <w:txbxContent>
                    <w:p w14:paraId="4320B111" w14:textId="77777777" w:rsidR="00C50374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 w14:paraId="5835A8D3" w14:textId="77777777" w:rsidR="00C50374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工作态度：工作中认真负责，不以自我为中心，从不半途而废，喜欢与人相交，并虚心向他人学习,会用100%的热情和精力投入到工作中。</w:t>
                      </w:r>
                    </w:p>
                    <w:p w14:paraId="1D9A83B7" w14:textId="77777777" w:rsidR="00C50374" w:rsidRDefault="00C50374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</w:p>
                    <w:p w14:paraId="4BBBCDE2" w14:textId="77777777" w:rsidR="00C50374" w:rsidRDefault="00C50374">
                      <w:pPr>
                        <w:pStyle w:val="a3"/>
                        <w:kinsoku w:val="0"/>
                        <w:overflowPunct w:val="0"/>
                        <w:snapToGrid w:val="0"/>
                        <w:spacing w:before="0" w:beforeAutospacing="0" w:after="0" w:afterAutospacing="0" w:line="312" w:lineRule="auto"/>
                        <w:contextualSpacing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7ED63F19" w14:textId="77777777" w:rsidR="00C50374" w:rsidRDefault="00C50374">
                      <w:pPr>
                        <w:snapToGrid w:val="0"/>
                        <w:spacing w:line="24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7C3FA6C7" w14:textId="77777777" w:rsidR="00C50374" w:rsidRDefault="00C50374"/>
                    <w:p w14:paraId="30EE1482" w14:textId="77777777" w:rsidR="00C50374" w:rsidRDefault="00C50374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75067" wp14:editId="4BD4428E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8B84F4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5F75067" id="矩形 13" o:spid="_x0000_s1031" style="position:absolute;left:0;text-align:left;margin-left:224.45pt;margin-top:184.55pt;width:60.15pt;height:2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" filled="f" stroked="f">
                <v:textbox>
                  <w:txbxContent>
                    <w:p w14:paraId="5C8B84F4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A11D6" wp14:editId="025B06D4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7F5A48B" w14:textId="6BA597C2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/6一至今     </w:t>
                            </w:r>
                          </w:p>
                          <w:p w14:paraId="25B654EB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毕业院校：湖北十堰大学</w:t>
                            </w:r>
                          </w:p>
                          <w:p w14:paraId="5EE48EEA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专业：国际一般管理及经济贸易</w:t>
                            </w:r>
                          </w:p>
                          <w:p w14:paraId="014B9528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  <w:p w14:paraId="4BA5D375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语言能力：掌握英语的听说读写能力。 </w:t>
                            </w:r>
                          </w:p>
                          <w:p w14:paraId="33AE04A0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  <w:t>管理经济学、软件开发工具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A11D6" id="_x0000_s1032" type="#_x0000_t202" style="position:absolute;left:0;text-align:left;margin-left:222.3pt;margin-top:364.9pt;width:341.3pt;height:1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" filled="f" stroked="f">
                <v:textbox>
                  <w:txbxContent>
                    <w:p w14:paraId="77F5A48B" w14:textId="6BA597C2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/6一至今     </w:t>
                      </w:r>
                    </w:p>
                    <w:p w14:paraId="25B654EB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毕业院校：湖北十堰大学</w:t>
                      </w:r>
                    </w:p>
                    <w:p w14:paraId="5EE48EEA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专业：国际一般管理及经济贸易</w:t>
                      </w:r>
                    </w:p>
                    <w:p w14:paraId="014B9528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学历：本科</w:t>
                      </w:r>
                    </w:p>
                    <w:p w14:paraId="4BA5D375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语言能力：掌握英语的听说读写能力。 </w:t>
                      </w:r>
                    </w:p>
                    <w:p w14:paraId="33AE04A0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专业课程：运筹学基础操作系统、数据结构、数据库原理、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  <w:t>管理经济学、软件开发工具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19C73" wp14:editId="197BD2C8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56B9811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9219C73" id="矩形 31" o:spid="_x0000_s1033" style="position:absolute;left:0;text-align:left;margin-left:224.45pt;margin-top:333.3pt;width:72.9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" filled="f" stroked="f">
                <v:textbox>
                  <w:txbxContent>
                    <w:p w14:paraId="756B9811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1F588" wp14:editId="6945490E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5334678" w14:textId="74158AA7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.8一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5B233B90" w14:textId="77777777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71B0F893" w14:textId="77777777" w:rsidR="00C5037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 w14:paraId="2D3D0382" w14:textId="731E5951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.6一</w:t>
                            </w:r>
                            <w:r w:rsidR="00BC1FC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18BC5F7B" w14:textId="77777777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0DA7AF94" w14:textId="77777777" w:rsidR="00C5037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 w14:paraId="75077596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E51F588" id="矩形 34" o:spid="_x0000_s1034" style="position:absolute;left:0;text-align:left;margin-left:222.3pt;margin-top:571.6pt;width:317.95pt;height:2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" filled="f" stroked="f">
                <v:textbox>
                  <w:txbxContent>
                    <w:p w14:paraId="45334678" w14:textId="74158AA7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.8一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5B233B90" w14:textId="77777777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71B0F893" w14:textId="77777777" w:rsidR="00C50374" w:rsidRDefault="00000000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 w14:paraId="2D3D0382" w14:textId="731E5951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.6一</w:t>
                      </w:r>
                      <w:r w:rsidR="00BC1FC0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18BC5F7B" w14:textId="77777777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0DA7AF94" w14:textId="77777777" w:rsidR="00C50374" w:rsidRDefault="00000000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工作职责：负责基于LBS的手机交友客户产品功能策划；管理后台的功能策划，并跟进技术实施。</w:t>
                      </w:r>
                    </w:p>
                    <w:p w14:paraId="75077596" w14:textId="77777777" w:rsidR="00C50374" w:rsidRDefault="00C50374">
                      <w:pPr>
                        <w:snapToGrid w:val="0"/>
                        <w:spacing w:line="312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09872" wp14:editId="71B518A4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B60995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2109872" id="矩形 33" o:spid="_x0000_s1035" style="position:absolute;left:0;text-align:left;margin-left:224.45pt;margin-top:538.7pt;width:72.9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" filled="f" stroked="f">
                <v:textbox>
                  <w:txbxContent>
                    <w:p w14:paraId="6AB60995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B7F3381" wp14:editId="5776157C">
                <wp:simplePos x="0" y="0"/>
                <wp:positionH relativeFrom="column">
                  <wp:posOffset>157480</wp:posOffset>
                </wp:positionH>
                <wp:positionV relativeFrom="paragraph">
                  <wp:posOffset>162560</wp:posOffset>
                </wp:positionV>
                <wp:extent cx="7252335" cy="10376535"/>
                <wp:effectExtent l="0" t="0" r="5715" b="57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85" y="22098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63B9E" id="矩形 45" o:spid="_x0000_s1026" style="position:absolute;margin-left:12.4pt;margin-top:12.8pt;width:571.05pt;height:817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7A61B4" wp14:editId="6D0306B6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3E4BF6" w14:textId="67AB2DAD" w:rsidR="00C50374" w:rsidRDefault="00624CA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40"/>
                                <w:szCs w:val="4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求职意向：财务会计</w:t>
                            </w:r>
                          </w:p>
                          <w:p w14:paraId="05F4CEB9" w14:textId="77777777" w:rsidR="00C50374" w:rsidRDefault="00C503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77A61B4" id="矩形 11" o:spid="_x0000_s1036" style="position:absolute;left:0;text-align:left;margin-left:192.25pt;margin-top:58.05pt;width:224.15pt;height:65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" filled="f" stroked="f">
                <v:textbox>
                  <w:txbxContent>
                    <w:p w14:paraId="193E4BF6" w14:textId="67AB2DAD" w:rsidR="00C50374" w:rsidRDefault="00624CA0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40"/>
                          <w:szCs w:val="4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求职意向：财务会计</w:t>
                      </w:r>
                    </w:p>
                    <w:p w14:paraId="05F4CEB9" w14:textId="77777777" w:rsidR="00C50374" w:rsidRDefault="00C50374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256988" wp14:editId="3E4E5229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6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72943" id="组合 50" o:spid="_x0000_s1026" style="position:absolute;margin-left:11.9pt;margin-top:159.15pt;width:572.6pt;height:669.3pt;z-index:251658240" coordorigin="5514,4686" coordsize="11452,1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">
                <v:line id="直线 7" o:spid="_x0000_s1027" style="position:absolute;visibility:visible;mso-wrap-style:square" from="5514,4686" to="16966,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" strokecolor="#bfbfbf [2412]" strokeweight=".25pt"/>
                <v:line id="直线 28" o:spid="_x0000_s1028" style="position:absolute;visibility:visible;mso-wrap-style:square" from="9044,4692" to="9045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" strokecolor="#bfbfbf [2412]"/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5DB2BADF" wp14:editId="2CB7DDE5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4C86EB6" wp14:editId="384C11C3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7602855" cy="10697210"/>
                <wp:effectExtent l="0" t="0" r="17145" b="88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25400" y="1905"/>
                          <a:ext cx="7602855" cy="10697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569070" id="矩形 1" o:spid="_x0000_s1026" style="position:absolute;margin-left:-.05pt;margin-top:.15pt;width:598.65pt;height:842.3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" fillcolor="#d8d8d8 [2732]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C5037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48428"/>
    <w:multiLevelType w:val="singleLevel"/>
    <w:tmpl w:val="57B4842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7B55E34"/>
    <w:multiLevelType w:val="singleLevel"/>
    <w:tmpl w:val="57B55E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7CC3991"/>
    <w:multiLevelType w:val="singleLevel"/>
    <w:tmpl w:val="57CC3991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7CC39AE"/>
    <w:multiLevelType w:val="singleLevel"/>
    <w:tmpl w:val="57CC39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35196445">
    <w:abstractNumId w:val="1"/>
  </w:num>
  <w:num w:numId="2" w16cid:durableId="1142696865">
    <w:abstractNumId w:val="0"/>
  </w:num>
  <w:num w:numId="3" w16cid:durableId="309478820">
    <w:abstractNumId w:val="2"/>
  </w:num>
  <w:num w:numId="4" w16cid:durableId="335309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5B4220"/>
    <w:rsid w:val="001F11EE"/>
    <w:rsid w:val="00364AF0"/>
    <w:rsid w:val="003A1F20"/>
    <w:rsid w:val="005215BF"/>
    <w:rsid w:val="00624CA0"/>
    <w:rsid w:val="009F5777"/>
    <w:rsid w:val="00BC1FC0"/>
    <w:rsid w:val="00C50374"/>
    <w:rsid w:val="02081C4E"/>
    <w:rsid w:val="04E85434"/>
    <w:rsid w:val="07D237D4"/>
    <w:rsid w:val="0972785C"/>
    <w:rsid w:val="0C455902"/>
    <w:rsid w:val="0C4F69B3"/>
    <w:rsid w:val="10D02D44"/>
    <w:rsid w:val="10F71A69"/>
    <w:rsid w:val="112253B6"/>
    <w:rsid w:val="11A0448A"/>
    <w:rsid w:val="14793FAC"/>
    <w:rsid w:val="14D56711"/>
    <w:rsid w:val="16B64BA9"/>
    <w:rsid w:val="17FE35F9"/>
    <w:rsid w:val="1BF94B7C"/>
    <w:rsid w:val="1ED721B9"/>
    <w:rsid w:val="22492014"/>
    <w:rsid w:val="23773475"/>
    <w:rsid w:val="23F27548"/>
    <w:rsid w:val="241E1735"/>
    <w:rsid w:val="249D708E"/>
    <w:rsid w:val="25272017"/>
    <w:rsid w:val="26B41B0C"/>
    <w:rsid w:val="28F34482"/>
    <w:rsid w:val="29320BB7"/>
    <w:rsid w:val="2BF13DBD"/>
    <w:rsid w:val="2E2A5363"/>
    <w:rsid w:val="359C7360"/>
    <w:rsid w:val="4419129C"/>
    <w:rsid w:val="457C5E73"/>
    <w:rsid w:val="45981AFD"/>
    <w:rsid w:val="46926293"/>
    <w:rsid w:val="49097BD4"/>
    <w:rsid w:val="4CB22B1E"/>
    <w:rsid w:val="501E70BE"/>
    <w:rsid w:val="503D194B"/>
    <w:rsid w:val="513B2F10"/>
    <w:rsid w:val="54C40D82"/>
    <w:rsid w:val="55240F1B"/>
    <w:rsid w:val="55DE64B4"/>
    <w:rsid w:val="58B40A28"/>
    <w:rsid w:val="5F2B0068"/>
    <w:rsid w:val="605B4220"/>
    <w:rsid w:val="60A661F0"/>
    <w:rsid w:val="639521F5"/>
    <w:rsid w:val="65073F05"/>
    <w:rsid w:val="65AD4749"/>
    <w:rsid w:val="670E515D"/>
    <w:rsid w:val="67AE3C97"/>
    <w:rsid w:val="705E4E5D"/>
    <w:rsid w:val="70BA0265"/>
    <w:rsid w:val="7143526E"/>
    <w:rsid w:val="726C54BC"/>
    <w:rsid w:val="76803DC8"/>
    <w:rsid w:val="77071E5C"/>
    <w:rsid w:val="7A4C6547"/>
    <w:rsid w:val="7CE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654782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890;&#29992;&#31616;&#21382;&#12305;&#40657;&#30333;&#28784;&#20010;&#24615;&#31616;&#21382;&#36890;&#29992;&#27169;&#26495;24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【通用简历】黑白灰个性简历通用模板244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4</cp:revision>
  <dcterms:created xsi:type="dcterms:W3CDTF">2017-07-09T15:24:00Z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