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080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1701"/>
        <w:gridCol w:w="1276"/>
        <w:gridCol w:w="709"/>
        <w:gridCol w:w="992"/>
        <w:gridCol w:w="2023"/>
      </w:tblGrid>
      <w:tr w:rsidR="00132379" w14:paraId="1BBA6E5C" w14:textId="77777777">
        <w:trPr>
          <w:jc w:val="center"/>
        </w:trPr>
        <w:tc>
          <w:tcPr>
            <w:tcW w:w="1080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226CF3" w14:textId="77777777" w:rsidR="00132379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E0E8473" wp14:editId="4DFC093E">
                      <wp:simplePos x="0" y="0"/>
                      <wp:positionH relativeFrom="column">
                        <wp:posOffset>-416560</wp:posOffset>
                      </wp:positionH>
                      <wp:positionV relativeFrom="paragraph">
                        <wp:posOffset>-380365</wp:posOffset>
                      </wp:positionV>
                      <wp:extent cx="7553960" cy="10714355"/>
                      <wp:effectExtent l="0" t="0" r="8890" b="107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860" y="66675"/>
                                <a:ext cx="7553960" cy="10714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-32.8pt;margin-top:-29.95pt;height:843.65pt;width:594.8pt;z-index:-251658240;v-text-anchor:middle;mso-width-relative:page;mso-height-relative:page;" fillcolor="#FFFFFF [3212]" filled="t" stroked="f" coordsize="21600,21600" o:gfxdata="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3&#10;3t683AAAAA0BAAAPAAAAAAAAAAEAIAAAACIAAABkcnMvZG93bnJldi54bWxQSwECFAAUAAAACACH&#10;TuJAlWPjbFkCAACHBAAADgAAAAAAAAABACAAAAArAQAAZHJzL2Uyb0RvYy54bWxQSwUGAAAAAAYA&#10;BgBZAQAA9gU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40"/>
                <w:szCs w:val="52"/>
              </w:rPr>
              <w:t>个人简历</w:t>
            </w:r>
          </w:p>
        </w:tc>
      </w:tr>
      <w:tr w:rsidR="00132379" w14:paraId="07FCEC22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A288F38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求职意向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610B4257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英语老师</w:t>
            </w:r>
          </w:p>
        </w:tc>
      </w:tr>
      <w:tr w:rsidR="00132379" w14:paraId="07914687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0CFB96BE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姓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2A7F4" w14:textId="402EA8FC" w:rsidR="00132379" w:rsidRDefault="006776A8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胡</w:t>
            </w:r>
            <w:r w:rsidR="002376D7">
              <w:rPr>
                <w:rFonts w:ascii="微软雅黑" w:eastAsia="微软雅黑" w:hAnsi="微软雅黑" w:hint="eastAsia"/>
                <w:color w:val="545454"/>
              </w:rPr>
              <w:t>小豆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6E820691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出生年月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D42DB18" w14:textId="6C2A067D" w:rsidR="00132379" w:rsidRDefault="00807D87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20xx</w:t>
            </w:r>
            <w:r>
              <w:rPr>
                <w:rFonts w:ascii="微软雅黑" w:eastAsia="微软雅黑" w:hAnsi="微软雅黑"/>
                <w:color w:val="545454"/>
              </w:rPr>
              <w:t>.04.08</w:t>
            </w:r>
          </w:p>
        </w:tc>
        <w:tc>
          <w:tcPr>
            <w:tcW w:w="2023" w:type="dxa"/>
            <w:vMerge w:val="restart"/>
            <w:shd w:val="clear" w:color="auto" w:fill="EAEAEA"/>
            <w:vAlign w:val="center"/>
          </w:tcPr>
          <w:p w14:paraId="58DBE948" w14:textId="77777777" w:rsidR="0013237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0"/>
              </w:rPr>
              <w:drawing>
                <wp:anchor distT="0" distB="0" distL="114300" distR="114300" simplePos="0" relativeHeight="251659264" behindDoc="0" locked="0" layoutInCell="1" allowOverlap="1" wp14:anchorId="58FB64B7" wp14:editId="71D5E5EC">
                  <wp:simplePos x="0" y="0"/>
                  <wp:positionH relativeFrom="column">
                    <wp:posOffset>-17145</wp:posOffset>
                  </wp:positionH>
                  <wp:positionV relativeFrom="page">
                    <wp:posOffset>56515</wp:posOffset>
                  </wp:positionV>
                  <wp:extent cx="1160780" cy="1545590"/>
                  <wp:effectExtent l="0" t="0" r="127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8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2379" w14:paraId="37209420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6B4B5493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民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F879B2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color w:val="545454"/>
              </w:rPr>
              <w:t>汉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2E6189E4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政治面貌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EF3BCB4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中共党员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179B2D2B" w14:textId="77777777" w:rsidR="00132379" w:rsidRDefault="0013237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32379" w14:paraId="4091A660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77DF70BB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电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话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F49F5B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135-00</w:t>
            </w:r>
            <w:r>
              <w:rPr>
                <w:rFonts w:ascii="微软雅黑" w:eastAsia="微软雅黑" w:hAnsi="微软雅黑"/>
                <w:color w:val="545454"/>
              </w:rPr>
              <w:t>00-0</w:t>
            </w:r>
            <w:r>
              <w:rPr>
                <w:rFonts w:ascii="微软雅黑" w:eastAsia="微软雅黑" w:hAnsi="微软雅黑" w:hint="eastAsia"/>
                <w:color w:val="545454"/>
              </w:rPr>
              <w:t>000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309255C7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毕业院校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8F18676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 xml:space="preserve">广东第二师范学院  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64C04E88" w14:textId="77777777" w:rsidR="00132379" w:rsidRDefault="0013237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32379" w14:paraId="7EA412F4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EA88B17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邮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ECBF82" w14:textId="6F69E03D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2349890921@</w:t>
            </w:r>
            <w:r w:rsidR="00401CCB">
              <w:rPr>
                <w:rFonts w:ascii="微软雅黑" w:eastAsia="微软雅黑" w:hAnsi="微软雅黑" w:hint="eastAsia"/>
                <w:color w:val="545454"/>
              </w:rPr>
              <w:t>xx</w:t>
            </w:r>
            <w:r>
              <w:rPr>
                <w:rFonts w:ascii="微软雅黑" w:eastAsia="微软雅黑" w:hAnsi="微软雅黑"/>
                <w:color w:val="545454"/>
              </w:rPr>
              <w:t>.com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1F7BA303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学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历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5297A30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本科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034163F3" w14:textId="77777777" w:rsidR="00132379" w:rsidRDefault="0013237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32379" w14:paraId="5AF93EBF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777804E3" w14:textId="77777777" w:rsidR="0013237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住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址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52607F1C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广东省广州市海珠区新港中路351号广东第二师范学院五舍604</w:t>
            </w:r>
          </w:p>
        </w:tc>
      </w:tr>
      <w:tr w:rsidR="00132379" w14:paraId="4BEFAFF9" w14:textId="77777777">
        <w:trPr>
          <w:trHeight w:val="501"/>
          <w:jc w:val="center"/>
        </w:trPr>
        <w:tc>
          <w:tcPr>
            <w:tcW w:w="1413" w:type="dxa"/>
            <w:vMerge w:val="restart"/>
            <w:shd w:val="clear" w:color="auto" w:fill="EAEAEA"/>
            <w:vAlign w:val="center"/>
          </w:tcPr>
          <w:p w14:paraId="26E8FC9B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532F8A45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培训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D8493D" w14:textId="77777777" w:rsidR="00132379" w:rsidRDefault="00000000">
            <w:pPr>
              <w:adjustRightInd w:val="0"/>
              <w:snapToGrid w:val="0"/>
              <w:ind w:leftChars="50" w:left="105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起止日期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417E90A3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学校或院校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2F7F9123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专业</w:t>
            </w:r>
          </w:p>
        </w:tc>
      </w:tr>
      <w:tr w:rsidR="00132379" w14:paraId="20E2DC6A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453ECF81" w14:textId="77777777" w:rsidR="00132379" w:rsidRDefault="00132379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AB5EDC" w14:textId="0FC2DE50" w:rsidR="00132379" w:rsidRDefault="00807D87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20xx.09-20xx.06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A62CCF9" w14:textId="77777777" w:rsidR="00132379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广东第二师范学院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6B5E6F5B" w14:textId="77777777" w:rsidR="00132379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英语专业</w:t>
            </w:r>
          </w:p>
        </w:tc>
      </w:tr>
      <w:tr w:rsidR="00132379" w14:paraId="5C4EA90C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3A2E86C8" w14:textId="77777777" w:rsidR="00132379" w:rsidRDefault="00132379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5F569F2" w14:textId="3FDDCE2D" w:rsidR="00132379" w:rsidRDefault="00807D87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20xx.09-20xx.02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2EE20BC" w14:textId="77777777" w:rsidR="00132379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英孚教育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146AB281" w14:textId="77777777" w:rsidR="00132379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英语进修</w:t>
            </w:r>
          </w:p>
        </w:tc>
      </w:tr>
      <w:tr w:rsidR="00132379" w14:paraId="59C88B26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50B81550" w14:textId="77777777" w:rsidR="00132379" w:rsidRDefault="00132379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1683BE" w14:textId="13A66B7B" w:rsidR="00132379" w:rsidRDefault="00807D87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20xx.09-20xx.02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7C8D629" w14:textId="77777777" w:rsidR="00132379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雅思英语网络课程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0ECC96F9" w14:textId="77777777" w:rsidR="00132379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英语口语</w:t>
            </w:r>
          </w:p>
        </w:tc>
      </w:tr>
      <w:tr w:rsidR="00132379" w14:paraId="4EB3A695" w14:textId="77777777">
        <w:trPr>
          <w:trHeight w:val="3808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7D8F0F96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实践</w:t>
            </w:r>
          </w:p>
          <w:p w14:paraId="7455E513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1E420636" w14:textId="655BFCC1" w:rsidR="00132379" w:rsidRDefault="00807D87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 xml:space="preserve">20xx.02-20xx.01     </w:t>
            </w:r>
            <w:r>
              <w:rPr>
                <w:rFonts w:ascii="微软雅黑" w:eastAsia="微软雅黑" w:hAnsi="微软雅黑" w:cstheme="minorBidi"/>
                <w:b/>
                <w:color w:val="545454"/>
                <w:kern w:val="2"/>
                <w:sz w:val="21"/>
                <w:szCs w:val="22"/>
              </w:rPr>
              <w:t xml:space="preserve">   </w:t>
            </w: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 xml:space="preserve"> 卓越教育       </w:t>
            </w:r>
            <w:r>
              <w:rPr>
                <w:rFonts w:ascii="微软雅黑" w:eastAsia="微软雅黑" w:hAnsi="微软雅黑" w:cstheme="minorBidi"/>
                <w:b/>
                <w:color w:val="545454"/>
                <w:kern w:val="2"/>
                <w:sz w:val="21"/>
                <w:szCs w:val="22"/>
              </w:rPr>
              <w:t xml:space="preserve">              </w:t>
            </w: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中小学英语教师</w:t>
            </w:r>
          </w:p>
          <w:p w14:paraId="65F50647" w14:textId="77777777" w:rsidR="0013237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一对一教学共47人；</w:t>
            </w:r>
          </w:p>
          <w:p w14:paraId="03FEC8A2" w14:textId="77777777" w:rsidR="0013237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教学力求培养孩子的听说能力，通过听说训练帮助学生记忆词汇，运用词汇词组，解决学生运用能力弱的问题；</w:t>
            </w:r>
          </w:p>
          <w:p w14:paraId="6063A579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突出成绩</w:t>
            </w:r>
            <w:r>
              <w:rPr>
                <w:rFonts w:ascii="微软雅黑" w:eastAsia="微软雅黑" w:hAnsi="微软雅黑" w:hint="eastAsia"/>
                <w:color w:val="545454"/>
              </w:rPr>
              <w:t>：18名学生考上重点中学，一人成功获得澳大利亚墨尔本最好的中学之一威斯里中学Wesley College的录取通知书</w:t>
            </w:r>
          </w:p>
          <w:p w14:paraId="69CFFCC1" w14:textId="77777777" w:rsidR="00132379" w:rsidRDefault="00132379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  <w:p w14:paraId="6B20643C" w14:textId="65976537" w:rsidR="00132379" w:rsidRDefault="00807D87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20xx.06-20xx.08      本生教育湛江试验点      实习老师</w:t>
            </w:r>
          </w:p>
          <w:p w14:paraId="54B22FC2" w14:textId="77777777" w:rsidR="00132379" w:rsidRDefault="00000000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担任副班主任及数学老师，通过本次实习认识并坚持生本教育的教育理念，激发孩子的求知欲；</w:t>
            </w:r>
          </w:p>
          <w:p w14:paraId="52DEF6EC" w14:textId="77777777" w:rsidR="00132379" w:rsidRDefault="00000000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注重培养学生学习习惯，学习方法的教导，引导孩子成为课堂真正的主人</w:t>
            </w:r>
          </w:p>
        </w:tc>
      </w:tr>
      <w:tr w:rsidR="00132379" w14:paraId="2FEFE08E" w14:textId="77777777">
        <w:trPr>
          <w:trHeight w:val="1409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D0A7CB7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校内</w:t>
            </w:r>
          </w:p>
          <w:p w14:paraId="765F6978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实践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455E1D80" w14:textId="7D40B1D0" w:rsidR="00132379" w:rsidRDefault="00807D87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20xx.06    参加广东省中小学心理健康教育“C级培训”</w:t>
            </w:r>
          </w:p>
          <w:p w14:paraId="469E898C" w14:textId="30665C17" w:rsidR="00132379" w:rsidRDefault="00807D87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20xx.12    参加校团学干部培训（优秀干事）</w:t>
            </w:r>
          </w:p>
          <w:p w14:paraId="4B0F95BA" w14:textId="11F6C350" w:rsidR="00132379" w:rsidRDefault="00807D87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2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20xx.09    担任校移动人才培训基地综合部部长</w:t>
            </w: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2"/>
                <w:szCs w:val="22"/>
              </w:rPr>
              <w:t xml:space="preserve"> </w:t>
            </w:r>
          </w:p>
        </w:tc>
      </w:tr>
      <w:tr w:rsidR="00132379" w14:paraId="7E200D67" w14:textId="77777777">
        <w:trPr>
          <w:trHeight w:val="1268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0867537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614B7959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277B3848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CET-6，TEM-4</w:t>
            </w:r>
          </w:p>
          <w:p w14:paraId="3D2AD9AE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教师资格证</w:t>
            </w:r>
          </w:p>
          <w:p w14:paraId="2FEDB28B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普通话二级甲等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4CE7392A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奖项</w:t>
            </w:r>
          </w:p>
          <w:p w14:paraId="5D88E2B6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荣誉</w:t>
            </w:r>
          </w:p>
        </w:tc>
        <w:tc>
          <w:tcPr>
            <w:tcW w:w="3724" w:type="dxa"/>
            <w:gridSpan w:val="3"/>
            <w:shd w:val="clear" w:color="auto" w:fill="auto"/>
            <w:vAlign w:val="center"/>
          </w:tcPr>
          <w:p w14:paraId="676E53E1" w14:textId="77777777" w:rsidR="00132379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连续3个学年获得校一级奖学金</w:t>
            </w:r>
          </w:p>
          <w:p w14:paraId="0E94D0EF" w14:textId="643FDBAC" w:rsidR="00132379" w:rsidRDefault="00807D87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20xx.12获院学生会优秀干事称号</w:t>
            </w:r>
          </w:p>
        </w:tc>
      </w:tr>
      <w:tr w:rsidR="00132379" w14:paraId="67E46BC2" w14:textId="77777777">
        <w:trPr>
          <w:trHeight w:val="2251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EAF2B8B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1126488B" w14:textId="77777777" w:rsidR="0013237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04B9B632" w14:textId="77777777" w:rsidR="00132379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做事、对人有耐心、责任心和恒心；</w:t>
            </w:r>
          </w:p>
          <w:p w14:paraId="638F4A65" w14:textId="77777777" w:rsidR="00132379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对负责的工作会付出全部精力和热情，制定缜密计划，力争在最短时间内将目标达成；喜欢挑战，能在较短时间内适应高压力的工作；</w:t>
            </w:r>
          </w:p>
          <w:p w14:paraId="0B25E14E" w14:textId="77777777" w:rsidR="00132379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有较强的建立合作关系的能力，善于促进和谐，尊重不同意见；</w:t>
            </w:r>
          </w:p>
          <w:p w14:paraId="4741344B" w14:textId="77777777" w:rsidR="00132379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善于与别人感情交融，能遇见别人的需要真诚的关怀别人；</w:t>
            </w:r>
          </w:p>
          <w:p w14:paraId="2B7FFB9C" w14:textId="77777777" w:rsidR="00132379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独特创意能力，渴望推陈出新。</w:t>
            </w:r>
          </w:p>
        </w:tc>
      </w:tr>
    </w:tbl>
    <w:p w14:paraId="4106D462" w14:textId="77777777" w:rsidR="00132379" w:rsidRDefault="00132379">
      <w:pPr>
        <w:snapToGrid w:val="0"/>
        <w:spacing w:line="20" w:lineRule="exact"/>
        <w:rPr>
          <w:rFonts w:ascii="微软雅黑" w:eastAsia="微软雅黑" w:hAnsi="微软雅黑" w:hint="eastAsia"/>
        </w:rPr>
      </w:pPr>
    </w:p>
    <w:sectPr w:rsidR="00132379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561"/>
    <w:multiLevelType w:val="multilevel"/>
    <w:tmpl w:val="0A0C2561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BF4192F"/>
    <w:multiLevelType w:val="multilevel"/>
    <w:tmpl w:val="1BF4192F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5751134E"/>
    <w:multiLevelType w:val="multilevel"/>
    <w:tmpl w:val="5751134E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697699955">
    <w:abstractNumId w:val="2"/>
  </w:num>
  <w:num w:numId="2" w16cid:durableId="645164057">
    <w:abstractNumId w:val="1"/>
  </w:num>
  <w:num w:numId="3" w16cid:durableId="213085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764274"/>
    <w:rsid w:val="00082AAA"/>
    <w:rsid w:val="00122635"/>
    <w:rsid w:val="00132379"/>
    <w:rsid w:val="0014110E"/>
    <w:rsid w:val="00182584"/>
    <w:rsid w:val="002376D7"/>
    <w:rsid w:val="00292939"/>
    <w:rsid w:val="003B5B58"/>
    <w:rsid w:val="003F0ADA"/>
    <w:rsid w:val="00401CCB"/>
    <w:rsid w:val="004D467D"/>
    <w:rsid w:val="004F0C45"/>
    <w:rsid w:val="00544D64"/>
    <w:rsid w:val="006776A8"/>
    <w:rsid w:val="006C06C2"/>
    <w:rsid w:val="00742A87"/>
    <w:rsid w:val="007B4321"/>
    <w:rsid w:val="00807D87"/>
    <w:rsid w:val="00B613CC"/>
    <w:rsid w:val="00B62082"/>
    <w:rsid w:val="00DF39C1"/>
    <w:rsid w:val="00EF139F"/>
    <w:rsid w:val="00F16F69"/>
    <w:rsid w:val="00F1740A"/>
    <w:rsid w:val="22030A2D"/>
    <w:rsid w:val="225A5881"/>
    <w:rsid w:val="35764274"/>
    <w:rsid w:val="48035BC1"/>
    <w:rsid w:val="587A5CBC"/>
    <w:rsid w:val="5A812978"/>
    <w:rsid w:val="6D305C60"/>
    <w:rsid w:val="70E437AD"/>
    <w:rsid w:val="7CA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2595BE"/>
  <w15:docId w15:val="{DE893F16-1DBF-40D2-89F2-7F5BE2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&#20063;&#21487;&#20197;&#32654;&#32654;&#2171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表格简历也可以美美哒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18</cp:revision>
  <dcterms:created xsi:type="dcterms:W3CDTF">2017-08-12T07:02:00Z</dcterms:created>
  <dcterms:modified xsi:type="dcterms:W3CDTF">2025-05-01T09:35:00Z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